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3C1986" w:rsidRDefault="00ED20C7" w:rsidP="003C1986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3C1986">
        <w:rPr>
          <w:rFonts w:ascii="Arial" w:hAnsi="Arial" w:cs="Arial"/>
          <w:bCs/>
          <w:sz w:val="24"/>
          <w:szCs w:val="24"/>
        </w:rPr>
        <w:t xml:space="preserve">Załącznik nr </w:t>
      </w:r>
      <w:r w:rsidR="00276BFA" w:rsidRPr="003C1986">
        <w:rPr>
          <w:rFonts w:ascii="Arial" w:hAnsi="Arial" w:cs="Arial"/>
          <w:bCs/>
          <w:sz w:val="24"/>
          <w:szCs w:val="24"/>
        </w:rPr>
        <w:t>3</w:t>
      </w:r>
      <w:r w:rsidRPr="003C1986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3C1986" w:rsidTr="00C2302C">
        <w:tc>
          <w:tcPr>
            <w:tcW w:w="2800" w:type="dxa"/>
            <w:shd w:val="clear" w:color="auto" w:fill="auto"/>
          </w:tcPr>
          <w:p w:rsidR="00ED20C7" w:rsidRPr="003C1986" w:rsidRDefault="00ED20C7" w:rsidP="003C198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C1986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3C1986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3C1986" w:rsidRDefault="00ED20C7" w:rsidP="003C198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3C1986" w:rsidRDefault="00ED20C7" w:rsidP="003C198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3C1986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3C1986" w:rsidRDefault="00ED20C7" w:rsidP="003C1986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3C1986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3C1986">
              <w:rPr>
                <w:sz w:val="24"/>
                <w:szCs w:val="24"/>
              </w:rPr>
              <w:t xml:space="preserve"> </w:t>
            </w:r>
            <w:r w:rsidRPr="003C1986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3C1986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3C1986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ED20C7" w:rsidRPr="003C1986" w:rsidTr="00C2302C">
        <w:tc>
          <w:tcPr>
            <w:tcW w:w="2800" w:type="dxa"/>
            <w:shd w:val="clear" w:color="auto" w:fill="auto"/>
          </w:tcPr>
          <w:p w:rsidR="00ED20C7" w:rsidRPr="003C1986" w:rsidRDefault="00ED20C7" w:rsidP="003C1986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C1986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3C1986" w:rsidRDefault="00ED20C7" w:rsidP="003C198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3C1986" w:rsidRDefault="00ED20C7" w:rsidP="003C198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3C1986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3C1986" w:rsidRDefault="00ED20C7" w:rsidP="003C198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3C1986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3C1986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3C1986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3C1986" w:rsidRDefault="00EA489C" w:rsidP="003C1986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3C1986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3C1986" w:rsidRDefault="000C3052" w:rsidP="003C1986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3C1986">
              <w:rPr>
                <w:rFonts w:ascii="Arial" w:hAnsi="Arial" w:cs="Arial"/>
                <w:b/>
                <w:szCs w:val="28"/>
              </w:rPr>
              <w:t xml:space="preserve">WYKAZ </w:t>
            </w:r>
            <w:r w:rsidR="003C1986">
              <w:rPr>
                <w:rFonts w:ascii="Arial" w:hAnsi="Arial" w:cs="Arial"/>
                <w:b/>
                <w:szCs w:val="28"/>
              </w:rPr>
              <w:t xml:space="preserve"> </w:t>
            </w:r>
            <w:r w:rsidRPr="003C1986">
              <w:rPr>
                <w:rFonts w:ascii="Arial" w:hAnsi="Arial" w:cs="Arial"/>
                <w:b/>
                <w:szCs w:val="28"/>
              </w:rPr>
              <w:t>USŁUG</w:t>
            </w:r>
          </w:p>
        </w:tc>
      </w:tr>
    </w:tbl>
    <w:p w:rsidR="005C5B73" w:rsidRPr="003C1986" w:rsidRDefault="005C5B73" w:rsidP="003C1986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3C1986">
        <w:rPr>
          <w:rFonts w:ascii="Arial" w:hAnsi="Arial" w:cs="Arial"/>
          <w:sz w:val="24"/>
          <w:szCs w:val="24"/>
        </w:rPr>
        <w:t>Składając ofertę w postępowaniu</w:t>
      </w:r>
      <w:r w:rsidR="00C359FD" w:rsidRPr="003C1986">
        <w:rPr>
          <w:rFonts w:ascii="Arial" w:hAnsi="Arial" w:cs="Arial"/>
          <w:sz w:val="24"/>
          <w:szCs w:val="24"/>
        </w:rPr>
        <w:t xml:space="preserve"> o udzielenie zamówienia publicznego</w:t>
      </w:r>
      <w:r w:rsidRPr="003C1986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3C1986" w:rsidTr="00ED20C7">
        <w:tc>
          <w:tcPr>
            <w:tcW w:w="2269" w:type="dxa"/>
            <w:shd w:val="clear" w:color="auto" w:fill="auto"/>
          </w:tcPr>
          <w:p w:rsidR="00ED20C7" w:rsidRPr="003C1986" w:rsidRDefault="00ED20C7" w:rsidP="003C1986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3C1986" w:rsidRDefault="00276BFA" w:rsidP="003C19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1986">
              <w:rPr>
                <w:rFonts w:ascii="Arial" w:hAnsi="Arial" w:cs="Arial"/>
                <w:bCs/>
                <w:sz w:val="24"/>
                <w:szCs w:val="24"/>
              </w:rPr>
              <w:t xml:space="preserve">Przeprowadzenie szkoleń dla pracowników dydaktycznych i administracyjnych </w:t>
            </w:r>
            <w:proofErr w:type="spellStart"/>
            <w:r w:rsidRPr="003C1986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3C1986">
              <w:rPr>
                <w:rFonts w:ascii="Arial" w:hAnsi="Arial" w:cs="Arial"/>
                <w:bCs/>
                <w:sz w:val="24"/>
                <w:szCs w:val="24"/>
              </w:rPr>
              <w:t xml:space="preserve"> w ramach projektu ,,Politechnika Częstochowska dla wszystkich - CUT for ALL", realizowanego w ramach programu NAWA</w:t>
            </w:r>
            <w:r w:rsidR="00ED20C7" w:rsidRPr="003C198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6BFA" w:rsidRPr="003C1986" w:rsidTr="00F419DE">
        <w:tc>
          <w:tcPr>
            <w:tcW w:w="2269" w:type="dxa"/>
            <w:shd w:val="clear" w:color="auto" w:fill="auto"/>
          </w:tcPr>
          <w:p w:rsidR="00276BFA" w:rsidRPr="003C1986" w:rsidRDefault="00276BFA" w:rsidP="003C1986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276BFA" w:rsidRPr="003C1986" w:rsidRDefault="00A02692" w:rsidP="003C19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RZ-DZP.262.1.2026</w:t>
            </w:r>
            <w:bookmarkStart w:id="1" w:name="_GoBack"/>
            <w:bookmarkEnd w:id="1"/>
            <w:r w:rsidR="00276BFA" w:rsidRPr="003C1986">
              <w:rPr>
                <w:rFonts w:ascii="Arial" w:hAnsi="Arial" w:cs="Arial"/>
                <w:bCs/>
                <w:sz w:val="24"/>
                <w:szCs w:val="24"/>
              </w:rPr>
              <w:t>.MT</w:t>
            </w:r>
          </w:p>
        </w:tc>
      </w:tr>
    </w:tbl>
    <w:p w:rsidR="00425DD9" w:rsidRPr="003C1986" w:rsidRDefault="00276BFA" w:rsidP="003C1986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3C1986">
        <w:rPr>
          <w:rFonts w:ascii="Arial" w:hAnsi="Arial" w:cs="Arial"/>
          <w:sz w:val="24"/>
          <w:szCs w:val="24"/>
        </w:rPr>
        <w:t xml:space="preserve"> </w:t>
      </w:r>
      <w:r w:rsidR="00653713" w:rsidRPr="003C1986">
        <w:rPr>
          <w:rFonts w:ascii="Arial" w:hAnsi="Arial" w:cs="Arial"/>
          <w:sz w:val="24"/>
          <w:szCs w:val="24"/>
        </w:rPr>
        <w:t>p</w:t>
      </w:r>
      <w:r w:rsidR="00AB03CC" w:rsidRPr="003C1986">
        <w:rPr>
          <w:rFonts w:ascii="Arial" w:hAnsi="Arial" w:cs="Arial"/>
          <w:sz w:val="24"/>
          <w:szCs w:val="24"/>
        </w:rPr>
        <w:t>rowadzonego przez</w:t>
      </w:r>
      <w:r w:rsidR="00AB03CC" w:rsidRPr="003C1986">
        <w:rPr>
          <w:rFonts w:ascii="Arial" w:hAnsi="Arial" w:cs="Arial"/>
          <w:b/>
          <w:bCs/>
          <w:sz w:val="24"/>
          <w:szCs w:val="24"/>
        </w:rPr>
        <w:t xml:space="preserve"> </w:t>
      </w:r>
      <w:r w:rsidRPr="003C1986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3C1986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3C1986">
        <w:rPr>
          <w:rFonts w:ascii="Arial" w:hAnsi="Arial" w:cs="Arial"/>
          <w:sz w:val="24"/>
          <w:szCs w:val="24"/>
        </w:rPr>
        <w:t>oświadczam(y)</w:t>
      </w:r>
      <w:r w:rsidR="00A85506" w:rsidRPr="003C1986">
        <w:rPr>
          <w:rFonts w:ascii="Arial" w:hAnsi="Arial" w:cs="Arial"/>
          <w:sz w:val="24"/>
          <w:szCs w:val="24"/>
        </w:rPr>
        <w:t>, że</w:t>
      </w:r>
      <w:r w:rsidR="00ED20C7" w:rsidRPr="003C1986">
        <w:rPr>
          <w:rFonts w:ascii="Arial" w:hAnsi="Arial" w:cs="Arial"/>
          <w:sz w:val="24"/>
          <w:szCs w:val="24"/>
        </w:rPr>
        <w:t xml:space="preserve"> </w:t>
      </w:r>
      <w:r w:rsidR="005C5B73" w:rsidRPr="003C1986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3C1986" w:rsidTr="00A55523">
        <w:tc>
          <w:tcPr>
            <w:tcW w:w="2553" w:type="dxa"/>
            <w:shd w:val="clear" w:color="auto" w:fill="auto"/>
            <w:vAlign w:val="center"/>
          </w:tcPr>
          <w:p w:rsidR="00AB03CC" w:rsidRPr="003C1986" w:rsidRDefault="00AB03CC" w:rsidP="003C1986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3C1986" w:rsidRDefault="00AB03CC" w:rsidP="003C1986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3C1986" w:rsidRDefault="00AB03CC" w:rsidP="003C1986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3C1986" w:rsidRDefault="00AB03CC" w:rsidP="003C1986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3C1986">
              <w:rPr>
                <w:rFonts w:ascii="Arial" w:hAnsi="Arial" w:cs="Arial"/>
                <w:sz w:val="24"/>
                <w:szCs w:val="24"/>
              </w:rPr>
              <w:t>e</w:t>
            </w:r>
            <w:r w:rsidRPr="003C1986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3C1986">
              <w:rPr>
                <w:rFonts w:ascii="Arial" w:hAnsi="Arial" w:cs="Arial"/>
                <w:sz w:val="24"/>
                <w:szCs w:val="24"/>
              </w:rPr>
              <w:t>e</w:t>
            </w:r>
            <w:r w:rsidRPr="003C198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3C1986" w:rsidRDefault="00AB03CC" w:rsidP="003C1986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1986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3C1986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3C1986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3C1986" w:rsidRDefault="00AB03CC" w:rsidP="003C1986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3C1986" w:rsidRDefault="00813709" w:rsidP="003C1986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3C1986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3C1986">
        <w:rPr>
          <w:rFonts w:ascii="Arial" w:hAnsi="Arial" w:cs="Arial"/>
          <w:sz w:val="24"/>
          <w:szCs w:val="24"/>
        </w:rPr>
        <w:t>owody</w:t>
      </w:r>
      <w:r w:rsidR="00ED20C7" w:rsidRPr="003C1986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3C1986">
        <w:rPr>
          <w:rFonts w:ascii="Arial" w:hAnsi="Arial" w:cs="Arial"/>
          <w:sz w:val="24"/>
          <w:szCs w:val="24"/>
        </w:rPr>
        <w:t xml:space="preserve"> </w:t>
      </w:r>
      <w:r w:rsidRPr="003C1986">
        <w:rPr>
          <w:rFonts w:ascii="Arial" w:hAnsi="Arial" w:cs="Arial"/>
          <w:sz w:val="24"/>
          <w:szCs w:val="24"/>
        </w:rPr>
        <w:t xml:space="preserve">potwierdzające, </w:t>
      </w:r>
      <w:r w:rsidR="007066B5" w:rsidRPr="003C1986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3C1986" w:rsidTr="00320B74">
        <w:tc>
          <w:tcPr>
            <w:tcW w:w="3261" w:type="dxa"/>
            <w:shd w:val="clear" w:color="auto" w:fill="auto"/>
          </w:tcPr>
          <w:p w:rsidR="00BB4056" w:rsidRPr="003C1986" w:rsidRDefault="00BB4056" w:rsidP="003C198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3C1986" w:rsidRDefault="00BB4056" w:rsidP="003C198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C198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3C1986" w:rsidRDefault="00BB4056" w:rsidP="003C198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C1986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3C1986" w:rsidRDefault="00BB4056" w:rsidP="003C198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3C1986" w:rsidRDefault="003C1986" w:rsidP="003C198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C1986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  <w:bookmarkEnd w:id="0"/>
    </w:tbl>
    <w:p w:rsidR="00ED20C7" w:rsidRPr="003C1986" w:rsidRDefault="00ED20C7" w:rsidP="003C1986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3C1986" w:rsidSect="003C198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64" w:bottom="1134" w:left="1134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EE8" w:rsidRDefault="00C62EE8">
      <w:r>
        <w:separator/>
      </w:r>
    </w:p>
  </w:endnote>
  <w:endnote w:type="continuationSeparator" w:id="0">
    <w:p w:rsidR="00C62EE8" w:rsidRDefault="00C62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986" w:rsidRPr="00C25BEB" w:rsidRDefault="00A02692" w:rsidP="003C1986">
    <w:pPr>
      <w:pStyle w:val="Bezodstpw"/>
      <w:spacing w:line="276" w:lineRule="auto"/>
      <w:rPr>
        <w:noProof/>
        <w:lang w:eastAsia="en-GB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4099" type="#_x0000_t32" style="position:absolute;margin-left:0;margin-top:9.3pt;width:425.25pt;height:.0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N5mtbs+AgAAUwQAAA4AAAAA&#10;AAAAAAAAAAAALgIAAGRycy9lMm9Eb2MueG1sUEsBAi0AFAAGAAgAAAAhAN6xmT7cAAAABgEAAA8A&#10;AAAAAAAAAAAAAAAAmAQAAGRycy9kb3ducmV2LnhtbFBLBQYAAAAABAAEAPMAAAChBQAAAAA=&#10;" strokecolor="#00b6ed" strokeweight="1.5pt">
          <w10:wrap anchorx="margin"/>
        </v:shape>
      </w:pict>
    </w:r>
  </w:p>
  <w:p w:rsidR="003C1986" w:rsidRDefault="00A02692" w:rsidP="003C1986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098" type="#_x0000_t75" style="position:absolute;margin-left:158.9pt;margin-top:.45pt;width:238.2pt;height:37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"/>
        </v:shape>
      </w:pict>
    </w:r>
    <w:r>
      <w:rPr>
        <w:noProof/>
      </w:rPr>
      <w:pict>
        <v:shape id="Obraz 3" o:spid="_x0000_i1025" type="#_x0000_t75" alt="PCz_logo_poziom_kolor" style="width:128.8pt;height:36.5pt;visibility:visible;mso-wrap-style:square">
          <v:imagedata r:id="rId2" o:title="PCz_logo_poziom_kolor"/>
        </v:shape>
      </w:pict>
    </w:r>
    <w:r w:rsidR="003C1986" w:rsidRPr="00647440">
      <w:rPr>
        <w:rFonts w:cs="Arial"/>
        <w:b/>
        <w:bCs/>
        <w:sz w:val="24"/>
        <w:szCs w:val="18"/>
      </w:rPr>
      <w:t xml:space="preserve"> </w:t>
    </w:r>
  </w:p>
  <w:p w:rsidR="003C1986" w:rsidRDefault="003C1986" w:rsidP="003C1986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:rsidR="003C1986" w:rsidRPr="00DC476A" w:rsidRDefault="003C1986" w:rsidP="003C1986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3C1986" w:rsidRPr="00BC587B" w:rsidRDefault="003C1986" w:rsidP="003C1986">
    <w:pPr>
      <w:pStyle w:val="Bezodstpw"/>
      <w:spacing w:line="276" w:lineRule="auto"/>
      <w:ind w:right="-852"/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0269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0269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2E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EE8" w:rsidRDefault="00C62EE8">
      <w:r>
        <w:separator/>
      </w:r>
    </w:p>
  </w:footnote>
  <w:footnote w:type="continuationSeparator" w:id="0">
    <w:p w:rsidR="00C62EE8" w:rsidRDefault="00C62EE8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986" w:rsidRDefault="00A02692" w:rsidP="003C1986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4097" type="#_x0000_t75" style="position:absolute;margin-left:0;margin-top:0;width:469.2pt;height:49.9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</w:p>
  <w:p w:rsidR="00ED20C7" w:rsidRPr="003C1986" w:rsidRDefault="00ED20C7" w:rsidP="003C1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EE8"/>
    <w:rsid w:val="00085A19"/>
    <w:rsid w:val="000C3052"/>
    <w:rsid w:val="001D49D0"/>
    <w:rsid w:val="002650B7"/>
    <w:rsid w:val="00276BFA"/>
    <w:rsid w:val="002C6B8F"/>
    <w:rsid w:val="00312741"/>
    <w:rsid w:val="0031485A"/>
    <w:rsid w:val="00320B74"/>
    <w:rsid w:val="00376E41"/>
    <w:rsid w:val="0039183C"/>
    <w:rsid w:val="003979FA"/>
    <w:rsid w:val="003C1986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02692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62EE8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4:docId w14:val="7A1FD54E"/>
  <w15:chartTrackingRefBased/>
  <w15:docId w15:val="{51A2FD1A-7647-459E-A7A4-411F5561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C1986"/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3C1986"/>
  </w:style>
  <w:style w:type="character" w:styleId="Pogrubienie">
    <w:name w:val="Strong"/>
    <w:uiPriority w:val="22"/>
    <w:qFormat/>
    <w:rsid w:val="003C198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6FF38-68B2-4231-AE3E-0C975CE60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2026-01-07T12:29:00Z</dcterms:created>
  <dcterms:modified xsi:type="dcterms:W3CDTF">2026-01-07T12:29:00Z</dcterms:modified>
</cp:coreProperties>
</file>