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1F3CB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F3CB1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F3CB1">
        <w:rPr>
          <w:rFonts w:ascii="Arial" w:hAnsi="Arial" w:cs="Arial"/>
          <w:sz w:val="24"/>
          <w:szCs w:val="24"/>
        </w:rPr>
        <w:t>2026-01-09</w:t>
      </w:r>
    </w:p>
    <w:p w:rsidR="00CF7835" w:rsidRPr="009432A1" w:rsidRDefault="001F3CB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F3CB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1F3CB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1F3CB1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F3CB1">
        <w:rPr>
          <w:rFonts w:ascii="Arial" w:hAnsi="Arial" w:cs="Arial"/>
          <w:sz w:val="24"/>
          <w:szCs w:val="24"/>
        </w:rPr>
        <w:t>69</w:t>
      </w:r>
    </w:p>
    <w:p w:rsidR="00CF7835" w:rsidRPr="009432A1" w:rsidRDefault="001F3CB1" w:rsidP="00CF7835">
      <w:pPr>
        <w:rPr>
          <w:rFonts w:ascii="Arial" w:hAnsi="Arial" w:cs="Arial"/>
          <w:sz w:val="24"/>
          <w:szCs w:val="24"/>
        </w:rPr>
      </w:pPr>
      <w:r w:rsidRPr="001F3CB1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F3CB1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1F3CB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3CB1">
              <w:rPr>
                <w:rFonts w:ascii="Arial" w:hAnsi="Arial" w:cs="Arial"/>
                <w:bCs/>
                <w:sz w:val="24"/>
                <w:szCs w:val="24"/>
              </w:rPr>
              <w:t>Dostawa projektora i ekranu projekcyjnego dla Centrum Studentów Zagranicznych w ramach Projektu ,,Politechnika Częstochowska dla wszystkich - CUT for ALL", realizowanego w ramach programu NAWA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F3CB1" w:rsidRPr="004E4B64" w:rsidTr="00E53606">
        <w:tc>
          <w:tcPr>
            <w:tcW w:w="2269" w:type="dxa"/>
            <w:shd w:val="clear" w:color="auto" w:fill="auto"/>
          </w:tcPr>
          <w:p w:rsidR="001F3CB1" w:rsidRPr="004E4B64" w:rsidRDefault="001F3CB1" w:rsidP="00E536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F3CB1" w:rsidRPr="004E4B64" w:rsidRDefault="001F3CB1" w:rsidP="00E536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3CB1">
              <w:rPr>
                <w:rFonts w:ascii="Arial" w:hAnsi="Arial" w:cs="Arial"/>
                <w:bCs/>
                <w:sz w:val="24"/>
                <w:szCs w:val="24"/>
              </w:rPr>
              <w:t>RZ-DZP.262.24.2025.AR</w:t>
            </w:r>
          </w:p>
        </w:tc>
        <w:bookmarkStart w:id="0" w:name="_GoBack"/>
        <w:bookmarkEnd w:id="0"/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F3CB1" w:rsidRPr="001F3CB1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F3CB1" w:rsidRPr="001F3CB1">
        <w:rPr>
          <w:rFonts w:ascii="Arial" w:hAnsi="Arial" w:cs="Arial"/>
          <w:sz w:val="24"/>
          <w:szCs w:val="24"/>
        </w:rPr>
        <w:t>09/01/2026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F3CB1" w:rsidRPr="001F3CB1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F3CB1" w:rsidRPr="00355C9D" w:rsidTr="00E53606">
        <w:tc>
          <w:tcPr>
            <w:tcW w:w="1276" w:type="dxa"/>
            <w:shd w:val="clear" w:color="auto" w:fill="auto"/>
            <w:vAlign w:val="center"/>
          </w:tcPr>
          <w:p w:rsidR="001F3CB1" w:rsidRPr="00CF7835" w:rsidRDefault="001F3CB1" w:rsidP="00E53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F3CB1" w:rsidRPr="00CF7835" w:rsidRDefault="001F3CB1" w:rsidP="00E5360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1F3CB1" w:rsidRPr="00CF7835" w:rsidRDefault="001F3CB1" w:rsidP="00E53606">
            <w:pPr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CB1">
              <w:rPr>
                <w:rFonts w:ascii="Arial" w:hAnsi="Arial" w:cs="Arial"/>
                <w:sz w:val="24"/>
                <w:szCs w:val="24"/>
              </w:rPr>
              <w:t>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3CB1" w:rsidRPr="00CF7835" w:rsidRDefault="001F3CB1" w:rsidP="00E5360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CB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3CB1" w:rsidRPr="00CF7835" w:rsidRDefault="001F3CB1" w:rsidP="00E53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5 387.40 zł</w:t>
            </w:r>
          </w:p>
        </w:tc>
      </w:tr>
      <w:tr w:rsidR="001F3CB1" w:rsidRPr="00355C9D" w:rsidTr="00E53606">
        <w:tc>
          <w:tcPr>
            <w:tcW w:w="1276" w:type="dxa"/>
            <w:shd w:val="clear" w:color="auto" w:fill="auto"/>
            <w:vAlign w:val="center"/>
          </w:tcPr>
          <w:p w:rsidR="001F3CB1" w:rsidRPr="00CF7835" w:rsidRDefault="001F3CB1" w:rsidP="00E53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1F3CB1" w:rsidRPr="00CF7835" w:rsidRDefault="001F3CB1" w:rsidP="00E5360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1F3CB1" w:rsidRPr="00CF7835" w:rsidRDefault="001F3CB1" w:rsidP="00E53606">
            <w:pPr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Miodowa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CB1">
              <w:rPr>
                <w:rFonts w:ascii="Arial" w:hAnsi="Arial" w:cs="Arial"/>
                <w:sz w:val="24"/>
                <w:szCs w:val="24"/>
              </w:rPr>
              <w:t>7F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3CB1" w:rsidRPr="00CF7835" w:rsidRDefault="001F3CB1" w:rsidP="00E5360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CB1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3CB1" w:rsidRPr="00CF7835" w:rsidRDefault="001F3CB1" w:rsidP="00E53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4 538.70 zł</w:t>
            </w:r>
          </w:p>
        </w:tc>
      </w:tr>
      <w:tr w:rsidR="001F3CB1" w:rsidRPr="00355C9D" w:rsidTr="00E53606">
        <w:tc>
          <w:tcPr>
            <w:tcW w:w="1276" w:type="dxa"/>
            <w:shd w:val="clear" w:color="auto" w:fill="auto"/>
            <w:vAlign w:val="center"/>
          </w:tcPr>
          <w:p w:rsidR="001F3CB1" w:rsidRPr="00CF7835" w:rsidRDefault="001F3CB1" w:rsidP="00E53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1F3CB1" w:rsidRPr="00CF7835" w:rsidRDefault="001F3CB1" w:rsidP="00E5360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1F3CB1" w:rsidRPr="00CF7835" w:rsidRDefault="001F3CB1" w:rsidP="00E53606">
            <w:pPr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CB1">
              <w:rPr>
                <w:rFonts w:ascii="Arial" w:hAnsi="Arial" w:cs="Arial"/>
                <w:sz w:val="24"/>
                <w:szCs w:val="24"/>
              </w:rPr>
              <w:t>28/17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3CB1" w:rsidRPr="00CF7835" w:rsidRDefault="001F3CB1" w:rsidP="00E5360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80-180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CB1">
              <w:rPr>
                <w:rFonts w:ascii="Arial" w:hAnsi="Arial" w:cs="Arial"/>
                <w:sz w:val="24"/>
                <w:szCs w:val="24"/>
              </w:rPr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3CB1" w:rsidRPr="00CF7835" w:rsidRDefault="001F3CB1" w:rsidP="00E53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4 735.50 zł</w:t>
            </w:r>
          </w:p>
        </w:tc>
      </w:tr>
      <w:tr w:rsidR="001F3CB1" w:rsidRPr="00355C9D" w:rsidTr="00E53606">
        <w:tc>
          <w:tcPr>
            <w:tcW w:w="1276" w:type="dxa"/>
            <w:shd w:val="clear" w:color="auto" w:fill="auto"/>
            <w:vAlign w:val="center"/>
          </w:tcPr>
          <w:p w:rsidR="001F3CB1" w:rsidRPr="00CF7835" w:rsidRDefault="001F3CB1" w:rsidP="00E53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4961" w:type="dxa"/>
            <w:shd w:val="clear" w:color="auto" w:fill="auto"/>
          </w:tcPr>
          <w:p w:rsidR="001F3CB1" w:rsidRPr="00CF7835" w:rsidRDefault="001F3CB1" w:rsidP="00E5360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Konverta sp. z o. o.</w:t>
            </w:r>
          </w:p>
          <w:p w:rsidR="001F3CB1" w:rsidRPr="00CF7835" w:rsidRDefault="001F3CB1" w:rsidP="00E53606">
            <w:pPr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Słowackiego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CB1">
              <w:rPr>
                <w:rFonts w:ascii="Arial" w:hAnsi="Arial" w:cs="Arial"/>
                <w:sz w:val="24"/>
                <w:szCs w:val="24"/>
              </w:rPr>
              <w:t>6a/10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3CB1" w:rsidRPr="00CF7835" w:rsidRDefault="001F3CB1" w:rsidP="00E5360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CB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3CB1" w:rsidRPr="00CF7835" w:rsidRDefault="001F3CB1" w:rsidP="00E53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CB1">
              <w:rPr>
                <w:rFonts w:ascii="Arial" w:hAnsi="Arial" w:cs="Arial"/>
                <w:sz w:val="24"/>
                <w:szCs w:val="24"/>
              </w:rPr>
              <w:t>7 830.61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224" w:rsidRDefault="003B0224">
      <w:r>
        <w:separator/>
      </w:r>
    </w:p>
  </w:endnote>
  <w:endnote w:type="continuationSeparator" w:id="0">
    <w:p w:rsidR="003B0224" w:rsidRDefault="003B0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EF5" w:rsidRPr="00DC476A" w:rsidRDefault="00EF0EF5" w:rsidP="00EF0EF5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:rsidR="00EF0EF5" w:rsidRDefault="00EF0EF5" w:rsidP="00EF0EF5">
    <w:pPr>
      <w:pStyle w:val="Bezodstpw"/>
      <w:spacing w:line="276" w:lineRule="auto"/>
      <w:ind w:right="-852"/>
      <w:rPr>
        <w:rFonts w:ascii="Roboto" w:eastAsia="Inter-Medium" w:hAnsi="Roboto" w:cs="Inter-Medium"/>
        <w:b/>
        <w:sz w:val="20"/>
        <w:szCs w:val="24"/>
      </w:rPr>
    </w:pPr>
    <w:r>
      <w:rPr>
        <w:rFonts w:ascii="Roboto" w:eastAsia="Inter-Medium" w:hAnsi="Roboto" w:cs="Inter-Medium"/>
        <w:b/>
        <w:sz w:val="20"/>
        <w:szCs w:val="24"/>
      </w:rPr>
      <w:t xml:space="preserve">Nr Umowy </w:t>
    </w: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F0EF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F0EF5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0EF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224" w:rsidRDefault="003B0224">
      <w:r>
        <w:separator/>
      </w:r>
    </w:p>
  </w:footnote>
  <w:footnote w:type="continuationSeparator" w:id="0">
    <w:p w:rsidR="003B0224" w:rsidRDefault="003B0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CB1" w:rsidRDefault="001F3C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EF5" w:rsidRPr="00EF0EF5" w:rsidRDefault="00EF0EF5" w:rsidP="00EF0EF5">
    <w:pPr>
      <w:tabs>
        <w:tab w:val="center" w:pos="4536"/>
        <w:tab w:val="right" w:pos="9072"/>
      </w:tabs>
      <w:rPr>
        <w:sz w:val="24"/>
        <w:szCs w:val="24"/>
        <w:lang w:val="x-none" w:eastAsia="x-none"/>
      </w:rPr>
    </w:pPr>
    <w:r w:rsidRPr="00EF0EF5">
      <w:rPr>
        <w:noProof/>
        <w:sz w:val="24"/>
        <w:szCs w:val="24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2" o:spid="_x0000_s2051" type="#_x0000_t75" style="position:absolute;margin-left:-7.5pt;margin-top:-5.5pt;width:469.2pt;height:49.95pt;z-index:-251656704;visibility:visible;mso-width-relative:margin;mso-height-relative:margin">
          <v:imagedata r:id="rId1" o:title=""/>
        </v:shape>
      </w:pict>
    </w:r>
  </w:p>
  <w:p w:rsidR="001F3CB1" w:rsidRDefault="001F3C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CB1" w:rsidRDefault="001F3C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22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F3CB1"/>
    <w:rsid w:val="0023318D"/>
    <w:rsid w:val="00355C9D"/>
    <w:rsid w:val="003B0224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F0EF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EBA889BF-A626-414D-ABC3-2D1C572C2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F0EF5"/>
    <w:rPr>
      <w:rFonts w:ascii="Arial" w:hAnsi="Arial"/>
      <w:sz w:val="22"/>
      <w:szCs w:val="22"/>
    </w:rPr>
  </w:style>
  <w:style w:type="character" w:styleId="Pogrubienie">
    <w:name w:val="Strong"/>
    <w:uiPriority w:val="22"/>
    <w:qFormat/>
    <w:rsid w:val="00EF0EF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161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2026-01-09T10:41:00Z</cp:lastPrinted>
  <dcterms:created xsi:type="dcterms:W3CDTF">2026-01-09T10:41:00Z</dcterms:created>
  <dcterms:modified xsi:type="dcterms:W3CDTF">2026-01-09T10:41:00Z</dcterms:modified>
</cp:coreProperties>
</file>