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BC034B">
        <w:rPr>
          <w:rFonts w:ascii="Arial" w:hAnsi="Arial" w:cs="Arial"/>
          <w:bCs/>
          <w:szCs w:val="24"/>
        </w:rPr>
        <w:t>4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9147B" w:rsidRPr="00C9147B">
        <w:rPr>
          <w:rFonts w:ascii="Arial" w:hAnsi="Arial" w:cs="Arial"/>
          <w:b/>
          <w:sz w:val="24"/>
          <w:szCs w:val="24"/>
        </w:rPr>
        <w:t>CRZP/2/2026/AZP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147B" w:rsidRPr="00C9147B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147B" w:rsidRPr="00C9147B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C9147B" w:rsidRPr="00C9147B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147B" w:rsidRPr="00C9147B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C9147B" w:rsidRPr="00C9147B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9147B" w:rsidTr="000F1D6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9147B" w:rsidRDefault="00C9147B" w:rsidP="000F1D6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C9147B" w:rsidRDefault="00C9147B" w:rsidP="000F1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9147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9147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9147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C9147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9147B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C9147B" w:rsidRDefault="00C9147B" w:rsidP="000F1D6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9147B" w:rsidRDefault="00C9147B" w:rsidP="000F1D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9147B" w:rsidRDefault="00C9147B" w:rsidP="000F1D6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C9147B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9147B">
        <w:rPr>
          <w:rFonts w:ascii="Arial" w:hAnsi="Arial" w:cs="Arial"/>
          <w:b/>
          <w:sz w:val="24"/>
          <w:szCs w:val="24"/>
        </w:rPr>
        <w:t>Dostawa żagli na statek Dar Młodzieży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C9147B" w:rsidRPr="00C9147B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C914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9147B" w:rsidTr="00C914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B" w:rsidRDefault="00C9147B" w:rsidP="000F1D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4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B" w:rsidRDefault="00C9147B" w:rsidP="000F1D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147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9147B" w:rsidRDefault="00C9147B" w:rsidP="000F1D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47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9147B" w:rsidTr="00C914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B" w:rsidRDefault="00C9147B" w:rsidP="000F1D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47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B" w:rsidRDefault="00C9147B" w:rsidP="000F1D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147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9147B" w:rsidRDefault="00C9147B" w:rsidP="000F1D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47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9147B" w:rsidTr="00C914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B" w:rsidRDefault="00C9147B" w:rsidP="000F1D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4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B" w:rsidRDefault="00C9147B" w:rsidP="000F1D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147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9147B" w:rsidRPr="00C9147B" w:rsidRDefault="00C9147B" w:rsidP="000F1D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47B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co najmniej 2 dostawy żagli, powyżej lub równe 2800 m2 każda na statki z ożaglowaniem rejowym.</w:t>
            </w:r>
          </w:p>
          <w:p w:rsidR="00C9147B" w:rsidRPr="00C9147B" w:rsidRDefault="00C9147B" w:rsidP="000F1D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47B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C9147B" w:rsidRDefault="00C9147B" w:rsidP="000F1D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47B">
              <w:rPr>
                <w:rFonts w:ascii="Arial" w:hAnsi="Arial" w:cs="Arial"/>
                <w:sz w:val="24"/>
                <w:szCs w:val="24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C9147B" w:rsidTr="00C914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B" w:rsidRDefault="00C9147B" w:rsidP="000F1D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47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B" w:rsidRDefault="00C9147B" w:rsidP="000F1D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147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9147B" w:rsidRDefault="00C9147B" w:rsidP="000F1D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47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0D4" w:rsidRDefault="006A30D4" w:rsidP="00E4548F">
      <w:pPr>
        <w:spacing w:after="0" w:line="240" w:lineRule="auto"/>
      </w:pPr>
      <w:r>
        <w:separator/>
      </w:r>
    </w:p>
  </w:endnote>
  <w:endnote w:type="continuationSeparator" w:id="0">
    <w:p w:rsidR="006A30D4" w:rsidRDefault="006A30D4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7B" w:rsidRDefault="00C914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7B" w:rsidRDefault="00C914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7B" w:rsidRDefault="00C914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0D4" w:rsidRDefault="006A30D4" w:rsidP="00E4548F">
      <w:pPr>
        <w:spacing w:after="0" w:line="240" w:lineRule="auto"/>
      </w:pPr>
      <w:r>
        <w:separator/>
      </w:r>
    </w:p>
  </w:footnote>
  <w:footnote w:type="continuationSeparator" w:id="0">
    <w:p w:rsidR="006A30D4" w:rsidRDefault="006A30D4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7B" w:rsidRDefault="00C914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7B" w:rsidRDefault="00C914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7B" w:rsidRDefault="00C914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0D4"/>
    <w:rsid w:val="002621C4"/>
    <w:rsid w:val="006A30D4"/>
    <w:rsid w:val="007B107C"/>
    <w:rsid w:val="007C7D43"/>
    <w:rsid w:val="00843802"/>
    <w:rsid w:val="008750B3"/>
    <w:rsid w:val="00BC034B"/>
    <w:rsid w:val="00C31816"/>
    <w:rsid w:val="00C9147B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074B311A-A769-4385-A22C-A7AE33F61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91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147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91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47B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03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34B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1128</Words>
  <Characters>6773</Characters>
  <Application>Microsoft Office Word</Application>
  <DocSecurity>0</DocSecurity>
  <Lines>56</Lines>
  <Paragraphs>15</Paragraphs>
  <ScaleCrop>false</ScaleCrop>
  <Company/>
  <LinksUpToDate>false</LinksUpToDate>
  <CharactersWithSpaces>7886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2026-01-08T08:23:00Z</cp:lastPrinted>
  <dcterms:created xsi:type="dcterms:W3CDTF">2026-01-08T08:23:00Z</dcterms:created>
  <dcterms:modified xsi:type="dcterms:W3CDTF">2026-01-08T08:23:00Z</dcterms:modified>
</cp:coreProperties>
</file>