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494CCE">
        <w:rPr>
          <w:rFonts w:ascii="Arial" w:hAnsi="Arial" w:cs="Arial"/>
          <w:bCs/>
          <w:szCs w:val="24"/>
        </w:rPr>
        <w:t>3</w:t>
      </w:r>
      <w:bookmarkStart w:id="0" w:name="_GoBack"/>
      <w:bookmarkEnd w:id="0"/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4A1A47" w:rsidRPr="004A1A47">
        <w:rPr>
          <w:rFonts w:ascii="Arial" w:hAnsi="Arial" w:cs="Arial"/>
          <w:b/>
          <w:sz w:val="24"/>
          <w:szCs w:val="24"/>
        </w:rPr>
        <w:t>CRZP/1/2026/AZP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4A1A47" w:rsidRPr="004A1A47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4A1A47" w:rsidRPr="004A1A47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4A1A47" w:rsidRPr="004A1A47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4A1A47" w:rsidRPr="004A1A47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4A1A47" w:rsidRPr="004A1A47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A1A47" w:rsidTr="0064607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A1A47" w:rsidRDefault="004A1A47" w:rsidP="0064607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4A1A47" w:rsidRDefault="004A1A47" w:rsidP="0064607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4A1A4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A1A4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A1A47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4A1A47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4A1A47">
              <w:rPr>
                <w:rFonts w:ascii="Arial" w:hAnsi="Arial" w:cs="Arial"/>
                <w:sz w:val="24"/>
                <w:szCs w:val="24"/>
              </w:rPr>
              <w:t>. zm.)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4A1A47" w:rsidRDefault="004A1A47" w:rsidP="0064607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4A1A47" w:rsidRDefault="004A1A47" w:rsidP="0064607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4A1A47" w:rsidRDefault="004A1A47" w:rsidP="0064607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4A1A47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4A1A47">
        <w:rPr>
          <w:rFonts w:ascii="Arial" w:hAnsi="Arial" w:cs="Arial"/>
          <w:b/>
          <w:sz w:val="24"/>
          <w:szCs w:val="24"/>
        </w:rPr>
        <w:t>Zakup żagla z nadrukiem 100-lecie Gdyni na statek Dar Młodzieży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4A1A47" w:rsidRPr="004A1A47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4A1A4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A1A47" w:rsidTr="004A1A4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A47" w:rsidRDefault="004A1A47" w:rsidP="0064607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1A4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A47" w:rsidRDefault="004A1A47" w:rsidP="0064607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A1A47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4A1A47" w:rsidRDefault="004A1A47" w:rsidP="0064607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1A47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4A1A47" w:rsidTr="004A1A4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A47" w:rsidRDefault="004A1A47" w:rsidP="0064607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1A47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A47" w:rsidRDefault="004A1A47" w:rsidP="0064607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A1A47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4A1A47" w:rsidRDefault="004A1A47" w:rsidP="0064607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1A47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4A1A47" w:rsidTr="004A1A4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A47" w:rsidRDefault="004A1A47" w:rsidP="0064607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1A4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A47" w:rsidRDefault="004A1A47" w:rsidP="0064607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A1A47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4A1A47" w:rsidRPr="004A1A47" w:rsidRDefault="004A1A47" w:rsidP="0064607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1A47">
              <w:rPr>
                <w:rFonts w:ascii="Arial" w:hAnsi="Arial" w:cs="Arial"/>
                <w:sz w:val="24"/>
                <w:szCs w:val="24"/>
              </w:rPr>
              <w:t>Wykonawca musi wykazać, iż w okresie ostatnich trzech lat przed upływem terminu składania ofert, a jeżeli okres prowadzenia działalności jest krótszy - w tym okresie, wykonał co najmniej 2 dostawy żagli, powyżej lub równe 2800 m2 każda na statki z ożaglowaniem rejowym.</w:t>
            </w:r>
          </w:p>
          <w:p w:rsidR="004A1A47" w:rsidRPr="004A1A47" w:rsidRDefault="004A1A47" w:rsidP="0064607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1A47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4A1A47" w:rsidRDefault="004A1A47" w:rsidP="0064607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1A47">
              <w:rPr>
                <w:rFonts w:ascii="Arial" w:hAnsi="Arial" w:cs="Arial"/>
                <w:sz w:val="24"/>
                <w:szCs w:val="24"/>
              </w:rPr>
              <w:t xml:space="preserve">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  <w:tr w:rsidR="004A1A47" w:rsidTr="004A1A4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A47" w:rsidRDefault="004A1A47" w:rsidP="0064607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1A4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A47" w:rsidRDefault="004A1A47" w:rsidP="0064607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A1A47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4A1A47" w:rsidRDefault="004A1A47" w:rsidP="0064607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1A47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373A" w:rsidRDefault="005A373A" w:rsidP="00E4548F">
      <w:pPr>
        <w:spacing w:after="0" w:line="240" w:lineRule="auto"/>
      </w:pPr>
      <w:r>
        <w:separator/>
      </w:r>
    </w:p>
  </w:endnote>
  <w:endnote w:type="continuationSeparator" w:id="0">
    <w:p w:rsidR="005A373A" w:rsidRDefault="005A373A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A47" w:rsidRDefault="004A1A4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A47" w:rsidRDefault="004A1A4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A47" w:rsidRDefault="004A1A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373A" w:rsidRDefault="005A373A" w:rsidP="00E4548F">
      <w:pPr>
        <w:spacing w:after="0" w:line="240" w:lineRule="auto"/>
      </w:pPr>
      <w:r>
        <w:separator/>
      </w:r>
    </w:p>
  </w:footnote>
  <w:footnote w:type="continuationSeparator" w:id="0">
    <w:p w:rsidR="005A373A" w:rsidRDefault="005A373A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A47" w:rsidRDefault="004A1A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A47" w:rsidRDefault="004A1A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A47" w:rsidRDefault="004A1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73A"/>
    <w:rsid w:val="002621C4"/>
    <w:rsid w:val="00494CCE"/>
    <w:rsid w:val="004A1A47"/>
    <w:rsid w:val="005A373A"/>
    <w:rsid w:val="007B107C"/>
    <w:rsid w:val="007C7D43"/>
    <w:rsid w:val="00843802"/>
    <w:rsid w:val="008750B3"/>
    <w:rsid w:val="00C31816"/>
    <w:rsid w:val="00CA2A23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CB1ADF5D-43C5-4BB7-93F8-CEBC8DB1B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A1A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A1A47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4A1A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A1A47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4C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4CCE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1132</Words>
  <Characters>6795</Characters>
  <Application>Microsoft Office Word</Application>
  <DocSecurity>0</DocSecurity>
  <Lines>56</Lines>
  <Paragraphs>15</Paragraphs>
  <ScaleCrop>false</ScaleCrop>
  <Company/>
  <LinksUpToDate>false</LinksUpToDate>
  <CharactersWithSpaces>7912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2026-01-07T13:09:00Z</cp:lastPrinted>
  <dcterms:created xsi:type="dcterms:W3CDTF">2026-01-07T13:09:00Z</dcterms:created>
  <dcterms:modified xsi:type="dcterms:W3CDTF">2026-01-07T13:09:00Z</dcterms:modified>
</cp:coreProperties>
</file>