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D40EDF" w:rsidP="00085182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D40EDF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40EDF">
        <w:rPr>
          <w:rFonts w:ascii="Arial" w:hAnsi="Arial" w:cs="Arial"/>
          <w:sz w:val="24"/>
          <w:szCs w:val="24"/>
        </w:rPr>
        <w:t>2025-12-30</w:t>
      </w:r>
    </w:p>
    <w:p w:rsidR="00CF7835" w:rsidRPr="009432A1" w:rsidRDefault="00D40EDF" w:rsidP="0008518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0ED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D40EDF" w:rsidP="00085182">
      <w:pPr>
        <w:spacing w:line="360" w:lineRule="auto"/>
        <w:rPr>
          <w:rFonts w:ascii="Arial" w:hAnsi="Arial" w:cs="Arial"/>
          <w:sz w:val="24"/>
          <w:szCs w:val="24"/>
        </w:rPr>
      </w:pPr>
      <w:r w:rsidRPr="00D40EDF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0EDF">
        <w:rPr>
          <w:rFonts w:ascii="Arial" w:hAnsi="Arial" w:cs="Arial"/>
          <w:sz w:val="24"/>
          <w:szCs w:val="24"/>
        </w:rPr>
        <w:t>69</w:t>
      </w:r>
    </w:p>
    <w:p w:rsidR="00CF7835" w:rsidRPr="009432A1" w:rsidRDefault="00D40EDF" w:rsidP="00085182">
      <w:pPr>
        <w:spacing w:line="360" w:lineRule="auto"/>
        <w:rPr>
          <w:rFonts w:ascii="Arial" w:hAnsi="Arial" w:cs="Arial"/>
          <w:sz w:val="24"/>
          <w:szCs w:val="24"/>
        </w:rPr>
      </w:pPr>
      <w:r w:rsidRPr="00D40EDF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0EDF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85182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085182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085182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08518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8518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40EDF" w:rsidP="000851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0EDF">
              <w:rPr>
                <w:rFonts w:ascii="Arial" w:hAnsi="Arial" w:cs="Arial"/>
                <w:bCs/>
                <w:sz w:val="24"/>
                <w:szCs w:val="24"/>
              </w:rPr>
              <w:t>Dostawa artykułów biurowych wraz z transportem i rozładunkiem dla jednostek organizacyjnych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0EDF" w:rsidRPr="004E4B64" w:rsidTr="00716A91">
        <w:tc>
          <w:tcPr>
            <w:tcW w:w="2269" w:type="dxa"/>
            <w:shd w:val="clear" w:color="auto" w:fill="auto"/>
          </w:tcPr>
          <w:p w:rsidR="00D40EDF" w:rsidRPr="004E4B64" w:rsidRDefault="00D40EDF" w:rsidP="000851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0EDF" w:rsidRPr="004E4B64" w:rsidRDefault="00D40EDF" w:rsidP="000851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0EDF">
              <w:rPr>
                <w:rFonts w:ascii="Arial" w:hAnsi="Arial" w:cs="Arial"/>
                <w:bCs/>
                <w:sz w:val="24"/>
                <w:szCs w:val="24"/>
              </w:rPr>
              <w:t>RZ-DZP.261.66.2025.MT</w:t>
            </w:r>
          </w:p>
        </w:tc>
      </w:tr>
    </w:tbl>
    <w:p w:rsidR="00D665F5" w:rsidRPr="00355C9D" w:rsidRDefault="00D665F5" w:rsidP="00085182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40EDF" w:rsidRPr="00D40EDF">
        <w:rPr>
          <w:rFonts w:ascii="Arial" w:hAnsi="Arial" w:cs="Arial"/>
          <w:sz w:val="24"/>
          <w:szCs w:val="24"/>
        </w:rPr>
        <w:t>(</w:t>
      </w:r>
      <w:proofErr w:type="spellStart"/>
      <w:r w:rsidR="00D40EDF" w:rsidRPr="00D40EDF">
        <w:rPr>
          <w:rFonts w:ascii="Arial" w:hAnsi="Arial" w:cs="Arial"/>
          <w:sz w:val="24"/>
          <w:szCs w:val="24"/>
        </w:rPr>
        <w:t>t.j</w:t>
      </w:r>
      <w:proofErr w:type="spellEnd"/>
      <w:r w:rsidR="00D40EDF" w:rsidRPr="00D40ED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40EDF" w:rsidRPr="00D40EDF">
        <w:rPr>
          <w:rFonts w:ascii="Arial" w:hAnsi="Arial" w:cs="Arial"/>
          <w:sz w:val="24"/>
          <w:szCs w:val="24"/>
        </w:rPr>
        <w:t>późn</w:t>
      </w:r>
      <w:proofErr w:type="spellEnd"/>
      <w:r w:rsidR="00D40EDF" w:rsidRPr="00D40EDF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Default="00D665F5" w:rsidP="0008518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40EDF" w:rsidRPr="00D40EDF">
        <w:rPr>
          <w:rFonts w:ascii="Arial" w:hAnsi="Arial" w:cs="Arial"/>
          <w:sz w:val="24"/>
          <w:szCs w:val="24"/>
        </w:rPr>
        <w:t>30/12/2025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40EDF" w:rsidRPr="00D40EDF">
        <w:rPr>
          <w:rFonts w:ascii="Arial" w:hAnsi="Arial" w:cs="Arial"/>
          <w:sz w:val="24"/>
          <w:szCs w:val="24"/>
        </w:rPr>
        <w:t>11:15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85182" w:rsidRPr="00355C9D" w:rsidRDefault="00085182" w:rsidP="00085182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08518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08518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085182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40EDF" w:rsidRPr="00355C9D" w:rsidTr="00716A91">
        <w:tc>
          <w:tcPr>
            <w:tcW w:w="1276" w:type="dxa"/>
            <w:shd w:val="clear" w:color="auto" w:fill="auto"/>
            <w:vAlign w:val="center"/>
          </w:tcPr>
          <w:p w:rsidR="00D40EDF" w:rsidRPr="00CF7835" w:rsidRDefault="00D40EDF" w:rsidP="0008518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40EDF" w:rsidRPr="00CF7835" w:rsidRDefault="00D40EDF" w:rsidP="0008518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PAPIRUS SPÓŁKA JAWNA M.GÓRECKI,A.NOWICKI,J.KARYŚ</w:t>
            </w:r>
          </w:p>
          <w:p w:rsidR="00D40EDF" w:rsidRPr="00CF7835" w:rsidRDefault="00D40EDF" w:rsidP="0008518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WODZICKIEGO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F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0EDF" w:rsidRPr="00CF7835" w:rsidRDefault="00D40EDF" w:rsidP="0008518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42-200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0EDF" w:rsidRPr="00CF7835" w:rsidRDefault="00D40EDF" w:rsidP="0008518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165 157.35 zł</w:t>
            </w:r>
          </w:p>
        </w:tc>
      </w:tr>
      <w:tr w:rsidR="00D40EDF" w:rsidRPr="00355C9D" w:rsidTr="00716A91">
        <w:tc>
          <w:tcPr>
            <w:tcW w:w="1276" w:type="dxa"/>
            <w:shd w:val="clear" w:color="auto" w:fill="auto"/>
            <w:vAlign w:val="center"/>
          </w:tcPr>
          <w:p w:rsidR="00D40EDF" w:rsidRPr="00CF7835" w:rsidRDefault="00D40EDF" w:rsidP="0008518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D40EDF" w:rsidRPr="00CF7835" w:rsidRDefault="00D40EDF" w:rsidP="00085182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Przedsiębiorstwo Wielobranżowe Solo-Kolos Sp. z o.o.</w:t>
            </w:r>
          </w:p>
          <w:p w:rsidR="00D40EDF" w:rsidRPr="00CF7835" w:rsidRDefault="00D40EDF" w:rsidP="0008518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Warszawska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F">
              <w:rPr>
                <w:rFonts w:ascii="Arial" w:hAnsi="Arial" w:cs="Arial"/>
                <w:sz w:val="24"/>
                <w:szCs w:val="24"/>
              </w:rPr>
              <w:t>363/365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40EDF" w:rsidRPr="00CF7835" w:rsidRDefault="00D40EDF" w:rsidP="00085182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40ED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0EDF" w:rsidRPr="00CF7835" w:rsidRDefault="00D40EDF" w:rsidP="00085182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40EDF">
              <w:rPr>
                <w:rFonts w:ascii="Arial" w:hAnsi="Arial" w:cs="Arial"/>
                <w:sz w:val="24"/>
                <w:szCs w:val="24"/>
              </w:rPr>
              <w:t>194 579.96 zł</w:t>
            </w:r>
          </w:p>
        </w:tc>
      </w:tr>
    </w:tbl>
    <w:p w:rsidR="0069085C" w:rsidRPr="00355C9D" w:rsidRDefault="0069085C" w:rsidP="00085182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085182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0851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567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E7F" w:rsidRDefault="002C1E7F">
      <w:r>
        <w:separator/>
      </w:r>
    </w:p>
  </w:endnote>
  <w:endnote w:type="continuationSeparator" w:id="0">
    <w:p w:rsidR="002C1E7F" w:rsidRDefault="002C1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2" w:rsidRPr="00085182" w:rsidRDefault="00085182" w:rsidP="00085182">
    <w:pPr>
      <w:spacing w:line="276" w:lineRule="auto"/>
      <w:rPr>
        <w:rFonts w:ascii="Roboto" w:hAnsi="Roboto"/>
        <w:b/>
        <w:bCs/>
        <w:sz w:val="22"/>
        <w:szCs w:val="18"/>
      </w:rPr>
    </w:pPr>
    <w:r w:rsidRPr="0008518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085182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8518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85182" w:rsidRPr="00085182" w:rsidTr="00716A91">
      <w:tc>
        <w:tcPr>
          <w:tcW w:w="0" w:type="auto"/>
          <w:shd w:val="clear" w:color="auto" w:fill="auto"/>
          <w:vAlign w:val="center"/>
        </w:tcPr>
        <w:p w:rsidR="00085182" w:rsidRPr="00085182" w:rsidRDefault="00085182" w:rsidP="00085182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85182" w:rsidRPr="00085182" w:rsidRDefault="00085182" w:rsidP="00085182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085182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085182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085182" w:rsidRPr="00085182" w:rsidRDefault="00085182" w:rsidP="00085182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085182" w:rsidRPr="00085182" w:rsidRDefault="00085182" w:rsidP="00085182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085182" w:rsidRPr="00085182" w:rsidRDefault="00085182" w:rsidP="00085182">
    <w:pPr>
      <w:spacing w:line="276" w:lineRule="auto"/>
      <w:rPr>
        <w:rFonts w:ascii="Roboto" w:hAnsi="Roboto"/>
        <w:b/>
        <w:bCs/>
        <w:sz w:val="22"/>
        <w:szCs w:val="22"/>
      </w:rPr>
    </w:pPr>
    <w:r w:rsidRPr="00085182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085182" w:rsidRPr="00085182" w:rsidRDefault="00085182" w:rsidP="00085182">
    <w:pPr>
      <w:spacing w:line="276" w:lineRule="auto"/>
      <w:rPr>
        <w:rFonts w:ascii="Roboto" w:hAnsi="Roboto"/>
        <w:sz w:val="22"/>
        <w:szCs w:val="22"/>
      </w:rPr>
    </w:pPr>
    <w:r w:rsidRPr="00085182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085182">
      <w:rPr>
        <w:rFonts w:ascii="Roboto" w:hAnsi="Roboto"/>
        <w:sz w:val="22"/>
        <w:szCs w:val="22"/>
      </w:rPr>
      <w:t>ul. Gen. J.H. Dąbrowskiego 69, 42-201 Częstochowa</w:t>
    </w:r>
  </w:p>
  <w:p w:rsidR="00085182" w:rsidRPr="00085182" w:rsidRDefault="00085182" w:rsidP="00085182">
    <w:pPr>
      <w:spacing w:line="276" w:lineRule="auto"/>
      <w:rPr>
        <w:rFonts w:ascii="Roboto" w:hAnsi="Roboto"/>
        <w:noProof/>
        <w:sz w:val="22"/>
        <w:szCs w:val="22"/>
      </w:rPr>
    </w:pPr>
    <w:r w:rsidRPr="00085182">
      <w:rPr>
        <w:rFonts w:ascii="Roboto" w:hAnsi="Roboto"/>
        <w:sz w:val="22"/>
        <w:szCs w:val="22"/>
      </w:rPr>
      <w:t>tel. +48 34 325 02 56, e-mail: dyrektor.inwestycji@pcz.pl</w:t>
    </w:r>
  </w:p>
  <w:p w:rsidR="00085182" w:rsidRPr="00085182" w:rsidRDefault="00085182" w:rsidP="00085182">
    <w:pPr>
      <w:rPr>
        <w:rFonts w:ascii="Roboto" w:hAnsi="Roboto"/>
        <w:b/>
        <w:color w:val="F07E26"/>
        <w:sz w:val="24"/>
        <w:szCs w:val="24"/>
      </w:rPr>
    </w:pPr>
    <w:r w:rsidRPr="00085182">
      <w:rPr>
        <w:rFonts w:ascii="Roboto" w:hAnsi="Roboto"/>
        <w:b/>
        <w:sz w:val="22"/>
        <w:szCs w:val="22"/>
      </w:rPr>
      <w:t>www.pcz.pl</w:t>
    </w:r>
    <w:r w:rsidRPr="00085182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85182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085182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1E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E7F" w:rsidRDefault="002C1E7F">
      <w:r>
        <w:separator/>
      </w:r>
    </w:p>
  </w:footnote>
  <w:footnote w:type="continuationSeparator" w:id="0">
    <w:p w:rsidR="002C1E7F" w:rsidRDefault="002C1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DF" w:rsidRDefault="00D40E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5182" w:rsidRPr="00085182" w:rsidRDefault="00085182" w:rsidP="00085182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085182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085182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D40EDF" w:rsidRDefault="00D40E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0EDF" w:rsidRDefault="00D40E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E7F"/>
    <w:rsid w:val="00007727"/>
    <w:rsid w:val="00017720"/>
    <w:rsid w:val="00035488"/>
    <w:rsid w:val="00085182"/>
    <w:rsid w:val="000C1C6D"/>
    <w:rsid w:val="000D7F25"/>
    <w:rsid w:val="000E00E5"/>
    <w:rsid w:val="001146A4"/>
    <w:rsid w:val="00173B20"/>
    <w:rsid w:val="001C69FF"/>
    <w:rsid w:val="0023318D"/>
    <w:rsid w:val="002C1E7F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40EDF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2E25CCB5"/>
  <w15:chartTrackingRefBased/>
  <w15:docId w15:val="{B81EBFB7-88A8-4A5C-89E6-DF1AA6C42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120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2025-12-30T11:34:00Z</dcterms:created>
  <dcterms:modified xsi:type="dcterms:W3CDTF">2025-12-30T11:34:00Z</dcterms:modified>
</cp:coreProperties>
</file>