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714A1A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4512B1" w:rsidRPr="004512B1">
        <w:rPr>
          <w:b/>
        </w:rPr>
        <w:t>CRZP/2</w:t>
      </w:r>
      <w:r w:rsidR="00F966B1">
        <w:rPr>
          <w:b/>
        </w:rPr>
        <w:t>41</w:t>
      </w:r>
      <w:r w:rsidR="004512B1" w:rsidRPr="004512B1">
        <w:rPr>
          <w:b/>
        </w:rPr>
        <w:t>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4512B1" w:rsidRPr="004A5DB6" w:rsidTr="00595F65">
        <w:tc>
          <w:tcPr>
            <w:tcW w:w="9212" w:type="dxa"/>
            <w:shd w:val="clear" w:color="auto" w:fill="auto"/>
          </w:tcPr>
          <w:p w:rsidR="004512B1" w:rsidRPr="004A5DB6" w:rsidRDefault="004512B1" w:rsidP="00595F65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4512B1" w:rsidRPr="004A5DB6" w:rsidRDefault="004512B1" w:rsidP="00595F65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4512B1">
              <w:t>(</w:t>
            </w:r>
            <w:proofErr w:type="spellStart"/>
            <w:r w:rsidRPr="004512B1">
              <w:t>t.j</w:t>
            </w:r>
            <w:proofErr w:type="spellEnd"/>
            <w:r w:rsidRPr="004512B1">
              <w:t>. Dz. U. z 2024 r. poz. 1320 z późn. zm.)</w:t>
            </w:r>
            <w:r w:rsidRPr="004A5DB6">
              <w:t xml:space="preserve"> (dalej jako: ustawa Pzp), dotyczące:</w:t>
            </w:r>
          </w:p>
          <w:p w:rsidR="004512B1" w:rsidRPr="004A5DB6" w:rsidRDefault="004512B1" w:rsidP="00595F6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4512B1" w:rsidRPr="004A5DB6" w:rsidRDefault="004512B1" w:rsidP="00595F65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4512B1" w:rsidRPr="004A5DB6" w:rsidRDefault="004512B1" w:rsidP="00595F65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4512B1" w:rsidRPr="004512B1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4512B1" w:rsidP="005434B3">
      <w:pPr>
        <w:spacing w:after="240" w:line="276" w:lineRule="auto"/>
        <w:jc w:val="center"/>
      </w:pPr>
      <w:r w:rsidRPr="004512B1">
        <w:rPr>
          <w:b/>
        </w:rPr>
        <w:t>Dostawa paliwa gazowego do budynku przy ul. Roberta de Plelo 20 w Gdańsku</w:t>
      </w:r>
      <w:r w:rsidR="00F966B1">
        <w:rPr>
          <w:b/>
        </w:rPr>
        <w:t xml:space="preserve"> - powtórne</w:t>
      </w:r>
      <w:bookmarkStart w:id="0" w:name="_GoBack"/>
      <w:bookmarkEnd w:id="0"/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714A1A" w:rsidRDefault="004F23F7" w:rsidP="000857C0">
      <w:pPr>
        <w:spacing w:after="120" w:line="276" w:lineRule="auto"/>
        <w:jc w:val="both"/>
      </w:pPr>
      <w:r w:rsidRPr="00714A1A">
        <w:t>Oświadczam,</w:t>
      </w:r>
      <w:r w:rsidR="00313417" w:rsidRPr="00714A1A">
        <w:t xml:space="preserve"> że spełniam</w:t>
      </w:r>
      <w:r w:rsidR="004541F9" w:rsidRPr="00714A1A">
        <w:t>, określone przez Zamawiającego,</w:t>
      </w:r>
      <w:r w:rsidR="00313417" w:rsidRPr="00714A1A">
        <w:t xml:space="preserve"> warunki udziału </w:t>
      </w:r>
      <w:r w:rsidR="004541F9" w:rsidRPr="00714A1A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714A1A" w:rsidRDefault="00D2702A" w:rsidP="00D2702A">
            <w:pPr>
              <w:spacing w:before="60" w:after="120"/>
              <w:jc w:val="center"/>
              <w:rPr>
                <w:b/>
              </w:rPr>
            </w:pPr>
            <w:r w:rsidRPr="00714A1A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714A1A">
              <w:rPr>
                <w:b/>
              </w:rPr>
              <w:t>Warunki udziału w postępowaniu</w:t>
            </w:r>
          </w:p>
        </w:tc>
      </w:tr>
      <w:tr w:rsidR="004512B1" w:rsidRPr="003A59F0" w:rsidTr="00595F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2B1" w:rsidRPr="00A95E89" w:rsidRDefault="004512B1" w:rsidP="00595F65">
            <w:pPr>
              <w:spacing w:before="60" w:after="120"/>
              <w:jc w:val="both"/>
              <w:rPr>
                <w:rFonts w:cs="Calibri"/>
              </w:rPr>
            </w:pPr>
            <w:r w:rsidRPr="004512B1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2B1" w:rsidRPr="00A95E89" w:rsidRDefault="004512B1" w:rsidP="00595F6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512B1">
              <w:rPr>
                <w:rFonts w:cs="Calibri"/>
                <w:b/>
                <w:bCs/>
              </w:rPr>
              <w:t>Sytuacja ekonomiczna lub finansowa</w:t>
            </w:r>
          </w:p>
          <w:p w:rsidR="004512B1" w:rsidRPr="00A95E89" w:rsidRDefault="004512B1" w:rsidP="00595F65">
            <w:pPr>
              <w:spacing w:before="60" w:after="120"/>
              <w:jc w:val="both"/>
              <w:rPr>
                <w:rFonts w:cs="Calibri"/>
              </w:rPr>
            </w:pPr>
            <w:r w:rsidRPr="004512B1">
              <w:rPr>
                <w:rFonts w:cs="Calibri"/>
              </w:rPr>
              <w:t>Zamawiający nie określa szczegółowego warunku w tym zakresie.</w:t>
            </w:r>
          </w:p>
        </w:tc>
      </w:tr>
      <w:tr w:rsidR="004512B1" w:rsidRPr="003A59F0" w:rsidTr="00595F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2B1" w:rsidRPr="00A95E89" w:rsidRDefault="004512B1" w:rsidP="00595F65">
            <w:pPr>
              <w:spacing w:before="60" w:after="120"/>
              <w:jc w:val="both"/>
              <w:rPr>
                <w:rFonts w:cs="Calibri"/>
              </w:rPr>
            </w:pPr>
            <w:r w:rsidRPr="004512B1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2B1" w:rsidRPr="00A95E89" w:rsidRDefault="004512B1" w:rsidP="00595F6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512B1">
              <w:rPr>
                <w:rFonts w:cs="Calibri"/>
                <w:b/>
                <w:bCs/>
              </w:rPr>
              <w:t>Zdolność techniczna lub zawodowa</w:t>
            </w:r>
          </w:p>
          <w:p w:rsidR="004512B1" w:rsidRPr="00A95E89" w:rsidRDefault="004512B1" w:rsidP="00595F65">
            <w:pPr>
              <w:spacing w:before="60" w:after="120"/>
              <w:jc w:val="both"/>
              <w:rPr>
                <w:rFonts w:cs="Calibri"/>
              </w:rPr>
            </w:pPr>
            <w:r w:rsidRPr="004512B1">
              <w:rPr>
                <w:rFonts w:cs="Calibri"/>
              </w:rPr>
              <w:t>Wykonawca spełni warunek dotyczący zdolności technicznej lub zawodowej, jeżeli wykaże, że: w okresie ostatnich trzech lat przed upływem terminu składania ofert, a jeżeli okres prowadzenia działalności jest krótszy - w tym okresie wykonał co najmniej dwie dostawy polegające na dostawie paliwa gazowego i łącznym wolumenie nie mniejszym niż 1.000.000 kWh (jeden milion), przy czym zamawiający nie wskazuje w ramach ilu umów/kontraktów dostawy o wymaganej wielkości zostały (są) wykonane (wykonywane) oraz przedstawi dowody, że dostawy ty zostały wykonane /lub są wykonywane należycie.</w:t>
            </w:r>
          </w:p>
        </w:tc>
      </w:tr>
      <w:tr w:rsidR="004512B1" w:rsidRPr="003A59F0" w:rsidTr="00595F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2B1" w:rsidRPr="00A95E89" w:rsidRDefault="004512B1" w:rsidP="00595F65">
            <w:pPr>
              <w:spacing w:before="60" w:after="120"/>
              <w:jc w:val="both"/>
              <w:rPr>
                <w:rFonts w:cs="Calibri"/>
              </w:rPr>
            </w:pPr>
            <w:r w:rsidRPr="004512B1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2B1" w:rsidRPr="00A95E89" w:rsidRDefault="004512B1" w:rsidP="00595F6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512B1">
              <w:rPr>
                <w:rFonts w:cs="Calibri"/>
                <w:b/>
                <w:bCs/>
              </w:rPr>
              <w:t>Zdolność do występowania w obrocie gospodarczym</w:t>
            </w:r>
          </w:p>
          <w:p w:rsidR="004512B1" w:rsidRPr="00A95E89" w:rsidRDefault="004512B1" w:rsidP="00595F65">
            <w:pPr>
              <w:spacing w:before="60" w:after="120"/>
              <w:jc w:val="both"/>
              <w:rPr>
                <w:rFonts w:cs="Calibri"/>
              </w:rPr>
            </w:pPr>
            <w:r w:rsidRPr="004512B1">
              <w:rPr>
                <w:rFonts w:cs="Calibri"/>
              </w:rPr>
              <w:t>Zamawiający nie określa szczegółowego warunku w tym zakresie.</w:t>
            </w:r>
          </w:p>
        </w:tc>
      </w:tr>
      <w:tr w:rsidR="004512B1" w:rsidRPr="003A59F0" w:rsidTr="00595F6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2B1" w:rsidRPr="00A95E89" w:rsidRDefault="004512B1" w:rsidP="00595F65">
            <w:pPr>
              <w:spacing w:before="60" w:after="120"/>
              <w:jc w:val="both"/>
              <w:rPr>
                <w:rFonts w:cs="Calibri"/>
              </w:rPr>
            </w:pPr>
            <w:r w:rsidRPr="004512B1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512B1" w:rsidRPr="00A95E89" w:rsidRDefault="004512B1" w:rsidP="00595F65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4512B1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4512B1" w:rsidRPr="004512B1" w:rsidRDefault="004512B1" w:rsidP="00595F65">
            <w:pPr>
              <w:spacing w:before="60" w:after="120"/>
              <w:jc w:val="both"/>
              <w:rPr>
                <w:rFonts w:cs="Calibri"/>
              </w:rPr>
            </w:pPr>
            <w:r w:rsidRPr="004512B1">
              <w:rPr>
                <w:rFonts w:cs="Calibri"/>
              </w:rPr>
              <w:t>Wykonawca musi wykazać że posiada:</w:t>
            </w:r>
          </w:p>
          <w:p w:rsidR="004512B1" w:rsidRPr="004512B1" w:rsidRDefault="004512B1" w:rsidP="00595F65">
            <w:pPr>
              <w:spacing w:before="60" w:after="120"/>
              <w:jc w:val="both"/>
              <w:rPr>
                <w:rFonts w:cs="Calibri"/>
              </w:rPr>
            </w:pPr>
            <w:r w:rsidRPr="004512B1">
              <w:rPr>
                <w:rFonts w:cs="Calibri"/>
              </w:rPr>
              <w:t>a) wykaże, że posiada aktualną na okres realizacji przedmiotu zamówienia koncesję, na obrót paliwami gazowymi wydaną przez Prezesa Urzędu Regulacji Energetyki zgodnie ustawą z dnia 10 kwietnia 1997r. Prawo energetyczne (t.j.Dz.U.2024.266 ze zm.)</w:t>
            </w:r>
          </w:p>
          <w:p w:rsidR="004512B1" w:rsidRPr="00A95E89" w:rsidRDefault="004512B1" w:rsidP="00595F65">
            <w:pPr>
              <w:spacing w:before="60" w:after="120"/>
              <w:jc w:val="both"/>
              <w:rPr>
                <w:rFonts w:cs="Calibri"/>
              </w:rPr>
            </w:pPr>
            <w:r w:rsidRPr="004512B1">
              <w:rPr>
                <w:rFonts w:cs="Calibri"/>
              </w:rPr>
              <w:t>b) złoży oświadczenie, że posiada lub będzie posiadać umowę z siecią dystrybucyjną o świadczenie usług dystrybucji, ważną w okresie dostawy (sprzedaży) gazu ziemnego dla Zamawiającego (treść oświadczenia zawiera Formularz Oferta).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714A1A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714A1A">
        <w:rPr>
          <w:sz w:val="20"/>
          <w:szCs w:val="20"/>
        </w:rPr>
        <w:t xml:space="preserve">…………….……. </w:t>
      </w:r>
      <w:r w:rsidRPr="00714A1A">
        <w:rPr>
          <w:i/>
          <w:sz w:val="16"/>
          <w:szCs w:val="16"/>
        </w:rPr>
        <w:t>(miejscowość),</w:t>
      </w:r>
      <w:r w:rsidRPr="00714A1A">
        <w:rPr>
          <w:i/>
          <w:sz w:val="18"/>
          <w:szCs w:val="18"/>
        </w:rPr>
        <w:t xml:space="preserve"> </w:t>
      </w:r>
      <w:r w:rsidRPr="00714A1A">
        <w:rPr>
          <w:sz w:val="20"/>
          <w:szCs w:val="20"/>
        </w:rPr>
        <w:t xml:space="preserve">dnia ………….……. r. </w:t>
      </w:r>
    </w:p>
    <w:p w:rsidR="00025C8D" w:rsidRPr="00714A1A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714A1A">
        <w:rPr>
          <w:sz w:val="20"/>
          <w:szCs w:val="20"/>
        </w:rPr>
        <w:tab/>
      </w:r>
      <w:r w:rsidRPr="00714A1A">
        <w:rPr>
          <w:sz w:val="20"/>
          <w:szCs w:val="20"/>
        </w:rPr>
        <w:tab/>
      </w:r>
      <w:r w:rsidRPr="00714A1A">
        <w:rPr>
          <w:sz w:val="20"/>
          <w:szCs w:val="20"/>
        </w:rPr>
        <w:tab/>
      </w:r>
      <w:r w:rsidRPr="00714A1A">
        <w:rPr>
          <w:sz w:val="20"/>
          <w:szCs w:val="20"/>
        </w:rPr>
        <w:tab/>
      </w:r>
      <w:r w:rsidRPr="00714A1A">
        <w:rPr>
          <w:sz w:val="20"/>
          <w:szCs w:val="20"/>
        </w:rPr>
        <w:tab/>
      </w:r>
      <w:r w:rsidRPr="00714A1A">
        <w:rPr>
          <w:sz w:val="20"/>
          <w:szCs w:val="20"/>
        </w:rPr>
        <w:tab/>
      </w:r>
      <w:r w:rsidRPr="00714A1A">
        <w:rPr>
          <w:sz w:val="20"/>
          <w:szCs w:val="20"/>
        </w:rPr>
        <w:tab/>
        <w:t>…………………………………………</w:t>
      </w:r>
    </w:p>
    <w:p w:rsidR="00F8042D" w:rsidRPr="00714A1A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714A1A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714A1A">
        <w:t>Oświadczam, że wszystkie informacje</w:t>
      </w:r>
      <w:r w:rsidRPr="004A5DB6">
        <w:t xml:space="preserve">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16C1" w:rsidRDefault="005F16C1" w:rsidP="0038231F">
      <w:pPr>
        <w:spacing w:after="0" w:line="240" w:lineRule="auto"/>
      </w:pPr>
      <w:r>
        <w:separator/>
      </w:r>
    </w:p>
  </w:endnote>
  <w:endnote w:type="continuationSeparator" w:id="0">
    <w:p w:rsidR="005F16C1" w:rsidRDefault="005F16C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12B1" w:rsidRDefault="004512B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12B1" w:rsidRDefault="004512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16C1" w:rsidRDefault="005F16C1" w:rsidP="0038231F">
      <w:pPr>
        <w:spacing w:after="0" w:line="240" w:lineRule="auto"/>
      </w:pPr>
      <w:r>
        <w:separator/>
      </w:r>
    </w:p>
  </w:footnote>
  <w:footnote w:type="continuationSeparator" w:id="0">
    <w:p w:rsidR="005F16C1" w:rsidRDefault="005F16C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12B1" w:rsidRDefault="004512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12B1" w:rsidRDefault="004512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512B1" w:rsidRDefault="004512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16C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12B1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5F16C1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14A1A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966B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411E475"/>
  <w15:chartTrackingRefBased/>
  <w15:docId w15:val="{E5AC4DA2-5828-42EF-B29F-13727445C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188D37-2A49-410F-B2DD-888C5D9BE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486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2025-12-29T07:57:00Z</cp:lastPrinted>
  <dcterms:created xsi:type="dcterms:W3CDTF">2025-12-29T07:57:00Z</dcterms:created>
  <dcterms:modified xsi:type="dcterms:W3CDTF">2025-12-29T07:57:00Z</dcterms:modified>
</cp:coreProperties>
</file>