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061D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061D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56160A">
        <w:rPr>
          <w:rFonts w:ascii="Arial" w:hAnsi="Arial" w:cs="Arial"/>
          <w:sz w:val="24"/>
          <w:szCs w:val="24"/>
        </w:rPr>
        <w:t>2025-12-30</w:t>
      </w:r>
    </w:p>
    <w:p w:rsidR="009432A1" w:rsidRPr="009432A1" w:rsidRDefault="002061D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061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2061D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061D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061D9">
        <w:rPr>
          <w:rFonts w:ascii="Arial" w:hAnsi="Arial" w:cs="Arial"/>
          <w:sz w:val="24"/>
          <w:szCs w:val="24"/>
        </w:rPr>
        <w:t>69</w:t>
      </w:r>
    </w:p>
    <w:p w:rsidR="009432A1" w:rsidRPr="009432A1" w:rsidRDefault="002061D9" w:rsidP="009432A1">
      <w:pPr>
        <w:rPr>
          <w:rFonts w:ascii="Arial" w:hAnsi="Arial" w:cs="Arial"/>
          <w:sz w:val="24"/>
          <w:szCs w:val="24"/>
        </w:rPr>
      </w:pPr>
      <w:r w:rsidRPr="002061D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061D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061D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61D9">
              <w:rPr>
                <w:rFonts w:ascii="Arial" w:hAnsi="Arial" w:cs="Arial"/>
                <w:bCs/>
                <w:sz w:val="24"/>
                <w:szCs w:val="24"/>
              </w:rPr>
              <w:t>Wykonanie, dostawa i montaż podnośnika dla osób z niepełnosprawnościami w pawilonie A Wydziału Inżynierii Produkcji i Technologii Materiałów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061D9" w:rsidRPr="004E4B64" w:rsidTr="00835E8B">
        <w:tc>
          <w:tcPr>
            <w:tcW w:w="2269" w:type="dxa"/>
            <w:shd w:val="clear" w:color="auto" w:fill="auto"/>
          </w:tcPr>
          <w:p w:rsidR="002061D9" w:rsidRPr="004E4B64" w:rsidRDefault="002061D9" w:rsidP="00835E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61D9" w:rsidRPr="004E4B64" w:rsidRDefault="002061D9" w:rsidP="00835E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061D9">
              <w:rPr>
                <w:rFonts w:ascii="Arial" w:hAnsi="Arial" w:cs="Arial"/>
                <w:bCs/>
                <w:sz w:val="24"/>
                <w:szCs w:val="24"/>
              </w:rPr>
              <w:t>RZ-DZP.261.62.2025.JP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061D9" w:rsidRPr="002061D9">
        <w:rPr>
          <w:rFonts w:ascii="Arial" w:hAnsi="Arial" w:cs="Arial"/>
          <w:sz w:val="24"/>
          <w:szCs w:val="24"/>
        </w:rPr>
        <w:t>(</w:t>
      </w:r>
      <w:proofErr w:type="spellStart"/>
      <w:r w:rsidR="002061D9" w:rsidRPr="002061D9">
        <w:rPr>
          <w:rFonts w:ascii="Arial" w:hAnsi="Arial" w:cs="Arial"/>
          <w:sz w:val="24"/>
          <w:szCs w:val="24"/>
        </w:rPr>
        <w:t>t.j</w:t>
      </w:r>
      <w:proofErr w:type="spellEnd"/>
      <w:r w:rsidR="002061D9" w:rsidRPr="002061D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061D9" w:rsidRPr="002061D9">
        <w:rPr>
          <w:rFonts w:ascii="Arial" w:hAnsi="Arial" w:cs="Arial"/>
          <w:sz w:val="24"/>
          <w:szCs w:val="24"/>
        </w:rPr>
        <w:t>późn</w:t>
      </w:r>
      <w:proofErr w:type="spellEnd"/>
      <w:r w:rsidR="002061D9" w:rsidRPr="002061D9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061D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061D9">
        <w:rPr>
          <w:rFonts w:ascii="Arial" w:hAnsi="Arial" w:cs="Arial"/>
          <w:b/>
          <w:sz w:val="24"/>
          <w:szCs w:val="24"/>
        </w:rPr>
        <w:t>200 000.00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053" w:rsidRDefault="00751053">
      <w:r>
        <w:separator/>
      </w:r>
    </w:p>
  </w:endnote>
  <w:endnote w:type="continuationSeparator" w:id="0">
    <w:p w:rsidR="00751053" w:rsidRDefault="0075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60A" w:rsidRPr="00DE1D10" w:rsidRDefault="0056160A" w:rsidP="0056160A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56160A" w:rsidRPr="002820F6" w:rsidTr="00835E8B">
      <w:tc>
        <w:tcPr>
          <w:tcW w:w="0" w:type="auto"/>
          <w:shd w:val="clear" w:color="auto" w:fill="auto"/>
          <w:vAlign w:val="center"/>
        </w:tcPr>
        <w:p w:rsidR="0056160A" w:rsidRPr="002820F6" w:rsidRDefault="0056160A" w:rsidP="0056160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8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56160A" w:rsidRPr="00286918" w:rsidRDefault="0056160A" w:rsidP="0056160A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56160A" w:rsidRPr="002820F6" w:rsidRDefault="0056160A" w:rsidP="0056160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9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56160A" w:rsidRPr="002820F6" w:rsidRDefault="0056160A" w:rsidP="0056160A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56160A" w:rsidRPr="002820F6" w:rsidRDefault="0056160A" w:rsidP="0056160A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56160A" w:rsidRPr="002820F6" w:rsidRDefault="0056160A" w:rsidP="0056160A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56160A" w:rsidRDefault="0056160A" w:rsidP="0056160A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16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053" w:rsidRDefault="00751053">
      <w:r>
        <w:separator/>
      </w:r>
    </w:p>
  </w:footnote>
  <w:footnote w:type="continuationSeparator" w:id="0">
    <w:p w:rsidR="00751053" w:rsidRDefault="00751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1D9" w:rsidRDefault="00206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60A" w:rsidRDefault="0056160A" w:rsidP="0056160A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2061D9" w:rsidRDefault="002061D9">
    <w:pPr>
      <w:pStyle w:val="Nagwek"/>
    </w:pPr>
  </w:p>
  <w:p w:rsidR="0056160A" w:rsidRDefault="005616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1D9" w:rsidRDefault="0020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053"/>
    <w:rsid w:val="00007727"/>
    <w:rsid w:val="00017720"/>
    <w:rsid w:val="00035488"/>
    <w:rsid w:val="000D7F25"/>
    <w:rsid w:val="000E00E5"/>
    <w:rsid w:val="00173B20"/>
    <w:rsid w:val="001C69FF"/>
    <w:rsid w:val="002061D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6160A"/>
    <w:rsid w:val="0069085C"/>
    <w:rsid w:val="00751053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21E0E99"/>
  <w15:chartTrackingRefBased/>
  <w15:docId w15:val="{75B8043E-8FE8-402F-AFFA-885E31CF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6160A"/>
  </w:style>
  <w:style w:type="paragraph" w:styleId="Bezodstpw">
    <w:name w:val="No Spacing"/>
    <w:uiPriority w:val="1"/>
    <w:qFormat/>
    <w:rsid w:val="0056160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2025-12-29T11:02:00Z</cp:lastPrinted>
  <dcterms:created xsi:type="dcterms:W3CDTF">2025-12-29T11:03:00Z</dcterms:created>
  <dcterms:modified xsi:type="dcterms:W3CDTF">2025-12-29T11:03:00Z</dcterms:modified>
</cp:coreProperties>
</file>