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67663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7663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76634">
        <w:rPr>
          <w:rFonts w:ascii="Arial" w:hAnsi="Arial" w:cs="Arial"/>
          <w:sz w:val="24"/>
          <w:szCs w:val="24"/>
        </w:rPr>
        <w:t>2025-12-23</w:t>
      </w:r>
    </w:p>
    <w:p w:rsidR="00986737" w:rsidRPr="009432A1" w:rsidRDefault="0067663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663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67663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7663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6634">
        <w:rPr>
          <w:rFonts w:ascii="Arial" w:hAnsi="Arial" w:cs="Arial"/>
          <w:sz w:val="24"/>
          <w:szCs w:val="24"/>
        </w:rPr>
        <w:t>69</w:t>
      </w:r>
    </w:p>
    <w:p w:rsidR="00986737" w:rsidRDefault="00676634" w:rsidP="00B10FE9">
      <w:pPr>
        <w:rPr>
          <w:rFonts w:ascii="Arial" w:hAnsi="Arial" w:cs="Arial"/>
          <w:sz w:val="24"/>
          <w:szCs w:val="24"/>
        </w:rPr>
      </w:pPr>
      <w:r w:rsidRPr="0067663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6634">
        <w:rPr>
          <w:rFonts w:ascii="Arial" w:hAnsi="Arial" w:cs="Arial"/>
          <w:sz w:val="24"/>
          <w:szCs w:val="24"/>
        </w:rPr>
        <w:t>Częstochowa</w:t>
      </w:r>
    </w:p>
    <w:p w:rsidR="00B10FE9" w:rsidRPr="00B10FE9" w:rsidRDefault="00B10FE9" w:rsidP="00B10FE9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67663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6634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Inżynierii Produkcji i Technologii Materiałów Politechniki Częstochowskiej (5 zadań)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6634" w:rsidRPr="004E4B64" w:rsidTr="00DD4468">
        <w:tc>
          <w:tcPr>
            <w:tcW w:w="2269" w:type="dxa"/>
            <w:shd w:val="clear" w:color="auto" w:fill="auto"/>
          </w:tcPr>
          <w:p w:rsidR="00676634" w:rsidRPr="004E4B64" w:rsidRDefault="00676634" w:rsidP="00DD44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6634" w:rsidRPr="004E4B64" w:rsidRDefault="00676634" w:rsidP="00DD44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6634">
              <w:rPr>
                <w:rFonts w:ascii="Arial" w:hAnsi="Arial" w:cs="Arial"/>
                <w:bCs/>
                <w:sz w:val="24"/>
                <w:szCs w:val="24"/>
              </w:rPr>
              <w:t>RZ-DZP.261.54.2025.MM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76634" w:rsidRPr="00676634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76634" w:rsidRPr="00676634">
        <w:rPr>
          <w:rFonts w:ascii="Arial" w:hAnsi="Arial" w:cs="Arial"/>
          <w:sz w:val="24"/>
          <w:szCs w:val="24"/>
        </w:rPr>
        <w:t>23/12/2025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76634" w:rsidRPr="00676634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386"/>
        <w:gridCol w:w="1701"/>
      </w:tblGrid>
      <w:tr w:rsidR="006B27ED" w:rsidRPr="00B10FE9" w:rsidTr="00B10FE9">
        <w:tc>
          <w:tcPr>
            <w:tcW w:w="993" w:type="dxa"/>
            <w:shd w:val="clear" w:color="auto" w:fill="F2F2F2"/>
            <w:vAlign w:val="center"/>
          </w:tcPr>
          <w:p w:rsidR="006B27ED" w:rsidRPr="00B10FE9" w:rsidRDefault="00986737" w:rsidP="00B10F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B10FE9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B10FE9" w:rsidRDefault="00986737" w:rsidP="00B10F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B10FE9" w:rsidRDefault="006B27ED" w:rsidP="00B10F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B10FE9" w:rsidRDefault="006B27ED" w:rsidP="00B10F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634" w:rsidRPr="00B10FE9" w:rsidRDefault="00676634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676634" w:rsidRPr="00B10FE9" w:rsidRDefault="00676634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Wilkowa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3A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6634" w:rsidRPr="00B10FE9" w:rsidRDefault="00676634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28-232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13 323.36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634" w:rsidRPr="00B10FE9" w:rsidRDefault="00676634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B10FE9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676634" w:rsidRPr="00B10FE9" w:rsidRDefault="00B10FE9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676634" w:rsidRPr="00B10FE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</w:t>
            </w:r>
            <w:r w:rsidR="00676634"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  <w:p w:rsidR="00676634" w:rsidRPr="00B10FE9" w:rsidRDefault="00676634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42-216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C</w:t>
            </w:r>
            <w:r w:rsidR="00B10FE9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10FE9" w:rsidRPr="00B10FE9" w:rsidRDefault="00B10FE9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10FE9" w:rsidRPr="00B10FE9" w:rsidRDefault="00B10FE9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  <w:p w:rsidR="00676634" w:rsidRPr="00B10FE9" w:rsidRDefault="00B10FE9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5 362.80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B10FE9" w:rsidRPr="00B10FE9" w:rsidRDefault="00B10FE9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10FE9" w:rsidRPr="00B10FE9" w:rsidRDefault="00B10FE9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  <w:p w:rsidR="00676634" w:rsidRPr="00B10FE9" w:rsidRDefault="00B10FE9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2 952.00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B10FE9" w:rsidRPr="00B10FE9" w:rsidRDefault="00B10FE9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10FE9" w:rsidRPr="00B10FE9" w:rsidRDefault="00B10FE9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  <w:p w:rsidR="00676634" w:rsidRPr="00B10FE9" w:rsidRDefault="00B10FE9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2 435.40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B10FE9" w:rsidRPr="00B10FE9" w:rsidRDefault="00B10FE9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10FE9" w:rsidRPr="00B10FE9" w:rsidRDefault="00B10FE9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41</w:t>
            </w:r>
            <w:bookmarkStart w:id="1" w:name="_GoBack"/>
            <w:bookmarkEnd w:id="1"/>
          </w:p>
          <w:p w:rsidR="00676634" w:rsidRPr="00B10FE9" w:rsidRDefault="00B10FE9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2 509.20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634" w:rsidRPr="00B10FE9" w:rsidRDefault="00676634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B10FE9">
              <w:rPr>
                <w:rFonts w:ascii="Arial" w:hAnsi="Arial" w:cs="Arial"/>
                <w:sz w:val="24"/>
                <w:szCs w:val="24"/>
              </w:rPr>
              <w:t>c</w:t>
            </w:r>
            <w:r w:rsidRPr="00B10FE9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676634" w:rsidRPr="00B10FE9" w:rsidRDefault="00676634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28/17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6634" w:rsidRPr="00B10FE9" w:rsidRDefault="00676634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80-180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G</w:t>
            </w:r>
            <w:r w:rsidR="00B10FE9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13 997.40 zł</w:t>
            </w:r>
          </w:p>
        </w:tc>
      </w:tr>
      <w:tr w:rsidR="00676634" w:rsidRPr="00B10FE9" w:rsidTr="00B10FE9">
        <w:tc>
          <w:tcPr>
            <w:tcW w:w="993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634" w:rsidRPr="00B10FE9" w:rsidRDefault="00B10FE9" w:rsidP="00B10F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676634" w:rsidRPr="00B10FE9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676634" w:rsidRPr="00B10FE9" w:rsidRDefault="00676634" w:rsidP="00B10F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1/11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6634" w:rsidRPr="00B10FE9" w:rsidRDefault="00676634" w:rsidP="00B10F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30-069</w:t>
            </w:r>
            <w:r w:rsidRPr="00B10F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0F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6634" w:rsidRPr="00B10FE9" w:rsidRDefault="00676634" w:rsidP="00B10F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FE9">
              <w:rPr>
                <w:rFonts w:ascii="Arial" w:hAnsi="Arial" w:cs="Arial"/>
                <w:sz w:val="24"/>
                <w:szCs w:val="24"/>
              </w:rPr>
              <w:t>14 189.28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10F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BFD" w:rsidRDefault="00A25BFD">
      <w:r>
        <w:separator/>
      </w:r>
    </w:p>
  </w:endnote>
  <w:endnote w:type="continuationSeparator" w:id="0">
    <w:p w:rsidR="00A25BFD" w:rsidRDefault="00A25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FE9" w:rsidRDefault="00B10FE9" w:rsidP="00B10FE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10FE9" w:rsidRPr="009B2485" w:rsidTr="00DD4468">
      <w:tc>
        <w:tcPr>
          <w:tcW w:w="0" w:type="auto"/>
          <w:vAlign w:val="center"/>
        </w:tcPr>
        <w:p w:rsidR="00B10FE9" w:rsidRDefault="00B10FE9" w:rsidP="00B10FE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10FE9" w:rsidRDefault="00B10FE9" w:rsidP="00B10FE9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10FE9" w:rsidRDefault="00B10FE9" w:rsidP="00B10FE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10FE9" w:rsidRDefault="00B10FE9" w:rsidP="00B10FE9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10FE9" w:rsidRDefault="00B10FE9" w:rsidP="00B10FE9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10FE9" w:rsidRDefault="00B10FE9" w:rsidP="00B10FE9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B10FE9" w:rsidRDefault="00B10FE9" w:rsidP="00B10FE9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B10FE9" w:rsidRDefault="00B10FE9" w:rsidP="00B10FE9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0FE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BFD" w:rsidRDefault="00A25BFD">
      <w:r>
        <w:separator/>
      </w:r>
    </w:p>
  </w:footnote>
  <w:footnote w:type="continuationSeparator" w:id="0">
    <w:p w:rsidR="00A25BFD" w:rsidRDefault="00A25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634" w:rsidRDefault="00676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FE9" w:rsidRPr="0062295F" w:rsidRDefault="00B10FE9" w:rsidP="00B10F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76634" w:rsidRDefault="00676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634" w:rsidRDefault="00676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B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76634"/>
    <w:rsid w:val="0069085C"/>
    <w:rsid w:val="006B27ED"/>
    <w:rsid w:val="00843263"/>
    <w:rsid w:val="00861E75"/>
    <w:rsid w:val="00986737"/>
    <w:rsid w:val="009D19BD"/>
    <w:rsid w:val="009F189D"/>
    <w:rsid w:val="00A25BFD"/>
    <w:rsid w:val="00A80738"/>
    <w:rsid w:val="00B10FE9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5641879"/>
  <w15:chartTrackingRefBased/>
  <w15:docId w15:val="{E3D85A71-E489-424D-BA4D-C67ED2E82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10FE9"/>
  </w:style>
  <w:style w:type="paragraph" w:styleId="Bezodstpw">
    <w:name w:val="No Spacing"/>
    <w:uiPriority w:val="1"/>
    <w:qFormat/>
    <w:rsid w:val="00B10FE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2025-12-23T11:09:00Z</cp:lastPrinted>
  <dcterms:created xsi:type="dcterms:W3CDTF">2025-12-23T11:09:00Z</dcterms:created>
  <dcterms:modified xsi:type="dcterms:W3CDTF">2025-12-23T11:09:00Z</dcterms:modified>
</cp:coreProperties>
</file>