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B9643" w14:textId="77777777" w:rsidR="00F245C5" w:rsidRPr="00353FDC" w:rsidRDefault="001E62B8" w:rsidP="007341CF">
      <w:pPr>
        <w:jc w:val="right"/>
        <w:rPr>
          <w:rFonts w:ascii="Arial" w:hAnsi="Arial" w:cs="Arial"/>
        </w:rPr>
      </w:pPr>
      <w:bookmarkStart w:id="0" w:name="_Hlk53520193"/>
      <w:r w:rsidRPr="001E62B8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1E62B8">
        <w:rPr>
          <w:rFonts w:ascii="Arial" w:hAnsi="Arial" w:cs="Arial"/>
        </w:rPr>
        <w:t>2025-12-23</w:t>
      </w:r>
    </w:p>
    <w:p w14:paraId="08C03BAB" w14:textId="77777777" w:rsidR="001E62B8" w:rsidRPr="001E62B8" w:rsidRDefault="001E62B8" w:rsidP="007341CF">
      <w:pPr>
        <w:ind w:right="3969"/>
        <w:rPr>
          <w:rFonts w:ascii="Arial" w:hAnsi="Arial" w:cs="Arial"/>
          <w:b/>
          <w:bCs/>
        </w:rPr>
      </w:pPr>
      <w:r w:rsidRPr="001E62B8">
        <w:rPr>
          <w:rFonts w:ascii="Arial" w:hAnsi="Arial" w:cs="Arial"/>
          <w:b/>
          <w:bCs/>
        </w:rPr>
        <w:t>Szpital Wojewódzki w Poznaniu</w:t>
      </w:r>
    </w:p>
    <w:p w14:paraId="51BDD2DC" w14:textId="77777777" w:rsidR="00F245C5" w:rsidRPr="00353FDC" w:rsidRDefault="001E62B8" w:rsidP="007341CF">
      <w:pPr>
        <w:ind w:right="3969"/>
        <w:rPr>
          <w:rFonts w:ascii="Arial" w:hAnsi="Arial" w:cs="Arial"/>
          <w:b/>
          <w:bCs/>
        </w:rPr>
      </w:pPr>
      <w:r w:rsidRPr="001E62B8">
        <w:rPr>
          <w:rFonts w:ascii="Arial" w:hAnsi="Arial" w:cs="Arial"/>
          <w:b/>
          <w:bCs/>
        </w:rPr>
        <w:t>Dział Zamówień Publicznych</w:t>
      </w:r>
    </w:p>
    <w:p w14:paraId="7A4F142E" w14:textId="77777777" w:rsidR="00F245C5" w:rsidRPr="00353FDC" w:rsidRDefault="001E62B8" w:rsidP="007341CF">
      <w:pPr>
        <w:ind w:right="3969"/>
        <w:rPr>
          <w:rFonts w:ascii="Arial" w:hAnsi="Arial" w:cs="Arial"/>
        </w:rPr>
      </w:pPr>
      <w:r w:rsidRPr="001E62B8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1E62B8">
        <w:rPr>
          <w:rFonts w:ascii="Arial" w:hAnsi="Arial" w:cs="Arial"/>
        </w:rPr>
        <w:t>7/19</w:t>
      </w:r>
    </w:p>
    <w:p w14:paraId="46C62A90" w14:textId="77777777" w:rsidR="00F245C5" w:rsidRPr="00353FDC" w:rsidRDefault="001E62B8" w:rsidP="007341CF">
      <w:pPr>
        <w:ind w:right="4253"/>
        <w:rPr>
          <w:rFonts w:ascii="Arial" w:hAnsi="Arial" w:cs="Arial"/>
        </w:rPr>
      </w:pPr>
      <w:r w:rsidRPr="001E62B8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1E62B8">
        <w:rPr>
          <w:rFonts w:ascii="Arial" w:hAnsi="Arial" w:cs="Arial"/>
        </w:rPr>
        <w:t>Poznań</w:t>
      </w:r>
    </w:p>
    <w:p w14:paraId="5A4DBB7C" w14:textId="77777777" w:rsidR="007341CF" w:rsidRDefault="007341CF" w:rsidP="007341CF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445DABB" w14:textId="77777777" w:rsidR="007341CF" w:rsidRDefault="007341CF" w:rsidP="007341CF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FB62685" w14:textId="0CE5BB0F" w:rsidR="00D30F1F" w:rsidRDefault="00D30F1F" w:rsidP="007341C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9F0AE0F" w14:textId="77777777" w:rsidR="00F245C5" w:rsidRDefault="00D30F1F" w:rsidP="007341CF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EEA3373" w14:textId="77777777" w:rsidR="007341CF" w:rsidRDefault="007341CF" w:rsidP="007341C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2ED67AC" w14:textId="77777777" w:rsidR="007341CF" w:rsidRPr="00D30F1F" w:rsidRDefault="007341CF" w:rsidP="007341C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08CC2ED9" w14:textId="77777777" w:rsidTr="002716A3">
        <w:tc>
          <w:tcPr>
            <w:tcW w:w="10065" w:type="dxa"/>
            <w:shd w:val="clear" w:color="auto" w:fill="F2F2F2"/>
            <w:hideMark/>
          </w:tcPr>
          <w:p w14:paraId="61524519" w14:textId="77777777" w:rsidR="00F245C5" w:rsidRPr="00353FDC" w:rsidRDefault="00F245C5" w:rsidP="007341C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773FFC3" w14:textId="77777777" w:rsidR="00F245C5" w:rsidRDefault="00F245C5" w:rsidP="007341C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C31AD25" w14:textId="1E9D729E" w:rsidR="007341CF" w:rsidRPr="00353FDC" w:rsidRDefault="007341CF" w:rsidP="007341C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zadań nr: 1, 2, 4.</w:t>
            </w:r>
          </w:p>
        </w:tc>
      </w:tr>
    </w:tbl>
    <w:p w14:paraId="1C2DFC79" w14:textId="77777777" w:rsidR="00F245C5" w:rsidRPr="00353FDC" w:rsidRDefault="00F245C5" w:rsidP="007341CF">
      <w:pPr>
        <w:keepNext/>
        <w:outlineLvl w:val="0"/>
        <w:rPr>
          <w:rFonts w:ascii="Arial" w:hAnsi="Arial" w:cs="Arial"/>
          <w:b/>
        </w:rPr>
      </w:pPr>
    </w:p>
    <w:p w14:paraId="2B3B65EE" w14:textId="77777777" w:rsidR="00F245C5" w:rsidRPr="00353FDC" w:rsidRDefault="00F245C5" w:rsidP="007341CF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5AD4A6EF" w14:textId="77777777" w:rsidTr="002716A3">
        <w:tc>
          <w:tcPr>
            <w:tcW w:w="2269" w:type="dxa"/>
          </w:tcPr>
          <w:p w14:paraId="20C2293D" w14:textId="77777777" w:rsidR="00F245C5" w:rsidRPr="00353FDC" w:rsidRDefault="00F245C5" w:rsidP="007341C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53B4D177" w14:textId="77777777" w:rsidR="00F245C5" w:rsidRPr="00353FDC" w:rsidRDefault="001E62B8" w:rsidP="007341C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E62B8">
              <w:rPr>
                <w:rFonts w:ascii="Arial" w:hAnsi="Arial" w:cs="Arial"/>
                <w:bCs/>
              </w:rPr>
              <w:t>Zakup środków dezynfekcyjnych dla Szpitala Wojewódzkiego w Poznaniu</w:t>
            </w:r>
          </w:p>
        </w:tc>
      </w:tr>
      <w:tr w:rsidR="001E62B8" w:rsidRPr="00353FDC" w14:paraId="0F51C55B" w14:textId="77777777" w:rsidTr="00F15347">
        <w:tc>
          <w:tcPr>
            <w:tcW w:w="2269" w:type="dxa"/>
          </w:tcPr>
          <w:p w14:paraId="2B14FD76" w14:textId="77777777" w:rsidR="001E62B8" w:rsidRPr="00353FDC" w:rsidRDefault="001E62B8" w:rsidP="007341C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F4C5B27" w14:textId="77777777" w:rsidR="001E62B8" w:rsidRPr="00353FDC" w:rsidRDefault="001E62B8" w:rsidP="007341C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E62B8">
              <w:rPr>
                <w:rFonts w:ascii="Arial" w:hAnsi="Arial" w:cs="Arial"/>
                <w:bCs/>
              </w:rPr>
              <w:t>SZW/DZP/168/2025</w:t>
            </w:r>
          </w:p>
        </w:tc>
      </w:tr>
    </w:tbl>
    <w:p w14:paraId="4F0CF3E6" w14:textId="77777777" w:rsidR="00F245C5" w:rsidRDefault="00F245C5" w:rsidP="007341C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0B6140E" w14:textId="77777777" w:rsidR="007341CF" w:rsidRPr="00E1738E" w:rsidRDefault="007341CF" w:rsidP="007341C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D7FBC66" w14:textId="4F9B790D" w:rsidR="00A02E94" w:rsidRDefault="00F245C5" w:rsidP="007341CF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1E62B8" w:rsidRPr="001E62B8">
        <w:rPr>
          <w:rFonts w:ascii="Arial" w:hAnsi="Arial" w:cs="Arial"/>
          <w:b/>
        </w:rPr>
        <w:t>Szpital Wojewódzki w Poznaniu</w:t>
      </w:r>
      <w:r w:rsidR="007341CF">
        <w:rPr>
          <w:rFonts w:ascii="Arial" w:hAnsi="Arial" w:cs="Arial"/>
          <w:b/>
        </w:rPr>
        <w:t xml:space="preserve">, </w:t>
      </w:r>
      <w:r w:rsidR="001E62B8" w:rsidRPr="001E62B8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E62B8" w:rsidRPr="001E62B8">
        <w:rPr>
          <w:rFonts w:ascii="Arial" w:hAnsi="Arial" w:cs="Arial"/>
        </w:rPr>
        <w:t>(</w:t>
      </w:r>
      <w:proofErr w:type="spellStart"/>
      <w:r w:rsidR="001E62B8" w:rsidRPr="001E62B8">
        <w:rPr>
          <w:rFonts w:ascii="Arial" w:hAnsi="Arial" w:cs="Arial"/>
        </w:rPr>
        <w:t>t.j</w:t>
      </w:r>
      <w:proofErr w:type="spellEnd"/>
      <w:r w:rsidR="001E62B8" w:rsidRPr="001E62B8">
        <w:rPr>
          <w:rFonts w:ascii="Arial" w:hAnsi="Arial" w:cs="Arial"/>
        </w:rPr>
        <w:t xml:space="preserve">. Dz. U. z 2024 r. poz. 1320 z </w:t>
      </w:r>
      <w:proofErr w:type="spellStart"/>
      <w:r w:rsidR="001E62B8" w:rsidRPr="001E62B8">
        <w:rPr>
          <w:rFonts w:ascii="Arial" w:hAnsi="Arial" w:cs="Arial"/>
        </w:rPr>
        <w:t>późn</w:t>
      </w:r>
      <w:proofErr w:type="spellEnd"/>
      <w:r w:rsidR="001E62B8" w:rsidRPr="001E62B8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403B28A6" w14:textId="77777777" w:rsidR="007341CF" w:rsidRDefault="007341CF" w:rsidP="007341CF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E62B8" w14:paraId="303D4B11" w14:textId="77777777" w:rsidTr="00F153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B7ABB" w14:textId="77777777" w:rsidR="001E62B8" w:rsidRPr="00F245C5" w:rsidRDefault="001E62B8" w:rsidP="007341C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E62B8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E62B8">
              <w:rPr>
                <w:rFonts w:ascii="Arial" w:hAnsi="Arial" w:cs="Arial"/>
              </w:rPr>
              <w:t>Pakiet 1</w:t>
            </w:r>
          </w:p>
          <w:p w14:paraId="2E504482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/>
              </w:rPr>
            </w:pPr>
            <w:r w:rsidRPr="001E62B8">
              <w:rPr>
                <w:rFonts w:ascii="Arial" w:hAnsi="Arial" w:cs="Arial"/>
                <w:b/>
              </w:rPr>
              <w:t xml:space="preserve">Centrum Zaopatrzenia Medycznego </w:t>
            </w:r>
            <w:proofErr w:type="spellStart"/>
            <w:r w:rsidRPr="001E62B8">
              <w:rPr>
                <w:rFonts w:ascii="Arial" w:hAnsi="Arial" w:cs="Arial"/>
                <w:b/>
              </w:rPr>
              <w:t>Cezal</w:t>
            </w:r>
            <w:proofErr w:type="spellEnd"/>
            <w:r w:rsidRPr="001E62B8">
              <w:rPr>
                <w:rFonts w:ascii="Arial" w:hAnsi="Arial" w:cs="Arial"/>
                <w:b/>
              </w:rPr>
              <w:t xml:space="preserve"> S.A - Wrocław</w:t>
            </w:r>
          </w:p>
          <w:p w14:paraId="5860EA45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Cs/>
              </w:rPr>
            </w:pPr>
            <w:r w:rsidRPr="001E62B8">
              <w:rPr>
                <w:rFonts w:ascii="Arial" w:hAnsi="Arial" w:cs="Arial"/>
                <w:bCs/>
              </w:rPr>
              <w:t>Widna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62B8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9083801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Cs/>
              </w:rPr>
            </w:pPr>
            <w:r w:rsidRPr="001E62B8">
              <w:rPr>
                <w:rFonts w:ascii="Arial" w:hAnsi="Arial" w:cs="Arial"/>
                <w:bCs/>
              </w:rPr>
              <w:t>50-543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62B8">
              <w:rPr>
                <w:rFonts w:ascii="Arial" w:hAnsi="Arial" w:cs="Arial"/>
                <w:bCs/>
              </w:rPr>
              <w:t>Wrocław</w:t>
            </w:r>
          </w:p>
          <w:p w14:paraId="6B593728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E62B8">
              <w:rPr>
                <w:rFonts w:ascii="Arial" w:hAnsi="Arial" w:cs="Arial"/>
                <w:b/>
              </w:rPr>
              <w:t>51 755.72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8A5ED98" w14:textId="77777777" w:rsidR="001E62B8" w:rsidRPr="00F245C5" w:rsidRDefault="001E62B8" w:rsidP="007341C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098C7FE" w14:textId="77777777" w:rsidR="001E62B8" w:rsidRPr="00F245C5" w:rsidRDefault="001E62B8" w:rsidP="007341C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E62B8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1E62B8" w14:paraId="0432A2DD" w14:textId="77777777" w:rsidTr="00F153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5A551" w14:textId="77777777" w:rsidR="001E62B8" w:rsidRPr="00F245C5" w:rsidRDefault="001E62B8" w:rsidP="007341C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E62B8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E62B8">
              <w:rPr>
                <w:rFonts w:ascii="Arial" w:hAnsi="Arial" w:cs="Arial"/>
              </w:rPr>
              <w:t>Pakiet 2</w:t>
            </w:r>
          </w:p>
          <w:p w14:paraId="4E53DB9B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/>
              </w:rPr>
            </w:pPr>
            <w:r w:rsidRPr="001E62B8">
              <w:rPr>
                <w:rFonts w:ascii="Arial" w:hAnsi="Arial" w:cs="Arial"/>
                <w:b/>
              </w:rPr>
              <w:t xml:space="preserve">Centrum Zaopatrzenia Medycznego </w:t>
            </w:r>
            <w:proofErr w:type="spellStart"/>
            <w:r w:rsidRPr="001E62B8">
              <w:rPr>
                <w:rFonts w:ascii="Arial" w:hAnsi="Arial" w:cs="Arial"/>
                <w:b/>
              </w:rPr>
              <w:t>Cezal</w:t>
            </w:r>
            <w:proofErr w:type="spellEnd"/>
            <w:r w:rsidRPr="001E62B8">
              <w:rPr>
                <w:rFonts w:ascii="Arial" w:hAnsi="Arial" w:cs="Arial"/>
                <w:b/>
              </w:rPr>
              <w:t xml:space="preserve"> S.A - Wrocław</w:t>
            </w:r>
          </w:p>
          <w:p w14:paraId="021CB895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Cs/>
              </w:rPr>
            </w:pPr>
            <w:r w:rsidRPr="001E62B8">
              <w:rPr>
                <w:rFonts w:ascii="Arial" w:hAnsi="Arial" w:cs="Arial"/>
                <w:bCs/>
              </w:rPr>
              <w:t>Widna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62B8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2E1D57E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Cs/>
              </w:rPr>
            </w:pPr>
            <w:r w:rsidRPr="001E62B8">
              <w:rPr>
                <w:rFonts w:ascii="Arial" w:hAnsi="Arial" w:cs="Arial"/>
                <w:bCs/>
              </w:rPr>
              <w:t>50-543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62B8">
              <w:rPr>
                <w:rFonts w:ascii="Arial" w:hAnsi="Arial" w:cs="Arial"/>
                <w:bCs/>
              </w:rPr>
              <w:t>Wrocław</w:t>
            </w:r>
          </w:p>
          <w:p w14:paraId="4CC80071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E62B8">
              <w:rPr>
                <w:rFonts w:ascii="Arial" w:hAnsi="Arial" w:cs="Arial"/>
                <w:b/>
              </w:rPr>
              <w:t>108 407.16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FC5CC56" w14:textId="77777777" w:rsidR="001E62B8" w:rsidRPr="00F245C5" w:rsidRDefault="001E62B8" w:rsidP="007341C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23CDE8D" w14:textId="77777777" w:rsidR="001E62B8" w:rsidRPr="00F245C5" w:rsidRDefault="001E62B8" w:rsidP="007341C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E62B8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1E62B8" w14:paraId="1434E5C2" w14:textId="77777777" w:rsidTr="00F1534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3A4F8" w14:textId="77777777" w:rsidR="001E62B8" w:rsidRPr="00F245C5" w:rsidRDefault="001E62B8" w:rsidP="007341C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E62B8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E62B8">
              <w:rPr>
                <w:rFonts w:ascii="Arial" w:hAnsi="Arial" w:cs="Arial"/>
              </w:rPr>
              <w:t>Pakiet 4</w:t>
            </w:r>
          </w:p>
          <w:p w14:paraId="629CC26B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/>
              </w:rPr>
            </w:pPr>
            <w:r w:rsidRPr="001E62B8">
              <w:rPr>
                <w:rFonts w:ascii="Arial" w:hAnsi="Arial" w:cs="Arial"/>
                <w:b/>
              </w:rPr>
              <w:t xml:space="preserve">Centrum Zaopatrzenia Medycznego </w:t>
            </w:r>
            <w:proofErr w:type="spellStart"/>
            <w:r w:rsidRPr="001E62B8">
              <w:rPr>
                <w:rFonts w:ascii="Arial" w:hAnsi="Arial" w:cs="Arial"/>
                <w:b/>
              </w:rPr>
              <w:t>Cezal</w:t>
            </w:r>
            <w:proofErr w:type="spellEnd"/>
            <w:r w:rsidRPr="001E62B8">
              <w:rPr>
                <w:rFonts w:ascii="Arial" w:hAnsi="Arial" w:cs="Arial"/>
                <w:b/>
              </w:rPr>
              <w:t xml:space="preserve"> S.A - Wrocław</w:t>
            </w:r>
          </w:p>
          <w:p w14:paraId="32DB5FB5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Cs/>
              </w:rPr>
            </w:pPr>
            <w:r w:rsidRPr="001E62B8">
              <w:rPr>
                <w:rFonts w:ascii="Arial" w:hAnsi="Arial" w:cs="Arial"/>
                <w:bCs/>
              </w:rPr>
              <w:t>Widna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62B8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4F37E9E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Cs/>
              </w:rPr>
            </w:pPr>
            <w:r w:rsidRPr="001E62B8">
              <w:rPr>
                <w:rFonts w:ascii="Arial" w:hAnsi="Arial" w:cs="Arial"/>
                <w:bCs/>
              </w:rPr>
              <w:t>50-543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E62B8">
              <w:rPr>
                <w:rFonts w:ascii="Arial" w:hAnsi="Arial" w:cs="Arial"/>
                <w:bCs/>
              </w:rPr>
              <w:t>Wrocław</w:t>
            </w:r>
          </w:p>
          <w:p w14:paraId="2C4D4166" w14:textId="77777777" w:rsidR="001E62B8" w:rsidRPr="00F245C5" w:rsidRDefault="001E62B8" w:rsidP="007341C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E62B8">
              <w:rPr>
                <w:rFonts w:ascii="Arial" w:hAnsi="Arial" w:cs="Arial"/>
                <w:b/>
              </w:rPr>
              <w:t>115 741.82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AD2C344" w14:textId="77777777" w:rsidR="001E62B8" w:rsidRPr="00F245C5" w:rsidRDefault="001E62B8" w:rsidP="007341C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299E00A" w14:textId="77777777" w:rsidR="001E62B8" w:rsidRPr="00F245C5" w:rsidRDefault="001E62B8" w:rsidP="007341C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E62B8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17115460" w14:textId="77777777" w:rsidR="007341CF" w:rsidRDefault="007341CF" w:rsidP="007341CF">
      <w:pPr>
        <w:jc w:val="both"/>
        <w:rPr>
          <w:rFonts w:ascii="Arial" w:hAnsi="Arial" w:cs="Arial"/>
          <w:b/>
          <w:bCs/>
          <w:color w:val="000000"/>
        </w:rPr>
      </w:pPr>
    </w:p>
    <w:p w14:paraId="312E3B9D" w14:textId="77777777" w:rsidR="007341CF" w:rsidRDefault="007341CF" w:rsidP="007341CF">
      <w:pPr>
        <w:jc w:val="both"/>
        <w:rPr>
          <w:rFonts w:ascii="Arial" w:hAnsi="Arial" w:cs="Arial"/>
          <w:b/>
          <w:bCs/>
          <w:color w:val="000000"/>
        </w:rPr>
      </w:pPr>
    </w:p>
    <w:p w14:paraId="2260CBF6" w14:textId="77777777" w:rsidR="007341CF" w:rsidRDefault="007341CF" w:rsidP="007341CF">
      <w:pPr>
        <w:jc w:val="both"/>
        <w:rPr>
          <w:rFonts w:ascii="Arial" w:hAnsi="Arial" w:cs="Arial"/>
          <w:b/>
          <w:bCs/>
          <w:color w:val="000000"/>
        </w:rPr>
      </w:pPr>
    </w:p>
    <w:p w14:paraId="2969FFCD" w14:textId="55B1D5B8" w:rsidR="00A02E94" w:rsidRDefault="00F245C5" w:rsidP="007341CF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268"/>
        <w:gridCol w:w="1418"/>
      </w:tblGrid>
      <w:tr w:rsidR="00A02E94" w14:paraId="28C651D2" w14:textId="77777777" w:rsidTr="007341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872679" w14:textId="77777777" w:rsidR="00A02E94" w:rsidRPr="00F245C5" w:rsidRDefault="00F245C5" w:rsidP="007341C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DBE957" w14:textId="77777777" w:rsidR="00A02E94" w:rsidRPr="00F245C5" w:rsidRDefault="007D7932" w:rsidP="007341C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939257" w14:textId="77777777" w:rsidR="00A02E94" w:rsidRPr="00F245C5" w:rsidRDefault="007D7932" w:rsidP="007341C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61BE18" w14:textId="77777777" w:rsidR="00A02E94" w:rsidRPr="00F245C5" w:rsidRDefault="00A02E94" w:rsidP="007341C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E62B8" w14:paraId="0943F8E5" w14:textId="77777777" w:rsidTr="007341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BA7B" w14:textId="77777777" w:rsidR="001E62B8" w:rsidRPr="007D7932" w:rsidRDefault="001E62B8" w:rsidP="007341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62B8">
              <w:rPr>
                <w:rFonts w:ascii="Arial" w:hAnsi="Arial" w:cs="Arial"/>
                <w:sz w:val="22"/>
                <w:szCs w:val="22"/>
              </w:rPr>
              <w:t>Pakiet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7EEAD" w14:textId="77777777" w:rsidR="001E62B8" w:rsidRPr="007D7932" w:rsidRDefault="001E62B8" w:rsidP="007341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62B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Zaopatrzenia Medycznego </w:t>
            </w:r>
            <w:proofErr w:type="spellStart"/>
            <w:r w:rsidRPr="001E62B8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1E62B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 - Wrocław</w:t>
            </w:r>
          </w:p>
          <w:p w14:paraId="18FC5591" w14:textId="77777777" w:rsidR="001E62B8" w:rsidRPr="007D7932" w:rsidRDefault="001E62B8" w:rsidP="007341CF">
            <w:pPr>
              <w:rPr>
                <w:rFonts w:ascii="Arial" w:hAnsi="Arial" w:cs="Arial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Widna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62B8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236B52AD" w14:textId="77777777" w:rsidR="001E62B8" w:rsidRPr="007D7932" w:rsidRDefault="001E62B8" w:rsidP="007341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50-543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62B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F76C2" w14:textId="77777777" w:rsidR="001E62B8" w:rsidRPr="007D7932" w:rsidRDefault="001E62B8" w:rsidP="007341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BEE5B" w14:textId="77777777" w:rsidR="001E62B8" w:rsidRPr="007D7932" w:rsidRDefault="001E62B8" w:rsidP="007341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E62B8" w14:paraId="50BF2E8E" w14:textId="77777777" w:rsidTr="007341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028F5" w14:textId="77777777" w:rsidR="001E62B8" w:rsidRPr="007D7932" w:rsidRDefault="001E62B8" w:rsidP="007341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62B8">
              <w:rPr>
                <w:rFonts w:ascii="Arial" w:hAnsi="Arial" w:cs="Arial"/>
                <w:sz w:val="22"/>
                <w:szCs w:val="22"/>
              </w:rPr>
              <w:t>Pakiet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00895" w14:textId="77777777" w:rsidR="001E62B8" w:rsidRPr="007D7932" w:rsidRDefault="001E62B8" w:rsidP="007341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62B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Zaopatrzenia Medycznego </w:t>
            </w:r>
            <w:proofErr w:type="spellStart"/>
            <w:r w:rsidRPr="001E62B8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1E62B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 - Wrocław</w:t>
            </w:r>
          </w:p>
          <w:p w14:paraId="0BF62435" w14:textId="77777777" w:rsidR="001E62B8" w:rsidRPr="007D7932" w:rsidRDefault="001E62B8" w:rsidP="007341CF">
            <w:pPr>
              <w:rPr>
                <w:rFonts w:ascii="Arial" w:hAnsi="Arial" w:cs="Arial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Widna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62B8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7CD7C444" w14:textId="77777777" w:rsidR="001E62B8" w:rsidRPr="007D7932" w:rsidRDefault="001E62B8" w:rsidP="007341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50-543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62B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15BB0" w14:textId="77777777" w:rsidR="001E62B8" w:rsidRPr="007D7932" w:rsidRDefault="001E62B8" w:rsidP="007341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759DC" w14:textId="77777777" w:rsidR="001E62B8" w:rsidRPr="007D7932" w:rsidRDefault="001E62B8" w:rsidP="007341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E62B8" w14:paraId="7DBE7DC6" w14:textId="77777777" w:rsidTr="007341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EB4F5" w14:textId="77777777" w:rsidR="001E62B8" w:rsidRPr="007D7932" w:rsidRDefault="001E62B8" w:rsidP="007341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E62B8">
              <w:rPr>
                <w:rFonts w:ascii="Arial" w:hAnsi="Arial" w:cs="Arial"/>
                <w:sz w:val="22"/>
                <w:szCs w:val="22"/>
              </w:rPr>
              <w:t>Pakiet 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10121" w14:textId="77777777" w:rsidR="001E62B8" w:rsidRPr="007D7932" w:rsidRDefault="001E62B8" w:rsidP="007341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62B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Zaopatrzenia Medycznego </w:t>
            </w:r>
            <w:proofErr w:type="spellStart"/>
            <w:r w:rsidRPr="001E62B8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1E62B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 - Wrocław</w:t>
            </w:r>
          </w:p>
          <w:p w14:paraId="66553EEE" w14:textId="77777777" w:rsidR="001E62B8" w:rsidRPr="007D7932" w:rsidRDefault="001E62B8" w:rsidP="007341CF">
            <w:pPr>
              <w:rPr>
                <w:rFonts w:ascii="Arial" w:hAnsi="Arial" w:cs="Arial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Widna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62B8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6F5C18AF" w14:textId="77777777" w:rsidR="001E62B8" w:rsidRPr="007D7932" w:rsidRDefault="001E62B8" w:rsidP="007341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50-543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62B8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BE4D1" w14:textId="77777777" w:rsidR="001E62B8" w:rsidRPr="007D7932" w:rsidRDefault="001E62B8" w:rsidP="007341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5E77E" w14:textId="77777777" w:rsidR="001E62B8" w:rsidRPr="007D7932" w:rsidRDefault="001E62B8" w:rsidP="007341C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E62B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0CB64AF" w14:textId="77777777" w:rsidR="00A02E94" w:rsidRDefault="00A02E94" w:rsidP="007341CF">
      <w:pPr>
        <w:jc w:val="both"/>
        <w:rPr>
          <w:rFonts w:ascii="Arial" w:hAnsi="Arial" w:cs="Arial"/>
          <w:color w:val="000000"/>
        </w:rPr>
      </w:pPr>
    </w:p>
    <w:p w14:paraId="65E242B2" w14:textId="77777777" w:rsidR="00A02E94" w:rsidRDefault="00A02E94" w:rsidP="007341CF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482A276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4259E8D" w14:textId="77777777" w:rsidR="00A02E94" w:rsidRPr="007D7932" w:rsidRDefault="00A02E94" w:rsidP="007341C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24052AD" w14:textId="77777777" w:rsidR="00A02E94" w:rsidRPr="007D7932" w:rsidRDefault="00A02E94" w:rsidP="007341C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8B08D51" w14:textId="77777777" w:rsidR="00A02E94" w:rsidRPr="007D7932" w:rsidRDefault="00A02E94" w:rsidP="007341C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6ADF0DBF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43779FC" w14:textId="77777777" w:rsidR="00A02E94" w:rsidRPr="007D7932" w:rsidRDefault="00A02E94" w:rsidP="007341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4F75EA" w14:textId="77777777" w:rsidR="00A02E94" w:rsidRPr="007D7932" w:rsidRDefault="00A02E94" w:rsidP="007341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66B62C9" w14:textId="77777777" w:rsidR="00A02E94" w:rsidRPr="007D7932" w:rsidRDefault="00A02E94" w:rsidP="007341C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0B96527" w14:textId="77777777" w:rsidR="00A02E94" w:rsidRPr="007D7932" w:rsidRDefault="00A02E94" w:rsidP="007341C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6A627B" w14:textId="77777777" w:rsidR="00A02E94" w:rsidRDefault="00A02E94" w:rsidP="007341C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350F64E" w14:textId="77777777" w:rsidR="0013621B" w:rsidRPr="0013621B" w:rsidRDefault="0013621B" w:rsidP="007341CF">
            <w:pPr>
              <w:rPr>
                <w:rFonts w:ascii="Arial" w:hAnsi="Arial" w:cs="Arial"/>
                <w:sz w:val="12"/>
                <w:szCs w:val="12"/>
              </w:rPr>
            </w:pPr>
          </w:p>
          <w:p w14:paraId="4405DE36" w14:textId="77777777" w:rsidR="00A02E94" w:rsidRPr="007D7932" w:rsidRDefault="00A02E94" w:rsidP="007341C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02A8939" w14:textId="77777777" w:rsidR="00A02E94" w:rsidRPr="007D7932" w:rsidRDefault="00A02E94" w:rsidP="007341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A1F4184" w14:textId="77777777" w:rsidR="00A02E94" w:rsidRDefault="00A02E94" w:rsidP="007341CF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140272F2" w14:textId="77777777" w:rsidR="0064450A" w:rsidRDefault="0064450A" w:rsidP="0064450A">
      <w:pPr>
        <w:jc w:val="both"/>
        <w:rPr>
          <w:rFonts w:ascii="Arial" w:hAnsi="Arial" w:cs="Arial"/>
        </w:rPr>
      </w:pPr>
    </w:p>
    <w:p w14:paraId="3C319A83" w14:textId="44127AE5" w:rsidR="0064450A" w:rsidRPr="00B45FD7" w:rsidRDefault="0064450A" w:rsidP="0064450A">
      <w:pPr>
        <w:jc w:val="both"/>
        <w:rPr>
          <w:rFonts w:ascii="Arial" w:hAnsi="Arial" w:cs="Arial"/>
          <w:bCs/>
        </w:rPr>
      </w:pPr>
      <w:r w:rsidRPr="00B45FD7">
        <w:rPr>
          <w:rFonts w:ascii="Arial" w:hAnsi="Arial" w:cs="Arial"/>
        </w:rPr>
        <w:t xml:space="preserve">W myśl art. 259 ustawy </w:t>
      </w:r>
      <w:proofErr w:type="spellStart"/>
      <w:r w:rsidRPr="00B45FD7">
        <w:rPr>
          <w:rFonts w:ascii="Arial" w:hAnsi="Arial" w:cs="Arial"/>
        </w:rPr>
        <w:t>Pzp</w:t>
      </w:r>
      <w:proofErr w:type="spellEnd"/>
      <w:r w:rsidRPr="00B45FD7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B45FD7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 w:rsidRPr="00B45FD7">
        <w:rPr>
          <w:rFonts w:ascii="Arial" w:hAnsi="Arial" w:cs="Arial"/>
          <w:b/>
          <w:u w:val="single"/>
        </w:rPr>
        <w:t xml:space="preserve">zadania nr </w:t>
      </w:r>
      <w:r>
        <w:rPr>
          <w:rFonts w:ascii="Arial" w:hAnsi="Arial" w:cs="Arial"/>
          <w:b/>
          <w:u w:val="single"/>
        </w:rPr>
        <w:t>5 i 7</w:t>
      </w:r>
      <w:r w:rsidRPr="00B45FD7">
        <w:rPr>
          <w:rFonts w:ascii="Arial" w:hAnsi="Arial" w:cs="Arial"/>
          <w:bCs/>
        </w:rPr>
        <w:t xml:space="preserve"> </w:t>
      </w:r>
      <w:bookmarkEnd w:id="1"/>
      <w:r w:rsidRPr="00B45FD7">
        <w:rPr>
          <w:rFonts w:ascii="Arial" w:hAnsi="Arial" w:cs="Arial"/>
          <w:bCs/>
        </w:rPr>
        <w:t xml:space="preserve">ze względu na fakt, iż nie złożono żadnej oferty. </w:t>
      </w:r>
    </w:p>
    <w:p w14:paraId="7E6678B4" w14:textId="77777777" w:rsidR="0064450A" w:rsidRDefault="0064450A" w:rsidP="007341CF">
      <w:pPr>
        <w:jc w:val="both"/>
        <w:rPr>
          <w:rFonts w:ascii="Arial" w:hAnsi="Arial" w:cs="Arial"/>
          <w:b/>
          <w:bCs/>
        </w:rPr>
      </w:pPr>
    </w:p>
    <w:p w14:paraId="6C21126F" w14:textId="5F63454D" w:rsidR="00A02E94" w:rsidRDefault="00A02E94" w:rsidP="007341CF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4BCD0FFA" w14:textId="77777777" w:rsidR="00A02E94" w:rsidRDefault="00A02E94" w:rsidP="007341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1E62B8">
        <w:rPr>
          <w:rFonts w:ascii="Arial" w:hAnsi="Arial" w:cs="Arial"/>
        </w:rPr>
        <w:t>nie krótszym niż 10 dni od dnia przesłania niniejszej informacji o wyborze najkorzystniejszej oferty.</w:t>
      </w:r>
    </w:p>
    <w:p w14:paraId="14EADA24" w14:textId="77777777" w:rsidR="00A02E94" w:rsidRDefault="00A02E94" w:rsidP="007341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10BF5546" w14:textId="77777777" w:rsidR="0013621B" w:rsidRPr="00C6247D" w:rsidRDefault="0013621B" w:rsidP="007341CF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73708C4" w14:textId="77777777" w:rsidR="0013621B" w:rsidRPr="00D50535" w:rsidRDefault="0013621B" w:rsidP="007341CF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503DD384" w14:textId="77777777" w:rsidR="007341CF" w:rsidRDefault="007341CF" w:rsidP="007341CF">
      <w:pPr>
        <w:ind w:left="3119" w:firstLine="425"/>
        <w:jc w:val="right"/>
        <w:rPr>
          <w:rFonts w:ascii="Arial" w:hAnsi="Arial" w:cs="Arial"/>
          <w:i/>
        </w:rPr>
      </w:pPr>
    </w:p>
    <w:p w14:paraId="355812BB" w14:textId="4532FDC2" w:rsidR="0013621B" w:rsidRDefault="0013621B" w:rsidP="007341CF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1F3B272" w14:textId="77777777" w:rsidR="0064450A" w:rsidRDefault="0064450A" w:rsidP="007341CF">
      <w:pPr>
        <w:ind w:left="3119" w:firstLine="425"/>
        <w:jc w:val="right"/>
        <w:rPr>
          <w:rFonts w:ascii="Arial" w:hAnsi="Arial" w:cs="Arial"/>
          <w:i/>
        </w:rPr>
      </w:pPr>
    </w:p>
    <w:p w14:paraId="1D033604" w14:textId="77777777" w:rsidR="0064450A" w:rsidRPr="00425458" w:rsidRDefault="0064450A" w:rsidP="0064450A">
      <w:pPr>
        <w:jc w:val="right"/>
        <w:rPr>
          <w:rFonts w:ascii="Arial" w:hAnsi="Arial" w:cs="Arial"/>
          <w:i/>
        </w:rPr>
      </w:pPr>
      <w:r w:rsidRPr="00425458">
        <w:rPr>
          <w:rFonts w:ascii="Arial" w:hAnsi="Arial" w:cs="Arial"/>
          <w:i/>
        </w:rPr>
        <w:t>/-/ Dyrektor Szpitala Wojewódzkiego w Poznaniu</w:t>
      </w:r>
    </w:p>
    <w:p w14:paraId="1F3BEFBA" w14:textId="77777777" w:rsidR="0064450A" w:rsidRPr="00425458" w:rsidRDefault="0064450A" w:rsidP="0064450A">
      <w:pPr>
        <w:jc w:val="right"/>
        <w:rPr>
          <w:rFonts w:ascii="Arial" w:hAnsi="Arial" w:cs="Arial"/>
          <w:i/>
        </w:rPr>
      </w:pPr>
      <w:r w:rsidRPr="00425458">
        <w:rPr>
          <w:rFonts w:ascii="Arial" w:hAnsi="Arial" w:cs="Arial"/>
          <w:i/>
        </w:rPr>
        <w:t xml:space="preserve">  dr hab. n. med. - prof. UZ - Dawid Murawa</w:t>
      </w:r>
    </w:p>
    <w:p w14:paraId="270B5B99" w14:textId="77777777" w:rsidR="0064450A" w:rsidRPr="004B39E0" w:rsidRDefault="0064450A" w:rsidP="007341CF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64450A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4C7A7" w14:textId="77777777" w:rsidR="000F2BD6" w:rsidRDefault="000F2BD6">
      <w:r>
        <w:separator/>
      </w:r>
    </w:p>
  </w:endnote>
  <w:endnote w:type="continuationSeparator" w:id="0">
    <w:p w14:paraId="0FE14200" w14:textId="77777777" w:rsidR="000F2BD6" w:rsidRDefault="000F2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977F9" w14:textId="77777777" w:rsidR="001E62B8" w:rsidRDefault="001E62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8977B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CB82E2A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0CFCAFD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85CD9" w14:textId="77777777" w:rsidR="001E62B8" w:rsidRDefault="001E62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70DCC" w14:textId="77777777" w:rsidR="000F2BD6" w:rsidRDefault="000F2BD6">
      <w:r>
        <w:separator/>
      </w:r>
    </w:p>
  </w:footnote>
  <w:footnote w:type="continuationSeparator" w:id="0">
    <w:p w14:paraId="58E6EC4A" w14:textId="77777777" w:rsidR="000F2BD6" w:rsidRDefault="000F2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326D6" w14:textId="77777777" w:rsidR="001E62B8" w:rsidRDefault="001E62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C620A" w14:textId="77777777" w:rsidR="001E62B8" w:rsidRDefault="001E62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D1A02" w14:textId="77777777" w:rsidR="001E62B8" w:rsidRDefault="001E62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BD6"/>
    <w:rsid w:val="00022322"/>
    <w:rsid w:val="00042497"/>
    <w:rsid w:val="000C1E6F"/>
    <w:rsid w:val="000E4E56"/>
    <w:rsid w:val="000F2BD6"/>
    <w:rsid w:val="0013621B"/>
    <w:rsid w:val="001A1468"/>
    <w:rsid w:val="001B7815"/>
    <w:rsid w:val="001C3F13"/>
    <w:rsid w:val="001E62B8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50A"/>
    <w:rsid w:val="00644DCB"/>
    <w:rsid w:val="00657C1E"/>
    <w:rsid w:val="006E3089"/>
    <w:rsid w:val="00712C39"/>
    <w:rsid w:val="007341CF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A9E2ED"/>
  <w15:chartTrackingRefBased/>
  <w15:docId w15:val="{E0E27431-13D1-4CAA-9397-8804F1987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2025-12-23T08:08:00Z</cp:lastPrinted>
  <dcterms:created xsi:type="dcterms:W3CDTF">2025-12-23T08:10:00Z</dcterms:created>
  <dcterms:modified xsi:type="dcterms:W3CDTF">2025-12-23T08:10:00Z</dcterms:modified>
</cp:coreProperties>
</file>