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098" w:rsidRDefault="00752098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C129EE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129EE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C129EE">
        <w:rPr>
          <w:rFonts w:ascii="Arial" w:hAnsi="Arial" w:cs="Arial"/>
          <w:sz w:val="24"/>
          <w:szCs w:val="24"/>
        </w:rPr>
        <w:t>2025-12-23</w:t>
      </w:r>
    </w:p>
    <w:p w:rsidR="003E6519" w:rsidRPr="009432A1" w:rsidRDefault="00C129EE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129E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C129EE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C129EE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129EE">
        <w:rPr>
          <w:rFonts w:ascii="Arial" w:hAnsi="Arial" w:cs="Arial"/>
          <w:sz w:val="24"/>
          <w:szCs w:val="24"/>
        </w:rPr>
        <w:t>69</w:t>
      </w:r>
    </w:p>
    <w:p w:rsidR="003E6519" w:rsidRPr="009432A1" w:rsidRDefault="00C129EE" w:rsidP="003E6519">
      <w:pPr>
        <w:rPr>
          <w:rFonts w:ascii="Arial" w:hAnsi="Arial" w:cs="Arial"/>
          <w:sz w:val="24"/>
          <w:szCs w:val="24"/>
        </w:rPr>
      </w:pPr>
      <w:r w:rsidRPr="00C129EE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129EE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C129EE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129EE">
              <w:rPr>
                <w:rFonts w:ascii="Arial" w:hAnsi="Arial" w:cs="Arial"/>
                <w:bCs/>
                <w:sz w:val="24"/>
                <w:szCs w:val="24"/>
              </w:rPr>
              <w:t>Dostawa sprzętu komputerowego dla Wydziału Inżynierii Produkcji i Technologii Materiałów Politechniki Częstochowskiej (5 zadań)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129EE" w:rsidRPr="004E4B64" w:rsidTr="0042672F">
        <w:tc>
          <w:tcPr>
            <w:tcW w:w="2269" w:type="dxa"/>
            <w:shd w:val="clear" w:color="auto" w:fill="auto"/>
          </w:tcPr>
          <w:p w:rsidR="00C129EE" w:rsidRPr="004E4B64" w:rsidRDefault="00C129EE" w:rsidP="004267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129EE" w:rsidRPr="004E4B64" w:rsidRDefault="00C129EE" w:rsidP="004267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129EE">
              <w:rPr>
                <w:rFonts w:ascii="Arial" w:hAnsi="Arial" w:cs="Arial"/>
                <w:bCs/>
                <w:sz w:val="24"/>
                <w:szCs w:val="24"/>
              </w:rPr>
              <w:t>RZ-DZP.261.54.2025.MM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129EE" w:rsidRPr="00C129EE">
        <w:rPr>
          <w:rFonts w:ascii="Arial" w:hAnsi="Arial" w:cs="Arial"/>
          <w:sz w:val="24"/>
          <w:szCs w:val="24"/>
        </w:rPr>
        <w:t>(</w:t>
      </w:r>
      <w:proofErr w:type="spellStart"/>
      <w:r w:rsidR="00C129EE" w:rsidRPr="00C129EE">
        <w:rPr>
          <w:rFonts w:ascii="Arial" w:hAnsi="Arial" w:cs="Arial"/>
          <w:sz w:val="24"/>
          <w:szCs w:val="24"/>
        </w:rPr>
        <w:t>t.j</w:t>
      </w:r>
      <w:proofErr w:type="spellEnd"/>
      <w:r w:rsidR="00C129EE" w:rsidRPr="00C129EE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C129EE" w:rsidRPr="00C129EE">
        <w:rPr>
          <w:rFonts w:ascii="Arial" w:hAnsi="Arial" w:cs="Arial"/>
          <w:sz w:val="24"/>
          <w:szCs w:val="24"/>
        </w:rPr>
        <w:t>późn</w:t>
      </w:r>
      <w:proofErr w:type="spellEnd"/>
      <w:r w:rsidR="00C129EE" w:rsidRPr="00C129EE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129EE" w:rsidRPr="00C902DE" w:rsidTr="0042672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129EE" w:rsidRPr="00C902DE" w:rsidRDefault="00C129EE" w:rsidP="0042672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129EE">
              <w:rPr>
                <w:rFonts w:ascii="Arial" w:hAnsi="Arial" w:cs="Arial"/>
                <w:sz w:val="24"/>
                <w:szCs w:val="24"/>
              </w:rPr>
              <w:t>części 1 zamówienia w wysokości 14 022.00 zł brutto;</w:t>
            </w:r>
            <w:bookmarkStart w:id="0" w:name="_GoBack"/>
            <w:bookmarkEnd w:id="0"/>
          </w:p>
        </w:tc>
      </w:tr>
      <w:tr w:rsidR="00C129EE" w:rsidRPr="00C902DE" w:rsidTr="0042672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129EE" w:rsidRPr="00C902DE" w:rsidRDefault="00C129EE" w:rsidP="0042672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129EE">
              <w:rPr>
                <w:rFonts w:ascii="Arial" w:hAnsi="Arial" w:cs="Arial"/>
                <w:sz w:val="24"/>
                <w:szCs w:val="24"/>
              </w:rPr>
              <w:t>części 2 zamówienia w wysokości 5 043.00 zł brutto;</w:t>
            </w:r>
          </w:p>
        </w:tc>
      </w:tr>
      <w:tr w:rsidR="00C129EE" w:rsidRPr="00C902DE" w:rsidTr="0042672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129EE" w:rsidRPr="00C902DE" w:rsidRDefault="00C129EE" w:rsidP="0042672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129EE">
              <w:rPr>
                <w:rFonts w:ascii="Arial" w:hAnsi="Arial" w:cs="Arial"/>
                <w:sz w:val="24"/>
                <w:szCs w:val="24"/>
              </w:rPr>
              <w:t>części 3 zamówienia w wysokości 1 500.60 zł brutto;</w:t>
            </w:r>
          </w:p>
        </w:tc>
      </w:tr>
      <w:tr w:rsidR="00C129EE" w:rsidRPr="00C902DE" w:rsidTr="0042672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129EE" w:rsidRPr="00C902DE" w:rsidRDefault="00C129EE" w:rsidP="0042672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129EE">
              <w:rPr>
                <w:rFonts w:ascii="Arial" w:hAnsi="Arial" w:cs="Arial"/>
                <w:sz w:val="24"/>
                <w:szCs w:val="24"/>
              </w:rPr>
              <w:t>części 4 zamówienia w wysokości 2 521.50 zł brutto;</w:t>
            </w:r>
          </w:p>
        </w:tc>
      </w:tr>
      <w:tr w:rsidR="00C129EE" w:rsidRPr="00C902DE" w:rsidTr="0042672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129EE" w:rsidRPr="00C902DE" w:rsidRDefault="00C129EE" w:rsidP="0042672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129EE">
              <w:rPr>
                <w:rFonts w:ascii="Arial" w:hAnsi="Arial" w:cs="Arial"/>
                <w:sz w:val="24"/>
                <w:szCs w:val="24"/>
              </w:rPr>
              <w:t>części 5 zamówienia w wysokości 2 400.00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A8E" w:rsidRDefault="00C07A8E">
      <w:r>
        <w:separator/>
      </w:r>
    </w:p>
  </w:endnote>
  <w:endnote w:type="continuationSeparator" w:id="0">
    <w:p w:rsidR="00C07A8E" w:rsidRDefault="00C07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098" w:rsidRDefault="00752098" w:rsidP="00752098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752098" w:rsidRPr="009B2485" w:rsidTr="0042672F">
      <w:tc>
        <w:tcPr>
          <w:tcW w:w="0" w:type="auto"/>
          <w:vAlign w:val="center"/>
        </w:tcPr>
        <w:p w:rsidR="00752098" w:rsidRDefault="00752098" w:rsidP="00752098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752098" w:rsidRDefault="00752098" w:rsidP="00752098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752098" w:rsidRDefault="00752098" w:rsidP="00752098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752098" w:rsidRDefault="00752098" w:rsidP="00752098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752098" w:rsidRDefault="00752098" w:rsidP="00752098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752098" w:rsidRDefault="00752098" w:rsidP="00752098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752098" w:rsidRDefault="00752098" w:rsidP="00752098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9F189D" w:rsidRPr="00752098" w:rsidRDefault="00752098" w:rsidP="00752098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20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A8E" w:rsidRDefault="00C07A8E">
      <w:r>
        <w:separator/>
      </w:r>
    </w:p>
  </w:footnote>
  <w:footnote w:type="continuationSeparator" w:id="0">
    <w:p w:rsidR="00C07A8E" w:rsidRDefault="00C07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9EE" w:rsidRDefault="00C129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098" w:rsidRPr="0062295F" w:rsidRDefault="00752098" w:rsidP="0075209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C129EE" w:rsidRDefault="00C129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9EE" w:rsidRDefault="00C129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7A8E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5209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07A8E"/>
    <w:rsid w:val="00C129EE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D914D84"/>
  <w15:chartTrackingRefBased/>
  <w15:docId w15:val="{09ADD68B-EC29-4776-8362-2AC5784EA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52098"/>
  </w:style>
  <w:style w:type="paragraph" w:styleId="Bezodstpw">
    <w:name w:val="No Spacing"/>
    <w:uiPriority w:val="1"/>
    <w:qFormat/>
    <w:rsid w:val="0075209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2025-12-23T08:55:00Z</cp:lastPrinted>
  <dcterms:created xsi:type="dcterms:W3CDTF">2025-12-23T08:55:00Z</dcterms:created>
  <dcterms:modified xsi:type="dcterms:W3CDTF">2025-12-23T08:55:00Z</dcterms:modified>
</cp:coreProperties>
</file>