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D90A6F" w:rsidRPr="00D90A6F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D90A6F" w:rsidRPr="00D90A6F">
        <w:rPr>
          <w:rFonts w:ascii="Calibri" w:eastAsia="Times New Roman" w:hAnsi="Calibri" w:cs="Calibri"/>
          <w:b/>
          <w:sz w:val="20"/>
          <w:szCs w:val="20"/>
          <w:lang w:eastAsia="pl-PL"/>
        </w:rPr>
        <w:t>CRZP/189/2025/AZP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D90A6F" w:rsidRPr="00D90A6F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D90A6F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D90A6F">
        <w:rPr>
          <w:rFonts w:ascii="Calibri" w:eastAsia="Times New Roman" w:hAnsi="Calibri" w:cs="Times New Roman"/>
          <w:b/>
          <w:sz w:val="24"/>
          <w:szCs w:val="20"/>
          <w:lang w:eastAsia="pl-PL"/>
        </w:rPr>
        <w:t>Remont dokowy statku r/v Imor do przeglądu klasowego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D90A6F" w:rsidRPr="00D90A6F">
        <w:rPr>
          <w:rFonts w:ascii="Calibri" w:eastAsia="Times New Roman" w:hAnsi="Calibri" w:cs="Times New Roman"/>
          <w:sz w:val="24"/>
          <w:szCs w:val="24"/>
          <w:lang w:eastAsia="pl-PL"/>
        </w:rPr>
        <w:t>(t.j.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D90A6F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11C" w:rsidRDefault="000C511C" w:rsidP="00B34A16">
      <w:pPr>
        <w:spacing w:after="0" w:line="240" w:lineRule="auto"/>
      </w:pPr>
      <w:r>
        <w:separator/>
      </w:r>
    </w:p>
  </w:endnote>
  <w:endnote w:type="continuationSeparator" w:id="0">
    <w:p w:rsidR="000C511C" w:rsidRDefault="000C511C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A6F" w:rsidRDefault="00D90A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A6F" w:rsidRDefault="00D90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11C" w:rsidRDefault="000C511C" w:rsidP="00B34A16">
      <w:pPr>
        <w:spacing w:after="0" w:line="240" w:lineRule="auto"/>
      </w:pPr>
      <w:r>
        <w:separator/>
      </w:r>
    </w:p>
  </w:footnote>
  <w:footnote w:type="continuationSeparator" w:id="0">
    <w:p w:rsidR="000C511C" w:rsidRDefault="000C511C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A6F" w:rsidRDefault="00D90A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D90A6F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dokowy statku r/v Imor do przeglądu klasowego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6C4B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A6F" w:rsidRDefault="00D90A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11C"/>
    <w:rsid w:val="000C331A"/>
    <w:rsid w:val="000C511C"/>
    <w:rsid w:val="000D451C"/>
    <w:rsid w:val="00302ADF"/>
    <w:rsid w:val="004F1C9E"/>
    <w:rsid w:val="007872B3"/>
    <w:rsid w:val="00A05DA6"/>
    <w:rsid w:val="00A676FF"/>
    <w:rsid w:val="00B34A16"/>
    <w:rsid w:val="00D24368"/>
    <w:rsid w:val="00D90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4C81FC-7ADA-4C6C-950E-C463EA451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dcterms:created xsi:type="dcterms:W3CDTF">2025-10-02T07:25:00Z</dcterms:created>
  <dcterms:modified xsi:type="dcterms:W3CDTF">2025-10-02T07:25:00Z</dcterms:modified>
</cp:coreProperties>
</file>