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427116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B12EE6" w:rsidRPr="00B12EE6">
        <w:rPr>
          <w:rFonts w:ascii="Arial" w:hAnsi="Arial" w:cs="Arial"/>
          <w:bCs/>
          <w:sz w:val="24"/>
        </w:rPr>
        <w:t>3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42711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42711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42711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27116">
            <w:pPr>
              <w:spacing w:after="120" w:line="360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427116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42711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42711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2711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427116">
      <w:pPr>
        <w:spacing w:line="360" w:lineRule="auto"/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427116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5C5B73" w:rsidRDefault="005C5B73" w:rsidP="00427116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427116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B12EE6" w:rsidP="004271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2EE6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12EE6" w:rsidRPr="00CA5E56" w:rsidTr="00FC4B3C">
        <w:tc>
          <w:tcPr>
            <w:tcW w:w="2269" w:type="dxa"/>
            <w:shd w:val="clear" w:color="auto" w:fill="auto"/>
          </w:tcPr>
          <w:p w:rsidR="00B12EE6" w:rsidRPr="00CA5E56" w:rsidRDefault="00B12EE6" w:rsidP="00427116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B12EE6" w:rsidRPr="00CA5E56" w:rsidRDefault="00B12EE6" w:rsidP="004271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12EE6">
              <w:rPr>
                <w:rFonts w:ascii="Arial" w:hAnsi="Arial" w:cs="Arial"/>
                <w:bCs/>
                <w:sz w:val="24"/>
                <w:szCs w:val="24"/>
              </w:rPr>
              <w:t>RZ-DZP.261.69.2025.MT</w:t>
            </w:r>
          </w:p>
        </w:tc>
      </w:tr>
    </w:tbl>
    <w:p w:rsidR="00425DD9" w:rsidRDefault="00B12EE6" w:rsidP="00427116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B12EE6">
        <w:rPr>
          <w:rFonts w:ascii="Arial" w:hAnsi="Arial" w:cs="Arial"/>
          <w:b/>
          <w:bCs/>
          <w:sz w:val="24"/>
        </w:rPr>
        <w:t>Politechnika Częstochowska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427116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427116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427116">
            <w:pPr>
              <w:spacing w:before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427116">
            <w:pPr>
              <w:spacing w:before="60" w:after="6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427116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42711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42711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42711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42711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42711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42711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42711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42711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42711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42711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42711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42711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42711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30893" w:rsidP="0042711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450E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[kwalifikowany podpis elektroniczny lub podpis zaufany lub podpis osobisty osoby/osób uprawnionych do reprezentacji Wykonawcy]</w:t>
            </w:r>
          </w:p>
        </w:tc>
      </w:tr>
    </w:tbl>
    <w:p w:rsidR="00ED20C7" w:rsidRPr="00BB4056" w:rsidRDefault="00ED20C7" w:rsidP="00427116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  <w:bookmarkStart w:id="1" w:name="_GoBack"/>
      <w:bookmarkEnd w:id="0"/>
      <w:bookmarkEnd w:id="1"/>
    </w:p>
    <w:sectPr w:rsidR="00ED20C7" w:rsidRPr="00BB4056" w:rsidSect="00BB405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0F1" w:rsidRDefault="004830F1">
      <w:r>
        <w:separator/>
      </w:r>
    </w:p>
  </w:endnote>
  <w:endnote w:type="continuationSeparator" w:id="0">
    <w:p w:rsidR="004830F1" w:rsidRDefault="0048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2711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2711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711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0F1" w:rsidRDefault="004830F1">
      <w:r>
        <w:separator/>
      </w:r>
    </w:p>
  </w:footnote>
  <w:footnote w:type="continuationSeparator" w:id="0">
    <w:p w:rsidR="004830F1" w:rsidRDefault="004830F1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30F1"/>
    <w:rsid w:val="00085A19"/>
    <w:rsid w:val="000C3052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27116"/>
    <w:rsid w:val="0044657C"/>
    <w:rsid w:val="00450E0A"/>
    <w:rsid w:val="004830F1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12EE6"/>
    <w:rsid w:val="00B30893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12477BC4-A141-4C92-BED2-0A6E8216B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271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27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FB2A2-99D1-4FF1-A70F-D5F2179E0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99</Words>
  <Characters>877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2025-12-19T12:11:00Z</cp:lastPrinted>
  <dcterms:created xsi:type="dcterms:W3CDTF">2025-12-19T12:11:00Z</dcterms:created>
  <dcterms:modified xsi:type="dcterms:W3CDTF">2025-12-19T12:11:00Z</dcterms:modified>
</cp:coreProperties>
</file>