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220E46" w:rsidRDefault="00E4548F" w:rsidP="00220E46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220E46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36ECD" w:rsidRPr="00F36ECD">
        <w:rPr>
          <w:rFonts w:ascii="Arial" w:hAnsi="Arial" w:cs="Arial"/>
          <w:b/>
          <w:sz w:val="24"/>
          <w:szCs w:val="24"/>
        </w:rPr>
        <w:t>CRZP/239/2025/AZP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6ECD" w:rsidRPr="00F36EC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6ECD" w:rsidRPr="00F36EC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36ECD" w:rsidRPr="00F36EC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36ECD" w:rsidRPr="00F36EC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36ECD" w:rsidRPr="00F36EC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6ECD" w:rsidTr="0024389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36ECD" w:rsidRDefault="00F36ECD" w:rsidP="0024389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36ECD" w:rsidRDefault="00F36ECD" w:rsidP="002438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36E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36E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36ECD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F36EC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36ECD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F36ECD" w:rsidRDefault="00F36ECD" w:rsidP="002438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36ECD" w:rsidRDefault="00F36ECD" w:rsidP="002438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36ECD" w:rsidRDefault="00F36ECD" w:rsidP="002438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36EC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36ECD">
        <w:rPr>
          <w:rFonts w:ascii="Arial" w:hAnsi="Arial" w:cs="Arial"/>
          <w:b/>
          <w:sz w:val="24"/>
          <w:szCs w:val="24"/>
        </w:rPr>
        <w:t xml:space="preserve">Dostawa trzech </w:t>
      </w:r>
      <w:proofErr w:type="spellStart"/>
      <w:r w:rsidRPr="00F36ECD">
        <w:rPr>
          <w:rFonts w:ascii="Arial" w:hAnsi="Arial" w:cs="Arial"/>
          <w:b/>
          <w:sz w:val="24"/>
          <w:szCs w:val="24"/>
        </w:rPr>
        <w:t>lidarów</w:t>
      </w:r>
      <w:proofErr w:type="spellEnd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36ECD" w:rsidRPr="00F36EC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36E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36ECD" w:rsidTr="00F36E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CD" w:rsidRDefault="00F36ECD" w:rsidP="0024389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6EC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36ECD" w:rsidTr="00F36E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CD" w:rsidRDefault="00F36ECD" w:rsidP="0024389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6EC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36ECD" w:rsidRP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:</w:t>
            </w:r>
          </w:p>
          <w:p w:rsid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t xml:space="preserve">- trzy dostawy </w:t>
            </w:r>
            <w:proofErr w:type="spellStart"/>
            <w:r w:rsidRPr="00F36ECD">
              <w:rPr>
                <w:rFonts w:ascii="Arial" w:hAnsi="Arial" w:cs="Arial"/>
                <w:sz w:val="24"/>
                <w:szCs w:val="24"/>
              </w:rPr>
              <w:t>lidarów</w:t>
            </w:r>
            <w:proofErr w:type="spellEnd"/>
            <w:r w:rsidRPr="00F36ECD">
              <w:rPr>
                <w:rFonts w:ascii="Arial" w:hAnsi="Arial" w:cs="Arial"/>
                <w:sz w:val="24"/>
                <w:szCs w:val="24"/>
              </w:rPr>
              <w:t xml:space="preserve"> wartości nie mniejszej niż 100 000 PLN brutto każda.</w:t>
            </w:r>
          </w:p>
        </w:tc>
      </w:tr>
      <w:tr w:rsidR="00F36ECD" w:rsidTr="00F36E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CD" w:rsidRDefault="00F36ECD" w:rsidP="0024389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6EC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36ECD" w:rsidTr="00F36E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CD" w:rsidRDefault="00F36ECD" w:rsidP="0024389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6EC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36ECD" w:rsidRDefault="00F36ECD" w:rsidP="002438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6EC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Pr="00220E46" w:rsidRDefault="00E4548F" w:rsidP="00220E46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2621C4" w:rsidRPr="00E4548F" w:rsidRDefault="002621C4" w:rsidP="00E4548F"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E18" w:rsidRDefault="009D0E18" w:rsidP="00E4548F">
      <w:pPr>
        <w:spacing w:after="0" w:line="240" w:lineRule="auto"/>
      </w:pPr>
      <w:r>
        <w:separator/>
      </w:r>
    </w:p>
  </w:endnote>
  <w:endnote w:type="continuationSeparator" w:id="0">
    <w:p w:rsidR="009D0E18" w:rsidRDefault="009D0E1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ECD" w:rsidRDefault="00F36E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ECD" w:rsidRDefault="00F36E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ECD" w:rsidRDefault="00F36E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E18" w:rsidRDefault="009D0E18" w:rsidP="00E4548F">
      <w:pPr>
        <w:spacing w:after="0" w:line="240" w:lineRule="auto"/>
      </w:pPr>
      <w:r>
        <w:separator/>
      </w:r>
    </w:p>
  </w:footnote>
  <w:footnote w:type="continuationSeparator" w:id="0">
    <w:p w:rsidR="009D0E18" w:rsidRDefault="009D0E1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ECD" w:rsidRDefault="00F36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ECD" w:rsidRDefault="00220E46" w:rsidP="00220E46">
    <w:r>
      <w:rPr>
        <w:noProof/>
      </w:rPr>
      <w:drawing>
        <wp:inline distT="0" distB="0" distL="0" distR="0" wp14:anchorId="59A77C4B" wp14:editId="09583BE4">
          <wp:extent cx="5760720" cy="771270"/>
          <wp:effectExtent l="0" t="0" r="0" b="0"/>
          <wp:docPr id="1224481241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8124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ECD" w:rsidRDefault="00F36E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E18"/>
    <w:rsid w:val="00220E46"/>
    <w:rsid w:val="002621C4"/>
    <w:rsid w:val="007B107C"/>
    <w:rsid w:val="007C7D43"/>
    <w:rsid w:val="00843802"/>
    <w:rsid w:val="008750B3"/>
    <w:rsid w:val="009D0E18"/>
    <w:rsid w:val="00C31816"/>
    <w:rsid w:val="00CA2A23"/>
    <w:rsid w:val="00E4548F"/>
    <w:rsid w:val="00F3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F80CBA8-07BA-471C-B1AD-2687BC81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36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6EC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36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6EC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0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0E46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925</Words>
  <Characters>5552</Characters>
  <Application>Microsoft Office Word</Application>
  <DocSecurity>0</DocSecurity>
  <Lines>46</Lines>
  <Paragraphs>12</Paragraphs>
  <ScaleCrop>false</ScaleCrop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2025-12-19T08:45:00Z</cp:lastPrinted>
  <dcterms:created xsi:type="dcterms:W3CDTF">2025-12-19T08:45:00Z</dcterms:created>
  <dcterms:modified xsi:type="dcterms:W3CDTF">2025-12-19T08:45:00Z</dcterms:modified>
</cp:coreProperties>
</file>