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03CD" w:rsidRPr="002203C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203C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03CD">
        <w:rPr>
          <w:rFonts w:ascii="Arial" w:hAnsi="Arial" w:cs="Arial"/>
        </w:rPr>
        <w:t>Politechnika Częstochowska</w:t>
      </w:r>
    </w:p>
    <w:p w:rsidR="006676AE" w:rsidRPr="0012157F" w:rsidRDefault="002203C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03C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203C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203C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203C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203C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03CD" w:rsidRPr="0012157F" w:rsidTr="000F2672">
        <w:tc>
          <w:tcPr>
            <w:tcW w:w="9104" w:type="dxa"/>
            <w:shd w:val="clear" w:color="auto" w:fill="D9D9D9"/>
          </w:tcPr>
          <w:p w:rsidR="002203CD" w:rsidRPr="0012157F" w:rsidRDefault="002203CD" w:rsidP="000F267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203CD" w:rsidRPr="0012157F" w:rsidRDefault="002203CD" w:rsidP="000F267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203CD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203CD" w:rsidRPr="00612283" w:rsidRDefault="002203CD" w:rsidP="000F267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203CD" w:rsidRPr="00612283" w:rsidRDefault="002203CD" w:rsidP="000F267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203CD" w:rsidRPr="0012157F" w:rsidRDefault="002203CD" w:rsidP="000F267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2203C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03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podłoży oraz montaż pięciu wiat śmietnikowych na terenach Politechniki Częstochowskiej.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03CD" w:rsidRPr="00A2540E" w:rsidTr="000F2672">
        <w:tc>
          <w:tcPr>
            <w:tcW w:w="2269" w:type="dxa"/>
          </w:tcPr>
          <w:p w:rsidR="002203CD" w:rsidRPr="00A2540E" w:rsidRDefault="002203CD" w:rsidP="000F26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203CD" w:rsidRPr="00A2540E" w:rsidRDefault="002203CD" w:rsidP="000F26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03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RZ-DZP.261.65.2025.JP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203CD" w:rsidRPr="002203C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203CD" w:rsidRDefault="007A2BCB" w:rsidP="002203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2203CD" w:rsidRDefault="002203CD" w:rsidP="002203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43B" w:rsidRDefault="007E243B" w:rsidP="0038231F">
      <w:pPr>
        <w:spacing w:after="0" w:line="240" w:lineRule="auto"/>
      </w:pPr>
      <w:r>
        <w:separator/>
      </w:r>
    </w:p>
  </w:endnote>
  <w:endnote w:type="continuationSeparator" w:id="0">
    <w:p w:rsidR="007E243B" w:rsidRDefault="007E24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CD" w:rsidRDefault="002203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2E7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2E7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CD" w:rsidRDefault="002203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43B" w:rsidRDefault="007E243B" w:rsidP="0038231F">
      <w:pPr>
        <w:spacing w:after="0" w:line="240" w:lineRule="auto"/>
      </w:pPr>
      <w:r>
        <w:separator/>
      </w:r>
    </w:p>
  </w:footnote>
  <w:footnote w:type="continuationSeparator" w:id="0">
    <w:p w:rsidR="007E243B" w:rsidRDefault="007E243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2203CD" w:rsidRPr="00AC6A18" w:rsidRDefault="002203CD" w:rsidP="002203C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CD" w:rsidRDefault="002203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CD" w:rsidRDefault="002203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CD" w:rsidRDefault="002203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43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203CD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2E7A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43B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BE135"/>
  <w15:docId w15:val="{CDE52FF1-544B-49DD-9AEF-52DDEDD49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5E821-2382-44BB-A820-D2B4E237D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2025-12-12T10:45:00Z</dcterms:created>
  <dcterms:modified xsi:type="dcterms:W3CDTF">2025-12-12T10:45:00Z</dcterms:modified>
</cp:coreProperties>
</file>