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57B6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772B2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772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772B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772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772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772B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772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772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772B2" w:rsidRPr="007B107C" w:rsidTr="00BF060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772B2" w:rsidRPr="007B107C" w:rsidRDefault="00C772B2" w:rsidP="00BF060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772B2" w:rsidRPr="007B107C" w:rsidRDefault="00C772B2" w:rsidP="00BF060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772B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772B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772B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późn.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C772B2" w:rsidRPr="007B107C" w:rsidRDefault="00C772B2" w:rsidP="00BF060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C772B2" w:rsidRPr="007B107C" w:rsidRDefault="00C772B2" w:rsidP="00BF060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772B2" w:rsidRPr="007B107C" w:rsidRDefault="00C772B2" w:rsidP="00BF060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772B2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772B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prania, dezynfekcji i maglowania tekstyliów na potrzeby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772B2" w:rsidRPr="00C772B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CRZP/228/2025/AZP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772B2" w:rsidRPr="00C772B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72B2" w:rsidRDefault="00C772B2" w:rsidP="00C772B2">
      <w:pPr>
        <w:spacing w:after="0" w:line="240" w:lineRule="auto"/>
      </w:pPr>
      <w:r>
        <w:separator/>
      </w:r>
    </w:p>
  </w:endnote>
  <w:endnote w:type="continuationSeparator" w:id="0">
    <w:p w:rsidR="00C772B2" w:rsidRDefault="00C772B2" w:rsidP="00C77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2B2" w:rsidRDefault="00C772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2B2" w:rsidRDefault="00C772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2B2" w:rsidRDefault="00C772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72B2" w:rsidRDefault="00C772B2" w:rsidP="00C772B2">
      <w:pPr>
        <w:spacing w:after="0" w:line="240" w:lineRule="auto"/>
      </w:pPr>
      <w:r>
        <w:separator/>
      </w:r>
    </w:p>
  </w:footnote>
  <w:footnote w:type="continuationSeparator" w:id="0">
    <w:p w:rsidR="00C772B2" w:rsidRDefault="00C772B2" w:rsidP="00C77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2B2" w:rsidRDefault="00C772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2B2" w:rsidRDefault="00C772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2B2" w:rsidRDefault="00C772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668"/>
    <w:rsid w:val="002621C4"/>
    <w:rsid w:val="00357B6E"/>
    <w:rsid w:val="00416668"/>
    <w:rsid w:val="007B107C"/>
    <w:rsid w:val="007C7D43"/>
    <w:rsid w:val="00843802"/>
    <w:rsid w:val="008750B3"/>
    <w:rsid w:val="00C31816"/>
    <w:rsid w:val="00C772B2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0EE5904-2D96-469C-9BEA-4A93086B4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7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72B2"/>
  </w:style>
  <w:style w:type="paragraph" w:styleId="Stopka">
    <w:name w:val="footer"/>
    <w:basedOn w:val="Normalny"/>
    <w:link w:val="StopkaZnak"/>
    <w:uiPriority w:val="99"/>
    <w:unhideWhenUsed/>
    <w:rsid w:val="00C77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7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2316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2025-12-16T08:46:00Z</cp:lastPrinted>
  <dcterms:created xsi:type="dcterms:W3CDTF">2025-12-16T08:46:00Z</dcterms:created>
  <dcterms:modified xsi:type="dcterms:W3CDTF">2025-12-16T08:46:00Z</dcterms:modified>
</cp:coreProperties>
</file>