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57024C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335E7" w:rsidRPr="00D335E7">
        <w:rPr>
          <w:rFonts w:eastAsia="Times New Roman" w:cs="Calibri"/>
          <w:b/>
          <w:sz w:val="20"/>
          <w:szCs w:val="20"/>
          <w:lang w:eastAsia="pl-PL"/>
        </w:rPr>
        <w:t>CRZP/228/2025/AZP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57024C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bookmarkStart w:id="0" w:name="_GoBack"/>
      <w:r w:rsidRPr="0057024C">
        <w:rPr>
          <w:rFonts w:eastAsia="Times New Roman" w:cs="Calibri"/>
          <w:b/>
          <w:sz w:val="28"/>
          <w:szCs w:val="28"/>
          <w:lang w:eastAsia="pl-PL"/>
        </w:rPr>
        <w:t>W Y K A Z  U S Ł U G</w:t>
      </w:r>
    </w:p>
    <w:p w:rsidR="006A461B" w:rsidRPr="0057024C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7024C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57024C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335E7" w:rsidRPr="0057024C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57024C" w:rsidRPr="0057024C">
        <w:rPr>
          <w:rFonts w:eastAsia="Times New Roman" w:cs="Calibri"/>
          <w:b/>
          <w:sz w:val="20"/>
          <w:szCs w:val="20"/>
          <w:lang w:eastAsia="pl-PL"/>
        </w:rPr>
        <w:t>m</w:t>
      </w:r>
      <w:r w:rsidR="00D335E7" w:rsidRPr="0057024C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57024C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57024C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57024C">
        <w:rPr>
          <w:rFonts w:eastAsia="Times New Roman" w:cs="Calibri"/>
          <w:b/>
          <w:sz w:val="20"/>
          <w:szCs w:val="20"/>
          <w:lang w:eastAsia="pl-PL"/>
        </w:rPr>
        <w:t>„</w:t>
      </w:r>
      <w:r w:rsidR="00D335E7" w:rsidRPr="0057024C">
        <w:rPr>
          <w:rFonts w:eastAsia="Times New Roman" w:cs="Calibri"/>
          <w:b/>
          <w:sz w:val="20"/>
          <w:szCs w:val="20"/>
          <w:lang w:eastAsia="pl-PL"/>
        </w:rPr>
        <w:t>Usługa prania, dezynfekcji i maglowania tekstyliów na potrzeby UMG</w:t>
      </w:r>
      <w:r w:rsidRPr="0057024C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57024C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57024C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57024C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57024C">
        <w:rPr>
          <w:rFonts w:eastAsia="Times New Roman" w:cs="Calibri"/>
          <w:sz w:val="20"/>
          <w:szCs w:val="20"/>
          <w:lang w:eastAsia="pl-PL"/>
        </w:rPr>
        <w:t>e</w:t>
      </w:r>
      <w:r w:rsidR="005E443B" w:rsidRPr="0057024C">
        <w:rPr>
          <w:rFonts w:eastAsia="Times New Roman" w:cs="Calibri"/>
          <w:sz w:val="20"/>
          <w:szCs w:val="20"/>
          <w:lang w:eastAsia="pl-PL"/>
        </w:rPr>
        <w:t>,</w:t>
      </w:r>
      <w:r w:rsidR="00C16AA2" w:rsidRPr="0057024C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57024C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57024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57024C" w:rsidRPr="0057024C" w:rsidTr="00991432">
        <w:tc>
          <w:tcPr>
            <w:tcW w:w="532" w:type="dxa"/>
          </w:tcPr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7024C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7024C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57024C" w:rsidRDefault="0057024C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7024C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57024C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57024C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57024C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7024C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7024C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7024C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57024C" w:rsidRPr="0057024C" w:rsidTr="00991432">
        <w:tc>
          <w:tcPr>
            <w:tcW w:w="532" w:type="dxa"/>
          </w:tcPr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7024C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7024C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7024C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7024C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7024C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57024C" w:rsidRPr="0057024C" w:rsidTr="00991432">
        <w:trPr>
          <w:trHeight w:val="617"/>
        </w:trPr>
        <w:tc>
          <w:tcPr>
            <w:tcW w:w="532" w:type="dxa"/>
          </w:tcPr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7024C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57024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57024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7024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57024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57024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57024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bookmarkEnd w:id="0"/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46E" w:rsidRDefault="00E8746E">
      <w:pPr>
        <w:spacing w:after="0" w:line="240" w:lineRule="auto"/>
      </w:pPr>
      <w:r>
        <w:separator/>
      </w:r>
    </w:p>
  </w:endnote>
  <w:endnote w:type="continuationSeparator" w:id="0">
    <w:p w:rsidR="00E8746E" w:rsidRDefault="00E87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57024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7024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57024C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46E" w:rsidRDefault="00E8746E">
      <w:pPr>
        <w:spacing w:after="0" w:line="240" w:lineRule="auto"/>
      </w:pPr>
      <w:r>
        <w:separator/>
      </w:r>
    </w:p>
  </w:footnote>
  <w:footnote w:type="continuationSeparator" w:id="0">
    <w:p w:rsidR="00E8746E" w:rsidRDefault="00E87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70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57024C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D335E7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prania, dezynfekcji i maglowania tekstyliów na potrzeby UMG</w:t>
    </w:r>
  </w:p>
  <w:p w:rsidR="004E7E0E" w:rsidRPr="004E7E0E" w:rsidRDefault="0057024C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570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70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8746E"/>
    <w:rsid w:val="00084773"/>
    <w:rsid w:val="001079FB"/>
    <w:rsid w:val="002C16B6"/>
    <w:rsid w:val="0057024C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050AA"/>
    <w:rsid w:val="00C16AA2"/>
    <w:rsid w:val="00D335E7"/>
    <w:rsid w:val="00DD0E1C"/>
    <w:rsid w:val="00E8746E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3A9E822"/>
  <w15:docId w15:val="{5ACB62D1-E036-47E3-BB54-03BB4097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2025-12-16T08:47:00Z</cp:lastPrinted>
  <dcterms:created xsi:type="dcterms:W3CDTF">2025-12-16T08:47:00Z</dcterms:created>
  <dcterms:modified xsi:type="dcterms:W3CDTF">2025-12-16T08:47:00Z</dcterms:modified>
</cp:coreProperties>
</file>