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9B4619" w:rsidP="00AF279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9B461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B4619">
        <w:rPr>
          <w:rFonts w:ascii="Arial" w:hAnsi="Arial" w:cs="Arial"/>
          <w:sz w:val="24"/>
          <w:szCs w:val="24"/>
        </w:rPr>
        <w:t>2025-12-16</w:t>
      </w:r>
    </w:p>
    <w:p w:rsidR="00CF7835" w:rsidRPr="009432A1" w:rsidRDefault="009B4619" w:rsidP="00AF279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461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B4619" w:rsidP="00AF2793">
      <w:pPr>
        <w:spacing w:line="360" w:lineRule="auto"/>
        <w:rPr>
          <w:rFonts w:ascii="Arial" w:hAnsi="Arial" w:cs="Arial"/>
          <w:sz w:val="24"/>
          <w:szCs w:val="24"/>
        </w:rPr>
      </w:pPr>
      <w:r w:rsidRPr="009B461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B4619">
        <w:rPr>
          <w:rFonts w:ascii="Arial" w:hAnsi="Arial" w:cs="Arial"/>
          <w:sz w:val="24"/>
          <w:szCs w:val="24"/>
        </w:rPr>
        <w:t>69</w:t>
      </w:r>
    </w:p>
    <w:p w:rsidR="00CF7835" w:rsidRPr="009432A1" w:rsidRDefault="009B4619" w:rsidP="00AF2793">
      <w:pPr>
        <w:spacing w:line="360" w:lineRule="auto"/>
        <w:rPr>
          <w:rFonts w:ascii="Arial" w:hAnsi="Arial" w:cs="Arial"/>
          <w:sz w:val="24"/>
          <w:szCs w:val="24"/>
        </w:rPr>
      </w:pPr>
      <w:r w:rsidRPr="009B461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B4619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AF279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F279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F279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</w:p>
    <w:p w:rsidR="00CF7835" w:rsidRPr="004E4B64" w:rsidRDefault="00CF7835" w:rsidP="00AF279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F279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B4619" w:rsidP="00AF27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4619">
              <w:rPr>
                <w:rFonts w:ascii="Arial" w:hAnsi="Arial" w:cs="Arial"/>
                <w:bCs/>
                <w:sz w:val="24"/>
                <w:szCs w:val="24"/>
              </w:rPr>
              <w:t>Dostawa artykułów reklamowych dla Centrum Studentów Zagranicznych w ramach Projektu ,,Politechnika Częstochowska dla wszystkich - CUT for ALL", realizowanego w ramach programu NAWA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B4619" w:rsidRPr="004E4B64" w:rsidTr="00465B9F">
        <w:tc>
          <w:tcPr>
            <w:tcW w:w="2269" w:type="dxa"/>
            <w:shd w:val="clear" w:color="auto" w:fill="auto"/>
          </w:tcPr>
          <w:p w:rsidR="009B4619" w:rsidRPr="004E4B64" w:rsidRDefault="009B4619" w:rsidP="00AF27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4619" w:rsidRPr="004E4B64" w:rsidRDefault="009B4619" w:rsidP="00AF27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4619">
              <w:rPr>
                <w:rFonts w:ascii="Arial" w:hAnsi="Arial" w:cs="Arial"/>
                <w:bCs/>
                <w:sz w:val="24"/>
                <w:szCs w:val="24"/>
              </w:rPr>
              <w:t>RZ-DZP.262.23.2025.MT</w:t>
            </w:r>
          </w:p>
        </w:tc>
      </w:tr>
    </w:tbl>
    <w:p w:rsidR="00D665F5" w:rsidRPr="00355C9D" w:rsidRDefault="00D665F5" w:rsidP="00AF2793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B4619" w:rsidRPr="009B4619">
        <w:rPr>
          <w:rFonts w:ascii="Arial" w:hAnsi="Arial" w:cs="Arial"/>
          <w:sz w:val="24"/>
          <w:szCs w:val="24"/>
        </w:rPr>
        <w:t>(</w:t>
      </w:r>
      <w:proofErr w:type="spellStart"/>
      <w:r w:rsidR="009B4619" w:rsidRPr="009B4619">
        <w:rPr>
          <w:rFonts w:ascii="Arial" w:hAnsi="Arial" w:cs="Arial"/>
          <w:sz w:val="24"/>
          <w:szCs w:val="24"/>
        </w:rPr>
        <w:t>t.j</w:t>
      </w:r>
      <w:proofErr w:type="spellEnd"/>
      <w:r w:rsidR="009B4619" w:rsidRPr="009B461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B4619" w:rsidRPr="009B4619">
        <w:rPr>
          <w:rFonts w:ascii="Arial" w:hAnsi="Arial" w:cs="Arial"/>
          <w:sz w:val="24"/>
          <w:szCs w:val="24"/>
        </w:rPr>
        <w:t>późn</w:t>
      </w:r>
      <w:proofErr w:type="spellEnd"/>
      <w:r w:rsidR="009B4619" w:rsidRPr="009B4619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F279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B4619" w:rsidRPr="009B4619">
        <w:rPr>
          <w:rFonts w:ascii="Arial" w:hAnsi="Arial" w:cs="Arial"/>
          <w:sz w:val="24"/>
          <w:szCs w:val="24"/>
        </w:rPr>
        <w:t>16/12/2025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B4619" w:rsidRPr="009B4619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F279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F279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F279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Acme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 Karolina </w:t>
            </w: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Osierda</w:t>
            </w:r>
            <w:proofErr w:type="spellEnd"/>
          </w:p>
          <w:p w:rsidR="009B4619" w:rsidRPr="00CF7835" w:rsidRDefault="00AF2793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Uczniowska 38 m. 14</w:t>
            </w:r>
          </w:p>
          <w:p w:rsidR="009B4619" w:rsidRPr="00CF7835" w:rsidRDefault="00AF2793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43-110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33 210.00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B4619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Promo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-Land s.c. </w:t>
            </w: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D.Grodzińska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-Moszczyńska, </w:t>
            </w: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R.Rutkowska</w:t>
            </w:r>
            <w:proofErr w:type="spellEnd"/>
          </w:p>
          <w:p w:rsidR="00A34F17" w:rsidRPr="00CF7835" w:rsidRDefault="00A34F17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Chechło Pierwsze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lastRenderedPageBreak/>
              <w:t>Zwycięstwa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FF1B7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95-082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1B7C">
              <w:rPr>
                <w:rFonts w:ascii="Arial" w:hAnsi="Arial" w:cs="Arial"/>
                <w:sz w:val="24"/>
                <w:szCs w:val="24"/>
              </w:rPr>
              <w:t>Dobroń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lastRenderedPageBreak/>
              <w:t>30 799.20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GoMa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 Mariusz </w:t>
            </w: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Markut</w:t>
            </w:r>
            <w:proofErr w:type="spellEnd"/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Mireckiego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37-450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16 898.00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42-240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FABRYKA-REKLAMY SP. Z O.O.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DICKENSA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28 290.00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Ptolemeusza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23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62-800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32 964.00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Gamma Spółka z ograniczoną odpowiedzialnością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Przeryty Bór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FF1B7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39-216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1B7C">
              <w:rPr>
                <w:rFonts w:ascii="Arial" w:hAnsi="Arial" w:cs="Arial"/>
                <w:sz w:val="24"/>
                <w:szCs w:val="24"/>
              </w:rPr>
              <w:t>Stara Jastrząbka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69 721.32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9B4619" w:rsidRPr="00CF7835" w:rsidRDefault="00A34F17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Maja</w:t>
            </w:r>
            <w:r w:rsidR="009B461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4619" w:rsidRPr="009B4619">
              <w:rPr>
                <w:rFonts w:ascii="Arial" w:hAnsi="Arial" w:cs="Arial"/>
                <w:sz w:val="24"/>
                <w:szCs w:val="24"/>
              </w:rPr>
              <w:t>11/10</w:t>
            </w:r>
            <w:r w:rsidR="009B461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35-030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30 248.16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Aera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B461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9B4619">
              <w:rPr>
                <w:rFonts w:ascii="Arial" w:hAnsi="Arial" w:cs="Arial"/>
                <w:sz w:val="24"/>
                <w:szCs w:val="24"/>
              </w:rPr>
              <w:t xml:space="preserve"> spółka z o.o.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Zdunów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18/33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30-428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22 509.00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Intermedia Paweł Kędzierski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09-407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26 135.04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FF1B7C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Studio Siedem Grzegorz </w:t>
            </w:r>
            <w:r w:rsidR="00A34F17">
              <w:rPr>
                <w:rFonts w:ascii="Arial" w:hAnsi="Arial" w:cs="Arial"/>
                <w:sz w:val="24"/>
                <w:szCs w:val="24"/>
              </w:rPr>
              <w:t>Ż</w:t>
            </w:r>
            <w:r>
              <w:rPr>
                <w:rFonts w:ascii="Arial" w:hAnsi="Arial" w:cs="Arial"/>
                <w:sz w:val="24"/>
                <w:szCs w:val="24"/>
              </w:rPr>
              <w:t>ół</w:t>
            </w:r>
            <w:r w:rsidR="009B4619" w:rsidRPr="009B4619">
              <w:rPr>
                <w:rFonts w:ascii="Arial" w:hAnsi="Arial" w:cs="Arial"/>
                <w:sz w:val="24"/>
                <w:szCs w:val="24"/>
              </w:rPr>
              <w:t>towski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Myślenicka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186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30-698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16 181.88 zł</w:t>
            </w:r>
          </w:p>
        </w:tc>
      </w:tr>
      <w:tr w:rsidR="009B4619" w:rsidRPr="00355C9D" w:rsidTr="00465B9F">
        <w:tc>
          <w:tcPr>
            <w:tcW w:w="1276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9B4619" w:rsidRPr="00CF7835" w:rsidRDefault="009B4619" w:rsidP="00AF279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9B4619" w:rsidRPr="00CF7835" w:rsidRDefault="009B4619" w:rsidP="00AF279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Podjazdowa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2/31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4619" w:rsidRPr="00CF7835" w:rsidRDefault="009B4619" w:rsidP="00AF279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>41-200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4619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619" w:rsidRPr="00CF7835" w:rsidRDefault="009B4619" w:rsidP="00AF279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4619">
              <w:rPr>
                <w:rFonts w:ascii="Arial" w:hAnsi="Arial" w:cs="Arial"/>
                <w:sz w:val="24"/>
                <w:szCs w:val="24"/>
              </w:rPr>
              <w:t xml:space="preserve">33 </w:t>
            </w:r>
            <w:bookmarkStart w:id="0" w:name="_GoBack"/>
            <w:bookmarkEnd w:id="0"/>
            <w:r w:rsidRPr="009B4619">
              <w:rPr>
                <w:rFonts w:ascii="Arial" w:hAnsi="Arial" w:cs="Arial"/>
                <w:sz w:val="24"/>
                <w:szCs w:val="24"/>
              </w:rPr>
              <w:t>456.00 zł</w:t>
            </w:r>
          </w:p>
        </w:tc>
      </w:tr>
    </w:tbl>
    <w:p w:rsidR="0069085C" w:rsidRPr="00355C9D" w:rsidRDefault="0069085C" w:rsidP="00AF2793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AF2793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AF27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567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9D9" w:rsidRDefault="00FD09D9">
      <w:r>
        <w:separator/>
      </w:r>
    </w:p>
  </w:endnote>
  <w:endnote w:type="continuationSeparator" w:id="0">
    <w:p w:rsidR="00FD09D9" w:rsidRDefault="00FD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793" w:rsidRDefault="00AF2793" w:rsidP="00AF2793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</w:p>
  <w:p w:rsidR="00AF2793" w:rsidRPr="00DC476A" w:rsidRDefault="00AF2793" w:rsidP="00AF2793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AF2793" w:rsidRDefault="00AF2793" w:rsidP="00AF2793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AF2793" w:rsidRPr="00DC476A" w:rsidRDefault="00AF2793" w:rsidP="00AF2793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34F17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34F17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09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9D9" w:rsidRDefault="00FD09D9">
      <w:r>
        <w:separator/>
      </w:r>
    </w:p>
  </w:footnote>
  <w:footnote w:type="continuationSeparator" w:id="0">
    <w:p w:rsidR="00FD09D9" w:rsidRDefault="00FD0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619" w:rsidRDefault="009B46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793" w:rsidRPr="00AF2793" w:rsidRDefault="00A34F17" w:rsidP="00AF2793">
    <w:pPr>
      <w:tabs>
        <w:tab w:val="center" w:pos="4536"/>
        <w:tab w:val="right" w:pos="9072"/>
      </w:tabs>
      <w:rPr>
        <w:sz w:val="24"/>
        <w:szCs w:val="24"/>
        <w:lang w:val="x-none" w:eastAsia="x-none"/>
      </w:rPr>
    </w:pPr>
    <w:r>
      <w:rPr>
        <w:noProof/>
        <w:sz w:val="24"/>
        <w:szCs w:val="24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51" type="#_x0000_t75" style="position:absolute;margin-left:-7.5pt;margin-top:-5.5pt;width:469.2pt;height:49.95pt;z-index:-251658752;visibility:visible;mso-width-relative:margin;mso-height-relative:margin">
          <v:imagedata r:id="rId1" o:title=""/>
        </v:shape>
      </w:pict>
    </w:r>
  </w:p>
  <w:p w:rsidR="00AF2793" w:rsidRPr="00AF2793" w:rsidRDefault="00AF2793" w:rsidP="00AF2793">
    <w:pPr>
      <w:tabs>
        <w:tab w:val="center" w:pos="4536"/>
        <w:tab w:val="right" w:pos="9072"/>
      </w:tabs>
      <w:rPr>
        <w:sz w:val="24"/>
        <w:szCs w:val="24"/>
        <w:lang w:val="x-none" w:eastAsia="x-none"/>
      </w:rPr>
    </w:pPr>
  </w:p>
  <w:p w:rsidR="00AF2793" w:rsidRPr="00AF2793" w:rsidRDefault="00AF2793" w:rsidP="00AF2793">
    <w:pPr>
      <w:tabs>
        <w:tab w:val="center" w:pos="4536"/>
        <w:tab w:val="right" w:pos="9072"/>
      </w:tabs>
      <w:rPr>
        <w:sz w:val="24"/>
        <w:szCs w:val="24"/>
        <w:lang w:val="x-none" w:eastAsia="x-none"/>
      </w:rPr>
    </w:pPr>
  </w:p>
  <w:p w:rsidR="00AF2793" w:rsidRPr="00AF2793" w:rsidRDefault="00AF2793" w:rsidP="00AF2793">
    <w:pPr>
      <w:tabs>
        <w:tab w:val="center" w:pos="4536"/>
        <w:tab w:val="right" w:pos="9072"/>
      </w:tabs>
      <w:rPr>
        <w:sz w:val="24"/>
        <w:szCs w:val="24"/>
        <w:lang w:val="x-none" w:eastAsia="x-none"/>
      </w:rPr>
    </w:pPr>
  </w:p>
  <w:p w:rsidR="009B4619" w:rsidRDefault="009B46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619" w:rsidRDefault="009B46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9D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B4619"/>
    <w:rsid w:val="009D19BD"/>
    <w:rsid w:val="009F189D"/>
    <w:rsid w:val="00A34F17"/>
    <w:rsid w:val="00A80738"/>
    <w:rsid w:val="00AF279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09D9"/>
    <w:rsid w:val="00FF1B7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B8EF470"/>
  <w15:chartTrackingRefBased/>
  <w15:docId w15:val="{D12985B2-B689-42F5-97E8-490045F1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F2793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AF279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2025-12-16T12:15:00Z</dcterms:created>
  <dcterms:modified xsi:type="dcterms:W3CDTF">2025-12-16T12:15:00Z</dcterms:modified>
</cp:coreProperties>
</file>