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CD78B9" w:rsidRPr="00CD78B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D78B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D78B9">
        <w:rPr>
          <w:rFonts w:ascii="Arial" w:hAnsi="Arial" w:cs="Arial"/>
        </w:rPr>
        <w:t>Politechnika Częstochowska</w:t>
      </w:r>
    </w:p>
    <w:p w:rsidR="006676AE" w:rsidRPr="0012157F" w:rsidRDefault="00CD78B9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D78B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CD78B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D78B9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D78B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CD78B9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D78B9" w:rsidRPr="0012157F" w:rsidTr="0072684F">
        <w:tc>
          <w:tcPr>
            <w:tcW w:w="9104" w:type="dxa"/>
            <w:shd w:val="clear" w:color="auto" w:fill="D9D9D9"/>
          </w:tcPr>
          <w:p w:rsidR="00CD78B9" w:rsidRPr="0012157F" w:rsidRDefault="00CD78B9" w:rsidP="0072684F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D78B9" w:rsidRPr="0012157F" w:rsidRDefault="00CD78B9" w:rsidP="0072684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D78B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D78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D78B9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D78B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CD78B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D78B9" w:rsidRPr="00612283" w:rsidRDefault="00CD78B9" w:rsidP="0072684F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D78B9" w:rsidRPr="0012157F" w:rsidRDefault="00CD78B9" w:rsidP="0072684F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CD78B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78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projektora i ekranu projekcyjnego dla Centrum Studentów Zagranicznych w ramach Projektu ,,Politechnika Częstochowska dla wszystkich - CUT for ALL", realizowanego w ramach programu NAWA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bookmarkStart w:id="0" w:name="_GoBack"/>
            <w:bookmarkEnd w:id="0"/>
          </w:p>
        </w:tc>
      </w:tr>
      <w:tr w:rsidR="00CD78B9" w:rsidRPr="00A2540E" w:rsidTr="0072684F">
        <w:tc>
          <w:tcPr>
            <w:tcW w:w="2269" w:type="dxa"/>
          </w:tcPr>
          <w:p w:rsidR="00CD78B9" w:rsidRPr="00A2540E" w:rsidRDefault="00CD78B9" w:rsidP="0072684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D78B9" w:rsidRPr="00A2540E" w:rsidRDefault="00CD78B9" w:rsidP="0072684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78B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RZ-DZP.262.24.2025.AR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D78B9" w:rsidRPr="00CD78B9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Pzp</w:t>
      </w:r>
      <w:proofErr w:type="spellEnd"/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D78B9" w:rsidRDefault="007A2BCB" w:rsidP="00CD78B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CD78B9" w:rsidRDefault="00CD78B9" w:rsidP="00CD78B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C6A18">
        <w:rPr>
          <w:rFonts w:ascii="Arial" w:hAnsi="Arial" w:cs="Arial"/>
          <w:sz w:val="24"/>
          <w:szCs w:val="24"/>
        </w:rPr>
        <w:t>Oświadczam, że nie podlegam wykluczeniu z postępowania na podstawie art. 1 ust. 1 Rozporządzenia Wykonawczego Komisji (UE) 2025/1197</w:t>
      </w:r>
      <w:r>
        <w:rPr>
          <w:rFonts w:ascii="Arial" w:hAnsi="Arial" w:cs="Arial"/>
          <w:sz w:val="24"/>
          <w:szCs w:val="24"/>
        </w:rPr>
        <w:t xml:space="preserve"> </w:t>
      </w:r>
      <w:r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2"/>
      </w:r>
      <w:r w:rsidRPr="00AC6A18">
        <w:rPr>
          <w:rFonts w:ascii="Arial" w:hAnsi="Arial" w:cs="Arial"/>
          <w:sz w:val="24"/>
          <w:szCs w:val="24"/>
        </w:rPr>
        <w:t xml:space="preserve"> z dnia 19 czerwca 2025 </w:t>
      </w:r>
      <w:r w:rsidRPr="00AC6A18">
        <w:rPr>
          <w:rFonts w:ascii="Arial" w:hAnsi="Arial" w:cs="Arial"/>
          <w:sz w:val="24"/>
          <w:szCs w:val="24"/>
        </w:rPr>
        <w:lastRenderedPageBreak/>
        <w:t>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</w:t>
      </w:r>
      <w:r>
        <w:rPr>
          <w:rFonts w:ascii="Arial" w:hAnsi="Arial" w:cs="Arial"/>
          <w:sz w:val="24"/>
          <w:szCs w:val="24"/>
        </w:rPr>
        <w:t>.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7E28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985" w:right="1418" w:bottom="99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2EC9" w:rsidRDefault="007D2EC9" w:rsidP="0038231F">
      <w:pPr>
        <w:spacing w:after="0" w:line="240" w:lineRule="auto"/>
      </w:pPr>
      <w:r>
        <w:separator/>
      </w:r>
    </w:p>
  </w:endnote>
  <w:endnote w:type="continuationSeparator" w:id="0">
    <w:p w:rsidR="007D2EC9" w:rsidRDefault="007D2E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8B9" w:rsidRDefault="00CD7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8AC" w:rsidRPr="00DC476A" w:rsidRDefault="007E28AC" w:rsidP="007E28AC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 w:rsidRPr="00DC476A">
      <w:rPr>
        <w:rStyle w:val="Pogrubienie"/>
        <w:rFonts w:ascii="Roboto" w:hAnsi="Roboto"/>
        <w:sz w:val="20"/>
      </w:rPr>
      <w:t>„</w:t>
    </w:r>
    <w:r w:rsidRPr="00DC476A"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 w:rsidRPr="00DC476A">
      <w:rPr>
        <w:rFonts w:ascii="Roboto" w:hAnsi="Roboto" w:cs="ArialUnicodeMS"/>
        <w:b/>
        <w:sz w:val="20"/>
        <w:szCs w:val="24"/>
      </w:rPr>
      <w:t>”</w:t>
    </w:r>
    <w:r w:rsidRPr="00DC476A">
      <w:rPr>
        <w:rFonts w:ascii="Roboto" w:hAnsi="Roboto"/>
        <w:b/>
        <w:sz w:val="20"/>
        <w:szCs w:val="24"/>
      </w:rPr>
      <w:t xml:space="preserve"> </w:t>
    </w:r>
  </w:p>
  <w:p w:rsidR="007E28AC" w:rsidRDefault="007E28AC" w:rsidP="007E28AC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 xml:space="preserve">Nr Umowy </w:t>
    </w:r>
    <w:r w:rsidRPr="00DC476A">
      <w:rPr>
        <w:rFonts w:ascii="Roboto" w:eastAsia="Inter-Medium" w:hAnsi="Roboto" w:cs="Inter-Medium"/>
        <w:b/>
        <w:sz w:val="20"/>
        <w:szCs w:val="24"/>
      </w:rPr>
      <w:t>BPI/WTP/2024/1/00034/U/00001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E28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E28A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8B9" w:rsidRDefault="00CD7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2EC9" w:rsidRDefault="007D2EC9" w:rsidP="0038231F">
      <w:pPr>
        <w:spacing w:after="0" w:line="240" w:lineRule="auto"/>
      </w:pPr>
      <w:r>
        <w:separator/>
      </w:r>
    </w:p>
  </w:footnote>
  <w:footnote w:type="continuationSeparator" w:id="0">
    <w:p w:rsidR="007D2EC9" w:rsidRDefault="007D2EC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  <w:footnote w:id="2">
    <w:p w:rsidR="00CD78B9" w:rsidRPr="00AC6A18" w:rsidRDefault="00CD78B9" w:rsidP="00CD78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AC6A18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C6A18">
        <w:rPr>
          <w:rFonts w:ascii="Arial" w:hAnsi="Arial" w:cs="Arial"/>
          <w:sz w:val="16"/>
          <w:szCs w:val="16"/>
        </w:rPr>
        <w:t xml:space="preserve"> Zgodnie z treścią</w:t>
      </w:r>
      <w:r>
        <w:rPr>
          <w:rFonts w:ascii="Arial" w:hAnsi="Arial" w:cs="Arial"/>
          <w:sz w:val="16"/>
          <w:szCs w:val="16"/>
        </w:rPr>
        <w:t xml:space="preserve"> </w:t>
      </w:r>
      <w:r w:rsidRPr="00AC6A18">
        <w:rPr>
          <w:rFonts w:ascii="Arial" w:hAnsi="Arial" w:cs="Arial"/>
          <w:sz w:val="16"/>
          <w:szCs w:val="16"/>
        </w:rPr>
        <w:t xml:space="preserve">art. 1 ust. 1 Rozporządzenia Wykonawczego Komisji (UE) 2025/1197 z dnia 19 czerwca 2025 r. </w:t>
      </w:r>
      <w:r>
        <w:rPr>
          <w:rFonts w:ascii="Arial" w:hAnsi="Arial" w:cs="Arial"/>
          <w:sz w:val="16"/>
          <w:szCs w:val="16"/>
        </w:rPr>
        <w:t>stosuje się</w:t>
      </w:r>
      <w:r w:rsidRPr="00AC6A18">
        <w:rPr>
          <w:rFonts w:ascii="Arial" w:hAnsi="Arial" w:cs="Arial"/>
          <w:sz w:val="16"/>
          <w:szCs w:val="16"/>
        </w:rPr>
        <w:t xml:space="preserve"> środek Instrumentu Zamówień Międzynarodowych</w:t>
      </w:r>
      <w:r>
        <w:rPr>
          <w:rFonts w:ascii="Arial" w:hAnsi="Arial" w:cs="Arial"/>
          <w:sz w:val="16"/>
          <w:szCs w:val="16"/>
        </w:rPr>
        <w:t xml:space="preserve"> (dalej ”środek IZM”), w postaci </w:t>
      </w:r>
      <w:r w:rsidRPr="0042301A">
        <w:rPr>
          <w:rFonts w:ascii="Arial" w:hAnsi="Arial" w:cs="Arial"/>
          <w:sz w:val="16"/>
          <w:szCs w:val="16"/>
        </w:rPr>
        <w:t>wykluczenia ofert w rozumieniu art. 6 ust. 6 lit. b) rozporządzenia (UE) 2022/1031</w:t>
      </w:r>
      <w:r>
        <w:rPr>
          <w:rFonts w:ascii="Arial" w:hAnsi="Arial" w:cs="Arial"/>
          <w:sz w:val="16"/>
          <w:szCs w:val="16"/>
        </w:rPr>
        <w:t>,</w:t>
      </w:r>
      <w:r w:rsidRPr="0042301A">
        <w:rPr>
          <w:rFonts w:ascii="Arial" w:hAnsi="Arial" w:cs="Arial"/>
          <w:sz w:val="16"/>
          <w:szCs w:val="16"/>
        </w:rPr>
        <w:t xml:space="preserve"> złożonych przez wszystkich wykonawców pochodzących z Chińskiej Republiki Ludowej</w:t>
      </w:r>
      <w:r>
        <w:rPr>
          <w:rFonts w:ascii="Arial" w:hAnsi="Arial" w:cs="Arial"/>
          <w:sz w:val="16"/>
          <w:szCs w:val="16"/>
        </w:rPr>
        <w:t xml:space="preserve">, </w:t>
      </w:r>
      <w:r w:rsidRPr="0042301A">
        <w:rPr>
          <w:rFonts w:ascii="Arial" w:hAnsi="Arial" w:cs="Arial"/>
          <w:sz w:val="16"/>
          <w:szCs w:val="16"/>
        </w:rPr>
        <w:t>we wszystkich postępowaniach o udzielenie zamówienia publicznego w Unii, których przedmiotem jest udzielanie zamówień na wyroby medyczne objęte kodami CPV od 33100000-1 do 33199000-1 określone w rozporządzeniu (WE) nr 2195/2002, o wartości szacunkowej co najmniej 5 000 000 EUR bez VAT</w:t>
      </w:r>
      <w:r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8B9" w:rsidRDefault="00CD7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28AC" w:rsidRPr="007E28AC" w:rsidRDefault="007E28AC" w:rsidP="007E28AC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sz w:val="24"/>
        <w:szCs w:val="24"/>
        <w:lang w:val="x-none" w:eastAsia="x-none"/>
      </w:rPr>
    </w:pPr>
    <w:r w:rsidRPr="007E28AC">
      <w:rPr>
        <w:rFonts w:ascii="Times New Roman" w:eastAsia="Times New Roman" w:hAnsi="Times New Roman"/>
        <w:noProof/>
        <w:sz w:val="24"/>
        <w:szCs w:val="24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2" o:spid="_x0000_s2049" type="#_x0000_t75" style="position:absolute;margin-left:-7.5pt;margin-top:-5.5pt;width:469.2pt;height:49.95pt;z-index:-251657216;visibility:visible;mso-width-relative:margin;mso-height-relative:margin">
          <v:imagedata r:id="rId1" o:title=""/>
        </v:shape>
      </w:pict>
    </w:r>
  </w:p>
  <w:p w:rsidR="00CD78B9" w:rsidRDefault="00CD7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78B9" w:rsidRDefault="00CD7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2EC9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2EC9"/>
    <w:rsid w:val="007D5B61"/>
    <w:rsid w:val="007E28AC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D78B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185CD3C6-4C23-4D7D-9A47-D0ACCC093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7E28AC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7E28AC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EFF63E-92B1-4C65-80DE-64F0252D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459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2016-07-26T10:32:00Z</cp:lastPrinted>
  <dcterms:created xsi:type="dcterms:W3CDTF">2025-12-05T09:30:00Z</dcterms:created>
  <dcterms:modified xsi:type="dcterms:W3CDTF">2025-12-05T09:30:00Z</dcterms:modified>
</cp:coreProperties>
</file>