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65A4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CE6006" w:rsidRDefault="006A461B" w:rsidP="00CE6006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CE6006">
        <w:rPr>
          <w:rFonts w:eastAsia="Times New Roman" w:cs="Calibri"/>
          <w:b/>
          <w:sz w:val="20"/>
          <w:szCs w:val="20"/>
          <w:lang w:eastAsia="pl-PL"/>
        </w:rPr>
        <w:t>2</w:t>
      </w:r>
      <w:r w:rsidR="00F83E52">
        <w:rPr>
          <w:rFonts w:eastAsia="Times New Roman" w:cs="Calibri"/>
          <w:b/>
          <w:sz w:val="20"/>
          <w:szCs w:val="20"/>
          <w:lang w:eastAsia="pl-PL"/>
        </w:rPr>
        <w:t>27</w:t>
      </w:r>
      <w:bookmarkStart w:id="0" w:name="_GoBack"/>
      <w:bookmarkEnd w:id="0"/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365A40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65A40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CA6E94" w:rsidRPr="008C5474" w:rsidRDefault="00CA6E94" w:rsidP="00CA6E94">
      <w:pPr>
        <w:spacing w:before="120" w:line="360" w:lineRule="auto"/>
        <w:jc w:val="center"/>
        <w:rPr>
          <w:rFonts w:cs="Calibri"/>
        </w:rPr>
      </w:pPr>
      <w:r w:rsidRPr="008C5474">
        <w:rPr>
          <w:rFonts w:cs="Calibri"/>
          <w:b/>
        </w:rPr>
        <w:t>„</w:t>
      </w:r>
      <w:r w:rsidR="00D75143">
        <w:rPr>
          <w:rFonts w:cs="Calibri"/>
          <w:b/>
        </w:rPr>
        <w:t xml:space="preserve">Usługa szkoleń indywidualnych ze specjalistycznego j. angielskiego (morskiego, technicznego) dla nauczycieli akademickich </w:t>
      </w:r>
      <w:r w:rsidRPr="008C5474">
        <w:rPr>
          <w:rFonts w:cs="Calibri"/>
          <w:b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1960"/>
        <w:gridCol w:w="2435"/>
        <w:gridCol w:w="2698"/>
        <w:gridCol w:w="1554"/>
      </w:tblGrid>
      <w:tr w:rsidR="00CA6E94" w:rsidRPr="002F5F74" w:rsidTr="00CE6006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odbiorcy szkolenia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35" w:type="dxa"/>
          </w:tcPr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Prowadzący szkolenie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(imię i nazwisko)</w:t>
            </w: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(temat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przeprowadzonego 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szkolenia)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CA6E94" w:rsidRPr="002F5F74" w:rsidTr="00CE6006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CA6E94" w:rsidRPr="002F5F74" w:rsidTr="00E535F5">
        <w:tc>
          <w:tcPr>
            <w:tcW w:w="9204" w:type="dxa"/>
            <w:gridSpan w:val="5"/>
          </w:tcPr>
          <w:p w:rsidR="00CA6E94" w:rsidRPr="00365A40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min.</w:t>
            </w:r>
            <w:r w:rsidR="00CE6006">
              <w:rPr>
                <w:rFonts w:eastAsia="Times New Roman" w:cs="Calibri"/>
                <w:b/>
                <w:sz w:val="20"/>
                <w:szCs w:val="20"/>
                <w:lang w:eastAsia="pl-PL"/>
              </w:rPr>
              <w:t>3</w:t>
            </w: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usług</w:t>
            </w:r>
            <w:r w:rsidR="00CE6006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</w:t>
            </w: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edukacyjn</w:t>
            </w:r>
            <w:r w:rsidR="00CE6006">
              <w:rPr>
                <w:rFonts w:eastAsia="Times New Roman" w:cs="Calibri"/>
                <w:b/>
                <w:sz w:val="20"/>
                <w:szCs w:val="20"/>
                <w:lang w:eastAsia="pl-PL"/>
              </w:rPr>
              <w:t>e</w:t>
            </w:r>
          </w:p>
        </w:tc>
      </w:tr>
      <w:tr w:rsidR="00CA6E94" w:rsidRPr="002F5F74" w:rsidTr="00CE6006">
        <w:trPr>
          <w:trHeight w:val="817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48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699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51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35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CA6E94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2F5F74" w:rsidRDefault="006A461B" w:rsidP="00CA6E94">
      <w:pPr>
        <w:spacing w:after="0" w:line="240" w:lineRule="auto"/>
        <w:ind w:left="5529"/>
        <w:jc w:val="center"/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2F5F74" w:rsidSect="00365A40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0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50" w:rsidRDefault="00787050">
      <w:pPr>
        <w:spacing w:after="0" w:line="240" w:lineRule="auto"/>
      </w:pPr>
      <w:r>
        <w:separator/>
      </w:r>
    </w:p>
  </w:endnote>
  <w:endnote w:type="continuationSeparator" w:id="0">
    <w:p w:rsidR="00787050" w:rsidRDefault="0078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83E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143" w:rsidRDefault="00D75143" w:rsidP="00D75143">
    <w:pPr>
      <w:pStyle w:val="Stopka"/>
      <w:jc w:val="center"/>
      <w:rPr>
        <w:sz w:val="22"/>
        <w:szCs w:val="22"/>
        <w:lang w:eastAsia="en-US"/>
      </w:rPr>
    </w:pPr>
    <w:r>
      <w:t>Program jest finansowany ze środków Funduszu Europejskiego dla Rozwoju Społecznego 2021-2027 (FERS) w ramach projektu NAWA pn. „Wsparcie tworzenia i realizacji międzynarodowych programów kształcenia”, nr projektu FERS.01.05-IP.08-0436/23</w:t>
    </w:r>
  </w:p>
  <w:p w:rsidR="00C22BF9" w:rsidRDefault="00C22B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83E5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83E52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50" w:rsidRDefault="00787050">
      <w:pPr>
        <w:spacing w:after="0" w:line="240" w:lineRule="auto"/>
      </w:pPr>
      <w:r>
        <w:separator/>
      </w:r>
    </w:p>
  </w:footnote>
  <w:footnote w:type="continuationSeparator" w:id="0">
    <w:p w:rsidR="00787050" w:rsidRDefault="00787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65A40" w:rsidRDefault="00D75143" w:rsidP="00365A40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6F865030" wp14:editId="0EBF397A">
          <wp:extent cx="5760720" cy="612775"/>
          <wp:effectExtent l="0" t="0" r="0" b="0"/>
          <wp:docPr id="1" name="Obraz 1" descr="https://umg.edu.pl/sites/default/files/zalaczniki/fers-rp-ue-nawa-poziom-k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umg.edu.pl/sites/default/files/zalaczniki/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F83E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savePreviewPicture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149ED"/>
    <w:rsid w:val="00084773"/>
    <w:rsid w:val="000C0B9D"/>
    <w:rsid w:val="001079FB"/>
    <w:rsid w:val="001D1BF0"/>
    <w:rsid w:val="0024505C"/>
    <w:rsid w:val="002C16B6"/>
    <w:rsid w:val="002C6C95"/>
    <w:rsid w:val="002F5F74"/>
    <w:rsid w:val="00365A40"/>
    <w:rsid w:val="00442AB9"/>
    <w:rsid w:val="00581849"/>
    <w:rsid w:val="005E443B"/>
    <w:rsid w:val="0060457E"/>
    <w:rsid w:val="006666A6"/>
    <w:rsid w:val="006A461B"/>
    <w:rsid w:val="00787050"/>
    <w:rsid w:val="00787E3E"/>
    <w:rsid w:val="007E6800"/>
    <w:rsid w:val="009F1EDE"/>
    <w:rsid w:val="00A2662E"/>
    <w:rsid w:val="00BC5BCC"/>
    <w:rsid w:val="00BC677E"/>
    <w:rsid w:val="00BF3F04"/>
    <w:rsid w:val="00C16AA2"/>
    <w:rsid w:val="00C22BF9"/>
    <w:rsid w:val="00CA6E94"/>
    <w:rsid w:val="00CE6006"/>
    <w:rsid w:val="00D75143"/>
    <w:rsid w:val="00D90568"/>
    <w:rsid w:val="00DD0E1C"/>
    <w:rsid w:val="00EB5DFF"/>
    <w:rsid w:val="00EC7863"/>
    <w:rsid w:val="00ED2EB3"/>
    <w:rsid w:val="00F83E52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BD1502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65A40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65A40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A40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5A4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</vt:lpstr>
      <vt:lpstr>        W Y K A Z   U S Ł U G</vt:lpstr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AZP Aneta</cp:lastModifiedBy>
  <cp:revision>2</cp:revision>
  <cp:lastPrinted>2025-12-04T08:01:00Z</cp:lastPrinted>
  <dcterms:created xsi:type="dcterms:W3CDTF">2025-12-04T08:01:00Z</dcterms:created>
  <dcterms:modified xsi:type="dcterms:W3CDTF">2025-12-04T08:01:00Z</dcterms:modified>
</cp:coreProperties>
</file>