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C00C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C00C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C00CE">
        <w:rPr>
          <w:rFonts w:ascii="Arial" w:hAnsi="Arial" w:cs="Arial"/>
          <w:sz w:val="24"/>
          <w:szCs w:val="24"/>
        </w:rPr>
        <w:t>2025-12-11</w:t>
      </w:r>
    </w:p>
    <w:p w:rsidR="009432A1" w:rsidRPr="009432A1" w:rsidRDefault="004C00C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C00C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C00C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C00C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C00CE">
        <w:rPr>
          <w:rFonts w:ascii="Arial" w:hAnsi="Arial" w:cs="Arial"/>
          <w:sz w:val="24"/>
          <w:szCs w:val="24"/>
        </w:rPr>
        <w:t>69</w:t>
      </w:r>
    </w:p>
    <w:p w:rsidR="009432A1" w:rsidRPr="009432A1" w:rsidRDefault="004C00CE" w:rsidP="009432A1">
      <w:pPr>
        <w:rPr>
          <w:rFonts w:ascii="Arial" w:hAnsi="Arial" w:cs="Arial"/>
          <w:sz w:val="24"/>
          <w:szCs w:val="24"/>
        </w:rPr>
      </w:pPr>
      <w:r w:rsidRPr="004C00C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C00C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C00C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C00CE">
              <w:rPr>
                <w:rFonts w:ascii="Arial" w:hAnsi="Arial" w:cs="Arial"/>
                <w:bCs/>
                <w:sz w:val="24"/>
                <w:szCs w:val="24"/>
              </w:rPr>
              <w:t>Dostawa laptopa dla Centrum Studentów Zagranicznych Politechniki Częstochowskiej w ramach Projektu ,,Politechnika Częstochowska dla wszystkich - CUT for ALL" nr umowy BPI/WTP/2024/1/00034/U/00001 realizowanego w ramach programu organizowanego przez NAWA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C00CE" w:rsidRPr="004E4B64" w:rsidTr="00B467AE">
        <w:tc>
          <w:tcPr>
            <w:tcW w:w="2269" w:type="dxa"/>
            <w:shd w:val="clear" w:color="auto" w:fill="auto"/>
          </w:tcPr>
          <w:p w:rsidR="004C00CE" w:rsidRPr="004E4B64" w:rsidRDefault="004C00CE" w:rsidP="00B467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00CE" w:rsidRPr="004E4B64" w:rsidRDefault="004C00CE" w:rsidP="00B467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C00CE">
              <w:rPr>
                <w:rFonts w:ascii="Arial" w:hAnsi="Arial" w:cs="Arial"/>
                <w:bCs/>
                <w:sz w:val="24"/>
                <w:szCs w:val="24"/>
              </w:rPr>
              <w:t>RZ-DZP.262.22.2025.MM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C00CE" w:rsidRPr="004C00CE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C00C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C00CE">
        <w:rPr>
          <w:rFonts w:ascii="Arial" w:hAnsi="Arial" w:cs="Arial"/>
          <w:b/>
          <w:sz w:val="24"/>
          <w:szCs w:val="24"/>
        </w:rPr>
        <w:t>6 681.00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C4E" w:rsidRDefault="00490C4E">
      <w:r>
        <w:separator/>
      </w:r>
    </w:p>
  </w:endnote>
  <w:endnote w:type="continuationSeparator" w:id="0">
    <w:p w:rsidR="00490C4E" w:rsidRDefault="0049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03" w:rsidRPr="00DC476A" w:rsidRDefault="00940403" w:rsidP="00940403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940403" w:rsidRPr="00F80751" w:rsidRDefault="00940403" w:rsidP="00940403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04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C4E" w:rsidRDefault="00490C4E">
      <w:r>
        <w:separator/>
      </w:r>
    </w:p>
  </w:footnote>
  <w:footnote w:type="continuationSeparator" w:id="0">
    <w:p w:rsidR="00490C4E" w:rsidRDefault="00490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0CE" w:rsidRDefault="004C00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0CE" w:rsidRDefault="009404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7.4pt;margin-top:-15.8pt;width:453.6pt;height:48.3pt;z-index:-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0CE" w:rsidRDefault="004C00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C4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C4E"/>
    <w:rsid w:val="00490DC0"/>
    <w:rsid w:val="00493F8C"/>
    <w:rsid w:val="004C00CE"/>
    <w:rsid w:val="004C7E9B"/>
    <w:rsid w:val="00524583"/>
    <w:rsid w:val="0069085C"/>
    <w:rsid w:val="007B2916"/>
    <w:rsid w:val="00843263"/>
    <w:rsid w:val="00861E75"/>
    <w:rsid w:val="00890B92"/>
    <w:rsid w:val="00940403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0F18D5"/>
  <w15:chartTrackingRefBased/>
  <w15:docId w15:val="{4BB0ABC3-DFC7-41D4-9EFD-2196F307C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40403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940403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2025-12-11T07:42:00Z</cp:lastPrinted>
  <dcterms:created xsi:type="dcterms:W3CDTF">2025-12-11T07:43:00Z</dcterms:created>
  <dcterms:modified xsi:type="dcterms:W3CDTF">2025-12-11T07:43:00Z</dcterms:modified>
</cp:coreProperties>
</file>