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DF55A9" w:rsidRDefault="008C3133" w:rsidP="009C1EB1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DF55A9">
        <w:rPr>
          <w:rFonts w:ascii="Arial" w:hAnsi="Arial" w:cs="Arial"/>
          <w:sz w:val="24"/>
          <w:szCs w:val="24"/>
        </w:rPr>
        <w:t>Częstochowa</w:t>
      </w:r>
      <w:r w:rsidR="00843A88" w:rsidRPr="00DF55A9">
        <w:rPr>
          <w:rFonts w:ascii="Arial" w:hAnsi="Arial" w:cs="Arial"/>
          <w:sz w:val="24"/>
          <w:szCs w:val="24"/>
        </w:rPr>
        <w:t xml:space="preserve"> dnia: </w:t>
      </w:r>
      <w:r w:rsidRPr="00DF55A9">
        <w:rPr>
          <w:rFonts w:ascii="Arial" w:hAnsi="Arial" w:cs="Arial"/>
          <w:sz w:val="24"/>
          <w:szCs w:val="24"/>
        </w:rPr>
        <w:t>2025-12-0</w:t>
      </w:r>
      <w:r w:rsidR="004C3C97" w:rsidRPr="00DF55A9">
        <w:rPr>
          <w:rFonts w:ascii="Arial" w:hAnsi="Arial" w:cs="Arial"/>
          <w:sz w:val="24"/>
          <w:szCs w:val="24"/>
        </w:rPr>
        <w:t>9</w:t>
      </w:r>
    </w:p>
    <w:p w:rsidR="00843A88" w:rsidRPr="00DF55A9" w:rsidRDefault="008C3133" w:rsidP="009C1EB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F55A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DF55A9" w:rsidRDefault="008C3133" w:rsidP="009C1EB1">
      <w:pPr>
        <w:spacing w:line="360" w:lineRule="auto"/>
        <w:rPr>
          <w:rFonts w:ascii="Arial" w:hAnsi="Arial" w:cs="Arial"/>
          <w:sz w:val="24"/>
          <w:szCs w:val="24"/>
        </w:rPr>
      </w:pPr>
      <w:r w:rsidRPr="00DF55A9">
        <w:rPr>
          <w:rFonts w:ascii="Arial" w:hAnsi="Arial" w:cs="Arial"/>
          <w:sz w:val="24"/>
          <w:szCs w:val="24"/>
        </w:rPr>
        <w:t>Dąbrowskiego</w:t>
      </w:r>
      <w:r w:rsidR="00843A88" w:rsidRPr="00DF55A9">
        <w:rPr>
          <w:rFonts w:ascii="Arial" w:hAnsi="Arial" w:cs="Arial"/>
          <w:sz w:val="24"/>
          <w:szCs w:val="24"/>
        </w:rPr>
        <w:t xml:space="preserve"> </w:t>
      </w:r>
      <w:r w:rsidRPr="00DF55A9">
        <w:rPr>
          <w:rFonts w:ascii="Arial" w:hAnsi="Arial" w:cs="Arial"/>
          <w:sz w:val="24"/>
          <w:szCs w:val="24"/>
        </w:rPr>
        <w:t>69</w:t>
      </w:r>
    </w:p>
    <w:p w:rsidR="00843A88" w:rsidRPr="00DF55A9" w:rsidRDefault="008C3133" w:rsidP="009C1EB1">
      <w:pPr>
        <w:spacing w:line="360" w:lineRule="auto"/>
        <w:rPr>
          <w:rFonts w:ascii="Arial" w:hAnsi="Arial" w:cs="Arial"/>
          <w:sz w:val="24"/>
          <w:szCs w:val="24"/>
        </w:rPr>
      </w:pPr>
      <w:r w:rsidRPr="00DF55A9">
        <w:rPr>
          <w:rFonts w:ascii="Arial" w:hAnsi="Arial" w:cs="Arial"/>
          <w:sz w:val="24"/>
          <w:szCs w:val="24"/>
        </w:rPr>
        <w:t>42-201</w:t>
      </w:r>
      <w:r w:rsidR="00843A88" w:rsidRPr="00DF55A9">
        <w:rPr>
          <w:rFonts w:ascii="Arial" w:hAnsi="Arial" w:cs="Arial"/>
          <w:sz w:val="24"/>
          <w:szCs w:val="24"/>
        </w:rPr>
        <w:t xml:space="preserve"> </w:t>
      </w:r>
      <w:r w:rsidRPr="00DF55A9">
        <w:rPr>
          <w:rFonts w:ascii="Arial" w:hAnsi="Arial" w:cs="Arial"/>
          <w:sz w:val="24"/>
          <w:szCs w:val="24"/>
        </w:rPr>
        <w:t>Częstochowa</w:t>
      </w:r>
    </w:p>
    <w:p w:rsidR="004C3C97" w:rsidRPr="00DF55A9" w:rsidRDefault="004C3C97" w:rsidP="009C1EB1">
      <w:pPr>
        <w:spacing w:line="360" w:lineRule="auto"/>
        <w:rPr>
          <w:rFonts w:ascii="Arial" w:hAnsi="Arial" w:cs="Arial"/>
          <w:sz w:val="24"/>
          <w:szCs w:val="24"/>
        </w:rPr>
      </w:pPr>
    </w:p>
    <w:p w:rsidR="004C3C97" w:rsidRPr="00DF55A9" w:rsidRDefault="004C3C97" w:rsidP="009C1EB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F55A9">
        <w:rPr>
          <w:rFonts w:ascii="Arial" w:hAnsi="Arial" w:cs="Arial"/>
          <w:b/>
          <w:sz w:val="24"/>
          <w:szCs w:val="24"/>
        </w:rPr>
        <w:t>Pismo: RZ -</w:t>
      </w:r>
      <w:r w:rsidR="008E0B44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8E0B44">
        <w:rPr>
          <w:rFonts w:ascii="Arial" w:hAnsi="Arial" w:cs="Arial"/>
          <w:b/>
          <w:sz w:val="24"/>
          <w:szCs w:val="24"/>
        </w:rPr>
        <w:t>815</w:t>
      </w:r>
      <w:r w:rsidRPr="00DF55A9">
        <w:rPr>
          <w:rFonts w:ascii="Arial" w:hAnsi="Arial" w:cs="Arial"/>
          <w:b/>
          <w:sz w:val="24"/>
          <w:szCs w:val="24"/>
        </w:rPr>
        <w:t>/25</w:t>
      </w:r>
    </w:p>
    <w:p w:rsidR="00843A88" w:rsidRPr="00DF55A9" w:rsidRDefault="00843A88" w:rsidP="009C1EB1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DF55A9">
        <w:rPr>
          <w:rFonts w:ascii="Arial" w:hAnsi="Arial" w:cs="Arial"/>
          <w:b/>
          <w:sz w:val="24"/>
          <w:szCs w:val="24"/>
        </w:rPr>
        <w:t>WYKONAWCY</w:t>
      </w:r>
    </w:p>
    <w:p w:rsidR="00843A88" w:rsidRPr="00DF55A9" w:rsidRDefault="00843A88" w:rsidP="009C1EB1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DF5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DF55A9" w:rsidRDefault="004E4B64" w:rsidP="009C1EB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F55A9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DF55A9">
        <w:rPr>
          <w:rFonts w:ascii="Arial" w:hAnsi="Arial" w:cs="Arial"/>
          <w:sz w:val="24"/>
          <w:szCs w:val="24"/>
        </w:rPr>
        <w:t>postępowania o udzielenie zamówienia publicznego</w:t>
      </w:r>
      <w:r w:rsidRPr="00DF55A9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F55A9" w:rsidTr="00FD4AEC">
        <w:tc>
          <w:tcPr>
            <w:tcW w:w="2269" w:type="dxa"/>
            <w:shd w:val="clear" w:color="auto" w:fill="auto"/>
          </w:tcPr>
          <w:p w:rsidR="004E4B64" w:rsidRPr="00DF55A9" w:rsidRDefault="004E4B64" w:rsidP="009C1E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F55A9" w:rsidRDefault="008C3133" w:rsidP="009C1E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55A9">
              <w:rPr>
                <w:rFonts w:ascii="Arial" w:hAnsi="Arial" w:cs="Arial"/>
                <w:bCs/>
                <w:sz w:val="24"/>
                <w:szCs w:val="24"/>
              </w:rPr>
              <w:t>Dostawa artykułów reklamowych dla Centrum Studentów Zagranicznych w ramach Projektu ,,Politechnika Częstochowska dla wszystkich - CUT for ALL", realizowanego w ramach programu NAWA</w:t>
            </w:r>
            <w:r w:rsidR="004E4B64" w:rsidRPr="00DF5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C3133" w:rsidRPr="00DF55A9" w:rsidTr="00D75143">
        <w:tc>
          <w:tcPr>
            <w:tcW w:w="2269" w:type="dxa"/>
            <w:shd w:val="clear" w:color="auto" w:fill="auto"/>
          </w:tcPr>
          <w:p w:rsidR="008C3133" w:rsidRPr="00DF55A9" w:rsidRDefault="008C3133" w:rsidP="009C1E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3133" w:rsidRPr="00DF55A9" w:rsidRDefault="008C3133" w:rsidP="009C1E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F55A9">
              <w:rPr>
                <w:rFonts w:ascii="Arial" w:hAnsi="Arial" w:cs="Arial"/>
                <w:bCs/>
                <w:sz w:val="24"/>
                <w:szCs w:val="24"/>
              </w:rPr>
              <w:t>RZ-DZP.262.23.2025.MT</w:t>
            </w:r>
          </w:p>
        </w:tc>
      </w:tr>
    </w:tbl>
    <w:p w:rsidR="004E4B64" w:rsidRPr="00DF55A9" w:rsidRDefault="004E4B64" w:rsidP="009C1EB1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DF55A9" w:rsidTr="00C46732">
        <w:tc>
          <w:tcPr>
            <w:tcW w:w="9330" w:type="dxa"/>
            <w:shd w:val="clear" w:color="auto" w:fill="F2F2F2"/>
            <w:hideMark/>
          </w:tcPr>
          <w:p w:rsidR="00843A88" w:rsidRPr="00DF55A9" w:rsidRDefault="00843A88" w:rsidP="009C1EB1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DF5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C3C97" w:rsidRPr="00DF5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Pr="00DF55A9" w:rsidRDefault="00520165" w:rsidP="009C1EB1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DF55A9">
        <w:rPr>
          <w:rFonts w:ascii="Arial" w:hAnsi="Arial" w:cs="Arial"/>
          <w:sz w:val="24"/>
          <w:szCs w:val="24"/>
        </w:rPr>
        <w:t xml:space="preserve">Zamawiający, </w:t>
      </w:r>
      <w:r w:rsidR="008C3133" w:rsidRPr="00DF55A9">
        <w:rPr>
          <w:rFonts w:ascii="Arial" w:hAnsi="Arial" w:cs="Arial"/>
          <w:b/>
          <w:sz w:val="24"/>
          <w:szCs w:val="24"/>
        </w:rPr>
        <w:t>Politechnika Częstochowska</w:t>
      </w:r>
      <w:r w:rsidRPr="00DF55A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DF55A9">
        <w:rPr>
          <w:rFonts w:ascii="Arial" w:hAnsi="Arial" w:cs="Arial"/>
          <w:sz w:val="24"/>
          <w:szCs w:val="24"/>
        </w:rPr>
        <w:t>284</w:t>
      </w:r>
      <w:r w:rsidRPr="00DF55A9">
        <w:rPr>
          <w:rFonts w:ascii="Arial" w:hAnsi="Arial" w:cs="Arial"/>
          <w:sz w:val="24"/>
          <w:szCs w:val="24"/>
        </w:rPr>
        <w:t xml:space="preserve"> ust. </w:t>
      </w:r>
      <w:r w:rsidR="0029606A" w:rsidRPr="00DF55A9">
        <w:rPr>
          <w:rFonts w:ascii="Arial" w:hAnsi="Arial" w:cs="Arial"/>
          <w:sz w:val="24"/>
          <w:szCs w:val="24"/>
        </w:rPr>
        <w:t>6</w:t>
      </w:r>
      <w:r w:rsidRPr="00DF55A9">
        <w:rPr>
          <w:rFonts w:ascii="Arial" w:hAnsi="Arial" w:cs="Arial"/>
          <w:sz w:val="24"/>
          <w:szCs w:val="24"/>
        </w:rPr>
        <w:t xml:space="preserve"> ustawy z dnia </w:t>
      </w:r>
      <w:r w:rsidR="0029606A" w:rsidRPr="00DF55A9">
        <w:rPr>
          <w:rFonts w:ascii="Arial" w:hAnsi="Arial" w:cs="Arial"/>
          <w:sz w:val="24"/>
          <w:szCs w:val="24"/>
        </w:rPr>
        <w:t>11</w:t>
      </w:r>
      <w:r w:rsidRPr="00DF55A9">
        <w:rPr>
          <w:rFonts w:ascii="Arial" w:hAnsi="Arial" w:cs="Arial"/>
          <w:sz w:val="24"/>
          <w:szCs w:val="24"/>
        </w:rPr>
        <w:t xml:space="preserve"> </w:t>
      </w:r>
      <w:r w:rsidR="0029606A" w:rsidRPr="00DF55A9">
        <w:rPr>
          <w:rFonts w:ascii="Arial" w:hAnsi="Arial" w:cs="Arial"/>
          <w:sz w:val="24"/>
          <w:szCs w:val="24"/>
        </w:rPr>
        <w:t xml:space="preserve">września </w:t>
      </w:r>
      <w:r w:rsidRPr="00DF55A9">
        <w:rPr>
          <w:rFonts w:ascii="Arial" w:hAnsi="Arial" w:cs="Arial"/>
          <w:sz w:val="24"/>
          <w:szCs w:val="24"/>
        </w:rPr>
        <w:t>20</w:t>
      </w:r>
      <w:r w:rsidR="0029606A" w:rsidRPr="00DF55A9">
        <w:rPr>
          <w:rFonts w:ascii="Arial" w:hAnsi="Arial" w:cs="Arial"/>
          <w:sz w:val="24"/>
          <w:szCs w:val="24"/>
        </w:rPr>
        <w:t>19</w:t>
      </w:r>
      <w:r w:rsidRPr="00DF55A9">
        <w:rPr>
          <w:rFonts w:ascii="Arial" w:hAnsi="Arial" w:cs="Arial"/>
          <w:sz w:val="24"/>
          <w:szCs w:val="24"/>
        </w:rPr>
        <w:t xml:space="preserve"> r</w:t>
      </w:r>
      <w:r w:rsidR="0029606A" w:rsidRPr="00DF55A9">
        <w:rPr>
          <w:rFonts w:ascii="Arial" w:hAnsi="Arial" w:cs="Arial"/>
          <w:sz w:val="24"/>
          <w:szCs w:val="24"/>
        </w:rPr>
        <w:t>.</w:t>
      </w:r>
      <w:r w:rsidRPr="00DF55A9">
        <w:rPr>
          <w:rFonts w:ascii="Arial" w:hAnsi="Arial" w:cs="Arial"/>
          <w:sz w:val="24"/>
          <w:szCs w:val="24"/>
        </w:rPr>
        <w:t xml:space="preserve"> Prawo </w:t>
      </w:r>
      <w:r w:rsidR="0029606A" w:rsidRPr="00DF55A9">
        <w:rPr>
          <w:rFonts w:ascii="Arial" w:hAnsi="Arial" w:cs="Arial"/>
          <w:sz w:val="24"/>
          <w:szCs w:val="24"/>
        </w:rPr>
        <w:t>z</w:t>
      </w:r>
      <w:r w:rsidRPr="00DF55A9">
        <w:rPr>
          <w:rFonts w:ascii="Arial" w:hAnsi="Arial" w:cs="Arial"/>
          <w:sz w:val="24"/>
          <w:szCs w:val="24"/>
        </w:rPr>
        <w:t xml:space="preserve">amówień </w:t>
      </w:r>
      <w:r w:rsidR="0029606A" w:rsidRPr="00DF55A9">
        <w:rPr>
          <w:rFonts w:ascii="Arial" w:hAnsi="Arial" w:cs="Arial"/>
          <w:sz w:val="24"/>
          <w:szCs w:val="24"/>
        </w:rPr>
        <w:t>p</w:t>
      </w:r>
      <w:r w:rsidRPr="00DF55A9">
        <w:rPr>
          <w:rFonts w:ascii="Arial" w:hAnsi="Arial" w:cs="Arial"/>
          <w:sz w:val="24"/>
          <w:szCs w:val="24"/>
        </w:rPr>
        <w:t xml:space="preserve">ublicznych </w:t>
      </w:r>
      <w:r w:rsidR="008C3133" w:rsidRPr="00DF55A9">
        <w:rPr>
          <w:rFonts w:ascii="Arial" w:hAnsi="Arial" w:cs="Arial"/>
          <w:sz w:val="24"/>
          <w:szCs w:val="24"/>
        </w:rPr>
        <w:t>(</w:t>
      </w:r>
      <w:proofErr w:type="spellStart"/>
      <w:r w:rsidR="008C3133" w:rsidRPr="00DF55A9">
        <w:rPr>
          <w:rFonts w:ascii="Arial" w:hAnsi="Arial" w:cs="Arial"/>
          <w:sz w:val="24"/>
          <w:szCs w:val="24"/>
        </w:rPr>
        <w:t>t.j</w:t>
      </w:r>
      <w:proofErr w:type="spellEnd"/>
      <w:r w:rsidR="008C3133" w:rsidRPr="00DF55A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C3133" w:rsidRPr="00DF55A9">
        <w:rPr>
          <w:rFonts w:ascii="Arial" w:hAnsi="Arial" w:cs="Arial"/>
          <w:sz w:val="24"/>
          <w:szCs w:val="24"/>
        </w:rPr>
        <w:t>późn</w:t>
      </w:r>
      <w:proofErr w:type="spellEnd"/>
      <w:r w:rsidR="008C3133" w:rsidRPr="00DF55A9">
        <w:rPr>
          <w:rFonts w:ascii="Arial" w:hAnsi="Arial" w:cs="Arial"/>
          <w:sz w:val="24"/>
          <w:szCs w:val="24"/>
        </w:rPr>
        <w:t>. zm.)</w:t>
      </w:r>
      <w:r w:rsidR="00BE7BFD" w:rsidRPr="00DF55A9">
        <w:rPr>
          <w:rFonts w:ascii="Arial" w:hAnsi="Arial" w:cs="Arial"/>
          <w:sz w:val="24"/>
          <w:szCs w:val="24"/>
        </w:rPr>
        <w:t xml:space="preserve">, </w:t>
      </w:r>
      <w:r w:rsidR="00E74BC3" w:rsidRPr="00DF55A9">
        <w:rPr>
          <w:rFonts w:ascii="Arial" w:hAnsi="Arial" w:cs="Arial"/>
          <w:sz w:val="24"/>
          <w:szCs w:val="24"/>
        </w:rPr>
        <w:t>udostępnia</w:t>
      </w:r>
      <w:r w:rsidR="00BE7BFD" w:rsidRPr="00DF55A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DF55A9">
        <w:rPr>
          <w:rFonts w:ascii="Arial" w:hAnsi="Arial" w:cs="Arial"/>
          <w:sz w:val="24"/>
          <w:szCs w:val="24"/>
        </w:rPr>
        <w:t>pecyfikacji Warunków Zamówienia (</w:t>
      </w:r>
      <w:r w:rsidR="0012774F" w:rsidRPr="00DF55A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DF55A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DF55A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DF55A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DF55A9">
        <w:rPr>
          <w:rFonts w:ascii="Arial" w:hAnsi="Arial" w:cs="Arial"/>
          <w:sz w:val="24"/>
          <w:szCs w:val="24"/>
        </w:rPr>
        <w:t>wraz z wyjaśnieniami</w:t>
      </w:r>
      <w:r w:rsidR="0012774F" w:rsidRPr="00DF55A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3133" w:rsidRPr="00DF55A9" w:rsidTr="00D75143">
        <w:tc>
          <w:tcPr>
            <w:tcW w:w="9356" w:type="dxa"/>
            <w:shd w:val="clear" w:color="auto" w:fill="auto"/>
          </w:tcPr>
          <w:p w:rsidR="008C3133" w:rsidRPr="00DF55A9" w:rsidRDefault="008C3133" w:rsidP="009C1EB1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55A9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C3133" w:rsidRPr="00DF55A9" w:rsidRDefault="008C3133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 przypadku poz. 1 brak </w:t>
            </w:r>
            <w:proofErr w:type="spellStart"/>
            <w:r w:rsidRPr="00DF55A9">
              <w:rPr>
                <w:rFonts w:ascii="Arial" w:hAnsi="Arial" w:cs="Arial"/>
                <w:sz w:val="24"/>
                <w:szCs w:val="24"/>
              </w:rPr>
              <w:t>obenie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 na stoku ilości 800 </w:t>
            </w:r>
            <w:proofErr w:type="spellStart"/>
            <w:r w:rsidRPr="00DF55A9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 w jednym kolorze. Czy </w:t>
            </w:r>
            <w:r w:rsidRPr="00DF55A9">
              <w:rPr>
                <w:rFonts w:ascii="Arial" w:hAnsi="Arial" w:cs="Arial"/>
                <w:sz w:val="24"/>
                <w:szCs w:val="24"/>
              </w:rPr>
              <w:lastRenderedPageBreak/>
              <w:t>dopuszczą Państwo mix. koloru błękitnego oraz kobaltowego tej butelki?</w:t>
            </w:r>
          </w:p>
          <w:p w:rsidR="004C3C97" w:rsidRPr="00DF55A9" w:rsidRDefault="004C3C97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55A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03D8B" w:rsidRPr="00DF55A9" w:rsidRDefault="00803D8B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Zamawiający dopuszcza  mix koloru błękitnego i kobaltowego butelki.</w:t>
            </w:r>
          </w:p>
          <w:p w:rsidR="004C3C97" w:rsidRPr="00DF55A9" w:rsidRDefault="004C3C97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8C3133" w:rsidRPr="00DF55A9" w:rsidRDefault="008C3133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Poz. 4 - Breloczek do kluczy RIZO - ma rozmiary:</w:t>
            </w:r>
            <w:r w:rsidR="004C3C97"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A9">
              <w:rPr>
                <w:rFonts w:ascii="Arial" w:hAnsi="Arial" w:cs="Arial"/>
                <w:sz w:val="24"/>
                <w:szCs w:val="24"/>
              </w:rPr>
              <w:t>43 x 43  mm na tak małej pow. nadruku nie ma możliwości umieścić czterech logotypów. Czy dopuszczą Państwo jakąś wersję minimalną  logotypów  dla tego programu unijnego?</w:t>
            </w:r>
          </w:p>
          <w:p w:rsidR="004C3C97" w:rsidRPr="00DF55A9" w:rsidRDefault="004C3C97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55A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03D8B" w:rsidRPr="00DF55A9" w:rsidRDefault="00803D8B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Wersja minimalna logotypów to 3 szt. logotypów projektowych z jednej strony i </w:t>
            </w:r>
            <w:proofErr w:type="spellStart"/>
            <w:r w:rsidRPr="00DF55A9">
              <w:rPr>
                <w:rFonts w:ascii="Arial" w:hAnsi="Arial" w:cs="Arial"/>
                <w:sz w:val="24"/>
                <w:szCs w:val="24"/>
              </w:rPr>
              <w:t>loga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55A9">
              <w:rPr>
                <w:rFonts w:ascii="Arial" w:hAnsi="Arial" w:cs="Arial"/>
                <w:sz w:val="24"/>
                <w:szCs w:val="24"/>
              </w:rPr>
              <w:t>PCz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 z drugiej strony. Zamawiający dopuszcza umieszczenie 3 logotypów projektowych w pionie.</w:t>
            </w:r>
          </w:p>
          <w:p w:rsidR="004C3C97" w:rsidRPr="00DF55A9" w:rsidRDefault="004C3C97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8C3133" w:rsidRPr="00DF55A9" w:rsidRDefault="008C3133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Poz. 5- Brelok odblaskowy   ma rozmiar 50  mm na tak małej pow. nadruku nie ma możliwości umieścić trzech logotypów  z pełnym opisem. Czy dopuszczą Państwo jakąś wersję minimalną  logotypów  dla tego programu unijnego?</w:t>
            </w:r>
          </w:p>
        </w:tc>
      </w:tr>
      <w:tr w:rsidR="008C3133" w:rsidRPr="00DF55A9" w:rsidTr="00D75143">
        <w:tc>
          <w:tcPr>
            <w:tcW w:w="9356" w:type="dxa"/>
            <w:shd w:val="clear" w:color="auto" w:fill="auto"/>
          </w:tcPr>
          <w:p w:rsidR="008C3133" w:rsidRPr="00DF55A9" w:rsidRDefault="008C3133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lastRenderedPageBreak/>
              <w:t xml:space="preserve">W nawiązaniu do </w:t>
            </w:r>
            <w:proofErr w:type="spellStart"/>
            <w:r w:rsidRPr="00DF55A9">
              <w:rPr>
                <w:rFonts w:ascii="Arial" w:hAnsi="Arial" w:cs="Arial"/>
                <w:sz w:val="24"/>
                <w:szCs w:val="24"/>
              </w:rPr>
              <w:t>wczesniejszego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 maila dot. braku możliwości znakowania tak małych przedmiotów tak dużą ilością logotypów przesyłam Państwu w załączeniu przykład breloka ze znakowaniem 4 logotypów .</w:t>
            </w:r>
          </w:p>
          <w:p w:rsidR="008C3133" w:rsidRPr="00DF55A9" w:rsidRDefault="008C3133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Brak czytelności tego nadruku najlepiej wykaże Państwu ,że zmiana wymagań dot.  ilości logotypów jest niezbędna-/ nie będą Państwo w stanie rozliczyć tego projektu </w:t>
            </w:r>
            <w:r w:rsidR="004C3C97" w:rsidRPr="00DF55A9">
              <w:rPr>
                <w:rFonts w:ascii="Arial" w:hAnsi="Arial" w:cs="Arial"/>
                <w:sz w:val="24"/>
                <w:szCs w:val="24"/>
              </w:rPr>
              <w:t>unijnego/</w:t>
            </w:r>
            <w:r w:rsidRPr="00DF55A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C3C97" w:rsidRPr="00DF55A9" w:rsidRDefault="004C3C97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F55A9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F960CE" w:rsidRDefault="00803D8B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Wersja minimalna logotypów to 3 szt. logotypów projektowych z jednej strony i </w:t>
            </w:r>
            <w:proofErr w:type="spellStart"/>
            <w:r w:rsidRPr="00DF55A9">
              <w:rPr>
                <w:rFonts w:ascii="Arial" w:hAnsi="Arial" w:cs="Arial"/>
                <w:sz w:val="24"/>
                <w:szCs w:val="24"/>
              </w:rPr>
              <w:t>loga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F55A9">
              <w:rPr>
                <w:rFonts w:ascii="Arial" w:hAnsi="Arial" w:cs="Arial"/>
                <w:sz w:val="24"/>
                <w:szCs w:val="24"/>
              </w:rPr>
              <w:t>PCz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 z drugiej strony. Zamawiający dopuszcza umieszczenie 3 logotypów projektowych w pionie.</w:t>
            </w:r>
          </w:p>
          <w:p w:rsidR="009C1EB1" w:rsidRDefault="009C1EB1" w:rsidP="009C1EB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C1EB1" w:rsidRPr="009C1EB1" w:rsidRDefault="009C1EB1" w:rsidP="009C1EB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</w:pPr>
            <w:r w:rsidRPr="009C1EB1"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  <w:t>W załączeniu przykład breloka ze znakowaniem 4 logotypów (przesłanego przez Wykonawcę).</w:t>
            </w:r>
          </w:p>
          <w:p w:rsidR="001369E2" w:rsidRPr="00DF55A9" w:rsidRDefault="001369E2" w:rsidP="009C1EB1">
            <w:pPr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F55A9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lastRenderedPageBreak/>
              <w:t xml:space="preserve">Ponadto Zamawiający dokonuje zmiany zapisów SWZ w Opisie przedmiotu zamówienia w następujący sposób: </w:t>
            </w: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Pozycji 1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zmiana logotypów </w: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0.4pt;height:46.65pt;visibility:visible;mso-wrap-style:square">
                  <v:imagedata r:id="rId7" o:title="Ciąg_POWER-logotypy-(EFS-NAWA-UE)-mono-EN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26" type="#_x0000_t75" style="width:420.85pt;height:52.75pt;visibility:visible;mso-wrap-style:square">
                  <v:imagedata r:id="rId8" o:title="" croptop="6722f"/>
                </v:shape>
              </w:pict>
            </w:r>
          </w:p>
          <w:p w:rsid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Pozycji 2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zmiana logotypów </w: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27" type="#_x0000_t75" style="width:390.4pt;height:46.65pt;visibility:visible;mso-wrap-style:square">
                  <v:imagedata r:id="rId7" o:title="Ciąg_POWER-logotypy-(EFS-NAWA-UE)-mono-EN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28" type="#_x0000_t75" style="width:420.85pt;height:52.75pt;visibility:visible;mso-wrap-style:square">
                  <v:imagedata r:id="rId8" o:title="" croptop="6722f"/>
                </v:shape>
              </w:pict>
            </w:r>
          </w:p>
          <w:p w:rsid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Pozycji 3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zmiana logotypów </w: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29" type="#_x0000_t75" style="width:390.4pt;height:46.65pt;visibility:visible;mso-wrap-style:square">
                  <v:imagedata r:id="rId7" o:title="Ciąg_POWER-logotypy-(EFS-NAWA-UE)-mono-EN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30" type="#_x0000_t75" style="width:420.85pt;height:52.75pt;visibility:visible;mso-wrap-style:square">
                  <v:imagedata r:id="rId8" o:title="" croptop="6722f"/>
                </v:shape>
              </w:pict>
            </w:r>
          </w:p>
          <w:p w:rsid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Pozycji 4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nastąpiła zamiana zapisu:</w:t>
            </w: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A9">
              <w:rPr>
                <w:rFonts w:ascii="Arial" w:hAnsi="Arial" w:cs="Arial"/>
                <w:i/>
                <w:sz w:val="24"/>
                <w:szCs w:val="24"/>
              </w:rPr>
              <w:t>Znakowanie: z jednej strony logo Politechniki Częstochowskiej, z drugiej strony logotypy projektu (FERS, RP, NAWA, UE) wg projektu zamawiającego</w:t>
            </w:r>
            <w:r w:rsidRPr="00DF55A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A9">
              <w:rPr>
                <w:rFonts w:ascii="Arial" w:hAnsi="Arial" w:cs="Arial"/>
                <w:i/>
                <w:sz w:val="24"/>
                <w:szCs w:val="24"/>
              </w:rPr>
              <w:t>Znakowanie: z jednej strony logo Politechniki Częstochowskiej, z drugiej strony logotypy projektu (FERS, NAWA, UE) wg projektu zamawiającego.</w:t>
            </w:r>
          </w:p>
          <w:p w:rsid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lastRenderedPageBreak/>
              <w:t>Oraz zmiana logotypów</w: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31" type="#_x0000_t75" style="width:453.3pt;height:29.4pt;visibility:visible;mso-wrap-style:square">
                  <v:imagedata r:id="rId9" o:title="Ciąg_POWER logotypy (EFS-RP-NAWA-UE) EN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E0B44">
              <w:rPr>
                <w:rFonts w:ascii="Arial" w:hAnsi="Arial" w:cs="Arial"/>
                <w:noProof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  <w:pict>
                <v:shape id="_x0000_i1032" type="#_x0000_t75" style="width:122.7pt;height:240.35pt;visibility:visible;mso-wrap-style:square">
                  <v:imagedata r:id="rId10" o:title="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Pozycji 5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nastąpiła zamiana zapisu:</w:t>
            </w: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A9">
              <w:rPr>
                <w:rFonts w:ascii="Arial" w:hAnsi="Arial" w:cs="Arial"/>
                <w:i/>
                <w:sz w:val="24"/>
                <w:szCs w:val="24"/>
              </w:rPr>
              <w:t>Nadruk: z jednej strony logo Politechniki Częstochowskiej, z drugiej strony logotypy projektu (FERS, RP, NAWA, UE) wg projektu zamawiającego</w:t>
            </w:r>
            <w:r w:rsidRPr="00DF55A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A9">
              <w:rPr>
                <w:rFonts w:ascii="Arial" w:hAnsi="Arial" w:cs="Arial"/>
                <w:i/>
                <w:sz w:val="24"/>
                <w:szCs w:val="24"/>
              </w:rPr>
              <w:t>Nadruk: z jednej strony logo Politechniki Częstochowskiej, z drugiej strony logotypy projektu (FERS, NAWA, UE) wg projektu zamawiającego</w:t>
            </w:r>
            <w:r w:rsidRPr="00DF55A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Oraz zmiana logotypów</w: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33" type="#_x0000_t75" style="width:390.4pt;height:46.65pt;visibility:visible;mso-wrap-style:square">
                  <v:imagedata r:id="rId7" o:title="Ciąg_POWER-logotypy-(EFS-NAWA-UE)-mono-EN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  <w:p w:rsid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noProof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lastRenderedPageBreak/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F55A9" w:rsidRPr="00DF55A9" w:rsidRDefault="008E0B44" w:rsidP="009C1EB1">
            <w:pPr>
              <w:spacing w:line="360" w:lineRule="auto"/>
              <w:jc w:val="both"/>
              <w:rPr>
                <w:rFonts w:ascii="Arial" w:hAnsi="Arial" w:cs="Arial"/>
                <w:noProof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</w:pPr>
            <w:r>
              <w:rPr>
                <w:rFonts w:ascii="Arial" w:hAnsi="Arial" w:cs="Arial"/>
                <w:noProof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  <w:pict>
                <v:shape id="_x0000_i1034" type="#_x0000_t75" style="width:117.65pt;height:236.3pt;visibility:visible;mso-wrap-style:square">
                  <v:imagedata r:id="rId10" o:title="" cropbottom="1225f" cropright="2412f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Pozycji 6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zmiana logotypów </w: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35" type="#_x0000_t75" style="width:390.4pt;height:46.65pt;visibility:visible;mso-wrap-style:square">
                  <v:imagedata r:id="rId7" o:title="Ciąg_POWER-logotypy-(EFS-NAWA-UE)-mono-EN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36" type="#_x0000_t75" style="width:420.85pt;height:52.75pt;visibility:visible;mso-wrap-style:square">
                  <v:imagedata r:id="rId8" o:title="" croptop="6722f"/>
                </v:shape>
              </w:pic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55A9">
              <w:rPr>
                <w:rFonts w:ascii="Arial" w:hAnsi="Arial" w:cs="Arial"/>
                <w:sz w:val="24"/>
                <w:szCs w:val="24"/>
              </w:rPr>
              <w:lastRenderedPageBreak/>
              <w:t xml:space="preserve">lub </w:t>
            </w:r>
            <w:r w:rsidR="008E0B44">
              <w:rPr>
                <w:rFonts w:ascii="Arial" w:hAnsi="Arial" w:cs="Arial"/>
                <w:noProof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  <w:pict>
                <v:shape id="_x0000_i1037" type="#_x0000_t75" style="width:122.7pt;height:240.35pt;visibility:visible;mso-wrap-style:square">
                  <v:imagedata r:id="rId10" o:title="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Pozycji 7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zmiana logotypów </w: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38" type="#_x0000_t75" style="width:390.4pt;height:46.65pt;visibility:visible;mso-wrap-style:square">
                  <v:imagedata r:id="rId7" o:title="Ciąg_POWER-logotypy-(EFS-NAWA-UE)-mono-EN"/>
                </v:shape>
              </w:pict>
            </w:r>
          </w:p>
          <w:p w:rsidR="00DF55A9" w:rsidRPr="00DF55A9" w:rsidRDefault="00DF55A9" w:rsidP="009C1EB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Na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E0B44">
              <w:rPr>
                <w:rFonts w:ascii="Arial" w:hAnsi="Arial" w:cs="Arial"/>
                <w:noProof/>
                <w:sz w:val="24"/>
                <w:szCs w:val="24"/>
              </w:rPr>
              <w:pict>
                <v:shape id="_x0000_i1039" type="#_x0000_t75" style="width:420.85pt;height:52.75pt;visibility:visible;mso-wrap-style:square">
                  <v:imagedata r:id="rId8" o:title="" croptop="6722f"/>
                </v:shape>
              </w:pict>
            </w:r>
          </w:p>
          <w:p w:rsidR="009C1EB1" w:rsidRDefault="009C1EB1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320B" w:rsidRPr="00DF55A9" w:rsidRDefault="006A320B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>Z uwagi na powyższe Zamawiający, działając na podstawie  art. 271 ust. 1  i 2, art. 284 ust. 3 oraz art. 286 ust. 1,3 i 5</w:t>
            </w:r>
            <w:r w:rsidR="00BB325E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="00BB325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F55A9">
              <w:rPr>
                <w:rFonts w:ascii="Arial" w:hAnsi="Arial" w:cs="Arial"/>
                <w:sz w:val="24"/>
                <w:szCs w:val="24"/>
              </w:rPr>
              <w:t xml:space="preserve">,  przedłuża termin składania ofert do dnia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16.12.2025 r. do godz. 10:30.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11" w:history="1">
              <w:r w:rsidRPr="00DF55A9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DF55A9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16.12.2025 r. o godz. 11:10</w:t>
            </w:r>
            <w:r w:rsidRPr="00DF55A9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6A320B" w:rsidRPr="00DF55A9" w:rsidRDefault="006A320B" w:rsidP="009C1EB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5A9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DF55A9">
              <w:rPr>
                <w:rFonts w:ascii="Arial" w:hAnsi="Arial" w:cs="Arial"/>
                <w:b/>
                <w:sz w:val="24"/>
                <w:szCs w:val="24"/>
              </w:rPr>
              <w:t>2026-01-14</w:t>
            </w:r>
            <w:r w:rsidRPr="00DF55A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960CE" w:rsidRPr="00DF55A9" w:rsidRDefault="00F960CE" w:rsidP="009C1EB1">
            <w:pPr>
              <w:spacing w:line="360" w:lineRule="auto"/>
              <w:ind w:left="3540" w:firstLine="708"/>
              <w:jc w:val="right"/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</w:pPr>
          </w:p>
          <w:p w:rsidR="00F960CE" w:rsidRPr="00DF55A9" w:rsidRDefault="00F960CE" w:rsidP="009C1EB1">
            <w:pPr>
              <w:spacing w:line="360" w:lineRule="auto"/>
              <w:ind w:left="3540" w:firstLine="708"/>
              <w:jc w:val="right"/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</w:pPr>
            <w:r w:rsidRPr="00DF55A9"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  <w:t>Dyrektor ds. Zakupów i Inwestycji</w:t>
            </w:r>
          </w:p>
          <w:p w:rsidR="008C3133" w:rsidRPr="00DF55A9" w:rsidRDefault="00F960CE" w:rsidP="009C1EB1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F55A9"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  <w:t>dr inż.  Łukasz Kuczyński</w:t>
            </w:r>
          </w:p>
        </w:tc>
      </w:tr>
    </w:tbl>
    <w:p w:rsidR="00BE7BFD" w:rsidRPr="00DF55A9" w:rsidRDefault="00BE7BFD" w:rsidP="009C1EB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DF55A9" w:rsidSect="00DF55A9"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985" w:right="1134" w:bottom="567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ACD" w:rsidRDefault="00343ACD">
      <w:r>
        <w:separator/>
      </w:r>
    </w:p>
  </w:endnote>
  <w:endnote w:type="continuationSeparator" w:id="0">
    <w:p w:rsidR="00343ACD" w:rsidRDefault="00343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0CE" w:rsidRDefault="00F960CE" w:rsidP="00F960CE">
    <w:pPr>
      <w:pStyle w:val="Bezodstpw"/>
      <w:spacing w:line="276" w:lineRule="auto"/>
      <w:ind w:right="-852"/>
      <w:rPr>
        <w:rStyle w:val="Pogrubienie"/>
        <w:rFonts w:ascii="Roboto" w:hAnsi="Roboto"/>
        <w:sz w:val="20"/>
      </w:rPr>
    </w:pPr>
  </w:p>
  <w:p w:rsidR="00F960CE" w:rsidRDefault="00F960CE" w:rsidP="00F960CE">
    <w:pPr>
      <w:pStyle w:val="Bezodstpw"/>
      <w:spacing w:line="276" w:lineRule="auto"/>
      <w:ind w:right="-852"/>
      <w:rPr>
        <w:szCs w:val="24"/>
      </w:rPr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>
      <w:rPr>
        <w:rFonts w:ascii="Roboto" w:hAnsi="Roboto" w:cs="ArialUnicodeMS"/>
        <w:b/>
        <w:sz w:val="20"/>
        <w:szCs w:val="24"/>
      </w:rPr>
      <w:t>”</w:t>
    </w:r>
    <w:r>
      <w:rPr>
        <w:rFonts w:ascii="Roboto" w:hAnsi="Roboto"/>
        <w:b/>
        <w:sz w:val="20"/>
        <w:szCs w:val="24"/>
      </w:rPr>
      <w:t xml:space="preserve"> </w:t>
    </w:r>
  </w:p>
  <w:p w:rsidR="00F960CE" w:rsidRDefault="00F960CE" w:rsidP="00F960CE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>Nr Umowy BPI/WTP/2024/1/00034/U/00001</w:t>
    </w:r>
  </w:p>
  <w:p w:rsidR="00F960CE" w:rsidRDefault="00F960CE" w:rsidP="00F960CE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</w:p>
  <w:p w:rsidR="006D4AB3" w:rsidRPr="00F960CE" w:rsidRDefault="006D4AB3" w:rsidP="00F960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3AC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ACD" w:rsidRDefault="00343ACD">
      <w:r>
        <w:separator/>
      </w:r>
    </w:p>
  </w:footnote>
  <w:footnote w:type="continuationSeparator" w:id="0">
    <w:p w:rsidR="00343ACD" w:rsidRDefault="00343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0CE" w:rsidRDefault="008E0B44" w:rsidP="00F960CE">
    <w:pPr>
      <w:pStyle w:val="Nagwek"/>
    </w:pPr>
    <w:r>
      <w:rPr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6152" type="#_x0000_t75" style="position:absolute;margin-left:-7.5pt;margin-top:-5.5pt;width:469.2pt;height:49.95pt;z-index:-251658752;visibility:visible;mso-width-relative:margin;mso-height-relative:margin">
          <v:imagedata r:id="rId1" o:title=""/>
        </v:shape>
      </w:pict>
    </w:r>
  </w:p>
  <w:p w:rsidR="00F960CE" w:rsidRDefault="00F960CE" w:rsidP="00F960CE">
    <w:pPr>
      <w:pStyle w:val="Nagwek"/>
    </w:pPr>
  </w:p>
  <w:p w:rsidR="00F960CE" w:rsidRDefault="00F960CE" w:rsidP="00F960CE">
    <w:pPr>
      <w:pStyle w:val="Nagwek"/>
    </w:pPr>
  </w:p>
  <w:p w:rsidR="00F960CE" w:rsidRDefault="00F960CE" w:rsidP="00F960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3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ACD"/>
    <w:rsid w:val="00031374"/>
    <w:rsid w:val="000A1097"/>
    <w:rsid w:val="000E2A8F"/>
    <w:rsid w:val="0012774F"/>
    <w:rsid w:val="001369E2"/>
    <w:rsid w:val="00144B7A"/>
    <w:rsid w:val="00180C6E"/>
    <w:rsid w:val="0029606A"/>
    <w:rsid w:val="00343ACD"/>
    <w:rsid w:val="004848F3"/>
    <w:rsid w:val="004A75F2"/>
    <w:rsid w:val="004C3C97"/>
    <w:rsid w:val="004E4B64"/>
    <w:rsid w:val="005144A9"/>
    <w:rsid w:val="00520165"/>
    <w:rsid w:val="005B1B08"/>
    <w:rsid w:val="00632C3C"/>
    <w:rsid w:val="00662BDB"/>
    <w:rsid w:val="006A320B"/>
    <w:rsid w:val="006A5DF1"/>
    <w:rsid w:val="006B7198"/>
    <w:rsid w:val="006D4AB3"/>
    <w:rsid w:val="006F3B81"/>
    <w:rsid w:val="007D7198"/>
    <w:rsid w:val="00803D8B"/>
    <w:rsid w:val="00843A88"/>
    <w:rsid w:val="00864A4B"/>
    <w:rsid w:val="00870F9F"/>
    <w:rsid w:val="008804B6"/>
    <w:rsid w:val="00897AB0"/>
    <w:rsid w:val="008A3553"/>
    <w:rsid w:val="008C3133"/>
    <w:rsid w:val="008E0B44"/>
    <w:rsid w:val="00925A62"/>
    <w:rsid w:val="009C1EB1"/>
    <w:rsid w:val="00A45ECF"/>
    <w:rsid w:val="00A905AC"/>
    <w:rsid w:val="00BA6584"/>
    <w:rsid w:val="00BB325E"/>
    <w:rsid w:val="00BE7BFD"/>
    <w:rsid w:val="00C370F2"/>
    <w:rsid w:val="00C44EEC"/>
    <w:rsid w:val="00C46732"/>
    <w:rsid w:val="00D22AC0"/>
    <w:rsid w:val="00D22FFA"/>
    <w:rsid w:val="00D8461B"/>
    <w:rsid w:val="00D915F2"/>
    <w:rsid w:val="00DF32E8"/>
    <w:rsid w:val="00DF53CA"/>
    <w:rsid w:val="00DF55A9"/>
    <w:rsid w:val="00E21B49"/>
    <w:rsid w:val="00E2789F"/>
    <w:rsid w:val="00E72428"/>
    <w:rsid w:val="00E74BC3"/>
    <w:rsid w:val="00E935D6"/>
    <w:rsid w:val="00EA14B3"/>
    <w:rsid w:val="00EA416E"/>
    <w:rsid w:val="00F960C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3"/>
    <o:shapelayout v:ext="edit">
      <o:idmap v:ext="edit" data="1"/>
    </o:shapelayout>
  </w:shapeDefaults>
  <w:decimalSymbol w:val=","/>
  <w:listSeparator w:val=";"/>
  <w14:docId w14:val="5E150CC0"/>
  <w15:chartTrackingRefBased/>
  <w15:docId w15:val="{2C0AA6E9-63AB-4D47-817D-8B49FC14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F960CE"/>
    <w:rPr>
      <w:color w:val="0000FF"/>
      <w:u w:val="single"/>
    </w:rPr>
  </w:style>
  <w:style w:type="character" w:customStyle="1" w:styleId="NagwekZnak">
    <w:name w:val="Nagłówek Znak"/>
    <w:link w:val="Nagwek"/>
    <w:uiPriority w:val="99"/>
    <w:rsid w:val="00F960CE"/>
  </w:style>
  <w:style w:type="character" w:styleId="Pogrubienie">
    <w:name w:val="Strong"/>
    <w:uiPriority w:val="22"/>
    <w:qFormat/>
    <w:rsid w:val="00F960CE"/>
    <w:rPr>
      <w:rFonts w:ascii="Times New Roman" w:hAnsi="Times New Roman" w:cs="Times New Roman" w:hint="default"/>
      <w:b/>
      <w:bCs/>
    </w:rPr>
  </w:style>
  <w:style w:type="paragraph" w:styleId="Bezodstpw">
    <w:name w:val="No Spacing"/>
    <w:uiPriority w:val="1"/>
    <w:qFormat/>
    <w:rsid w:val="00F960C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557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2025-12-09T14:16:00Z</dcterms:created>
  <dcterms:modified xsi:type="dcterms:W3CDTF">2025-12-09T14:16:00Z</dcterms:modified>
</cp:coreProperties>
</file>