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9558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AD2F6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D2F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AD2F6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D2F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D2F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AD2F6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D2F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D2F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D2F63" w:rsidRPr="007B107C" w:rsidTr="0063001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D2F63" w:rsidRPr="007B107C" w:rsidRDefault="00AD2F63" w:rsidP="0063001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AD2F63" w:rsidRPr="007B107C" w:rsidRDefault="00AD2F63" w:rsidP="0063001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D2F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AD2F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AD2F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AD2F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późn</w:t>
            </w:r>
            <w:proofErr w:type="spellEnd"/>
            <w:r w:rsidRPr="00AD2F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AD2F63" w:rsidRPr="007B107C" w:rsidRDefault="00AD2F63" w:rsidP="0063001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AD2F63" w:rsidRPr="007B107C" w:rsidRDefault="00AD2F63" w:rsidP="0063001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AD2F63" w:rsidRPr="007B107C" w:rsidRDefault="00AD2F63" w:rsidP="0063001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AD2F6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AD2F6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materiałów promocyjnych - notesy, zeszyty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AD2F63" w:rsidRPr="00AD2F6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CRZP/226/2025/AZP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AD2F63" w:rsidRPr="00AD2F6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F63" w:rsidRDefault="00AD2F63" w:rsidP="00AD2F63">
      <w:pPr>
        <w:spacing w:after="0" w:line="240" w:lineRule="auto"/>
      </w:pPr>
      <w:r>
        <w:separator/>
      </w:r>
    </w:p>
  </w:endnote>
  <w:endnote w:type="continuationSeparator" w:id="0">
    <w:p w:rsidR="00AD2F63" w:rsidRDefault="00AD2F63" w:rsidP="00AD2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F63" w:rsidRDefault="00AD2F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F63" w:rsidRDefault="00AD2F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F63" w:rsidRDefault="00AD2F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F63" w:rsidRDefault="00AD2F63" w:rsidP="00AD2F63">
      <w:pPr>
        <w:spacing w:after="0" w:line="240" w:lineRule="auto"/>
      </w:pPr>
      <w:r>
        <w:separator/>
      </w:r>
    </w:p>
  </w:footnote>
  <w:footnote w:type="continuationSeparator" w:id="0">
    <w:p w:rsidR="00AD2F63" w:rsidRDefault="00AD2F63" w:rsidP="00AD2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F63" w:rsidRDefault="00AD2F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F63" w:rsidRDefault="00AD2F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F63" w:rsidRDefault="00AD2F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33"/>
    <w:rsid w:val="002621C4"/>
    <w:rsid w:val="007B107C"/>
    <w:rsid w:val="007C7D43"/>
    <w:rsid w:val="00843802"/>
    <w:rsid w:val="008750B3"/>
    <w:rsid w:val="00AD2F63"/>
    <w:rsid w:val="00C31816"/>
    <w:rsid w:val="00C9558E"/>
    <w:rsid w:val="00D87233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EA47554-E24E-4E84-973F-C2DE4D865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D2F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2F63"/>
  </w:style>
  <w:style w:type="paragraph" w:styleId="Stopka">
    <w:name w:val="footer"/>
    <w:basedOn w:val="Normalny"/>
    <w:link w:val="StopkaZnak"/>
    <w:uiPriority w:val="99"/>
    <w:unhideWhenUsed/>
    <w:rsid w:val="00AD2F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2025-12-04T07:41:00Z</cp:lastPrinted>
  <dcterms:created xsi:type="dcterms:W3CDTF">2025-12-04T07:41:00Z</dcterms:created>
  <dcterms:modified xsi:type="dcterms:W3CDTF">2025-12-04T07:41:00Z</dcterms:modified>
</cp:coreProperties>
</file>