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CE6F61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CE6F61">
        <w:rPr>
          <w:rFonts w:ascii="Arial" w:hAnsi="Arial" w:cs="Arial"/>
        </w:rPr>
        <w:t>Częstochowa</w:t>
      </w:r>
      <w:r w:rsidR="00B048DA" w:rsidRPr="00353FDC">
        <w:rPr>
          <w:rFonts w:ascii="Arial" w:hAnsi="Arial" w:cs="Arial"/>
        </w:rPr>
        <w:t xml:space="preserve"> dnia: </w:t>
      </w:r>
      <w:r w:rsidRPr="00CE6F61">
        <w:rPr>
          <w:rFonts w:ascii="Arial" w:hAnsi="Arial" w:cs="Arial"/>
        </w:rPr>
        <w:t>2025-12-05</w:t>
      </w:r>
    </w:p>
    <w:p w:rsidR="00B048DA" w:rsidRPr="00353FDC" w:rsidRDefault="00CE6F61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CE6F61">
        <w:rPr>
          <w:rFonts w:ascii="Arial" w:hAnsi="Arial" w:cs="Arial"/>
          <w:b/>
          <w:bCs/>
        </w:rPr>
        <w:t>Politechnika Częstochowska</w:t>
      </w:r>
    </w:p>
    <w:p w:rsidR="00B048DA" w:rsidRPr="00353FDC" w:rsidRDefault="00CE6F61" w:rsidP="00B048DA">
      <w:pPr>
        <w:spacing w:line="360" w:lineRule="auto"/>
        <w:ind w:right="3969"/>
        <w:rPr>
          <w:rFonts w:ascii="Arial" w:hAnsi="Arial" w:cs="Arial"/>
        </w:rPr>
      </w:pPr>
      <w:r w:rsidRPr="00CE6F61">
        <w:rPr>
          <w:rFonts w:ascii="Arial" w:hAnsi="Arial" w:cs="Arial"/>
        </w:rPr>
        <w:t>Dąbrowskiego</w:t>
      </w:r>
      <w:r w:rsidR="00B048DA" w:rsidRPr="00353FDC">
        <w:rPr>
          <w:rFonts w:ascii="Arial" w:hAnsi="Arial" w:cs="Arial"/>
        </w:rPr>
        <w:t xml:space="preserve"> </w:t>
      </w:r>
      <w:r w:rsidRPr="00CE6F61">
        <w:rPr>
          <w:rFonts w:ascii="Arial" w:hAnsi="Arial" w:cs="Arial"/>
        </w:rPr>
        <w:t>69</w:t>
      </w:r>
    </w:p>
    <w:p w:rsidR="00B048DA" w:rsidRPr="00353FDC" w:rsidRDefault="00CE6F61" w:rsidP="00B048DA">
      <w:pPr>
        <w:ind w:right="3969"/>
        <w:rPr>
          <w:rFonts w:ascii="Arial" w:hAnsi="Arial" w:cs="Arial"/>
        </w:rPr>
      </w:pPr>
      <w:r w:rsidRPr="00CE6F61">
        <w:rPr>
          <w:rFonts w:ascii="Arial" w:hAnsi="Arial" w:cs="Arial"/>
        </w:rPr>
        <w:t>42-201</w:t>
      </w:r>
      <w:r w:rsidR="00B048DA" w:rsidRPr="00353FDC">
        <w:rPr>
          <w:rFonts w:ascii="Arial" w:hAnsi="Arial" w:cs="Arial"/>
        </w:rPr>
        <w:t xml:space="preserve"> </w:t>
      </w:r>
      <w:r w:rsidRPr="00CE6F61">
        <w:rPr>
          <w:rFonts w:ascii="Arial" w:hAnsi="Arial" w:cs="Arial"/>
        </w:rPr>
        <w:t>Częstochowa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B60989" w:rsidRDefault="00B60989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B6098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zadaniu częściowym nr 5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CE6F6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6F61">
              <w:rPr>
                <w:rFonts w:ascii="Arial" w:hAnsi="Arial" w:cs="Arial"/>
                <w:bCs/>
              </w:rPr>
              <w:t>Dostawa sprzętu komputerowego dla jednostek organizacyjnych Politechniki Częstochowskiej (7 zadań)</w:t>
            </w:r>
          </w:p>
        </w:tc>
      </w:tr>
      <w:tr w:rsidR="00CE6F61" w:rsidRPr="00353FDC" w:rsidTr="008515AF">
        <w:tc>
          <w:tcPr>
            <w:tcW w:w="2269" w:type="dxa"/>
            <w:shd w:val="clear" w:color="auto" w:fill="auto"/>
          </w:tcPr>
          <w:p w:rsidR="00CE6F61" w:rsidRPr="00353FDC" w:rsidRDefault="00CE6F61" w:rsidP="008515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CE6F61" w:rsidRPr="00353FDC" w:rsidRDefault="00CE6F61" w:rsidP="008515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6F61">
              <w:rPr>
                <w:rFonts w:ascii="Arial" w:hAnsi="Arial" w:cs="Arial"/>
                <w:bCs/>
              </w:rPr>
              <w:t>RZ-DZP.261.42.2025.MM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CE6F61" w:rsidRPr="00CE6F61">
        <w:rPr>
          <w:rFonts w:ascii="Arial" w:hAnsi="Arial" w:cs="Arial"/>
          <w:b/>
        </w:rPr>
        <w:t>Politechnika Częstochowska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CE6F61" w:rsidRPr="00CE6F61">
        <w:rPr>
          <w:rFonts w:ascii="Arial" w:hAnsi="Arial" w:cs="Arial"/>
        </w:rPr>
        <w:t>(</w:t>
      </w:r>
      <w:proofErr w:type="spellStart"/>
      <w:r w:rsidR="00CE6F61" w:rsidRPr="00CE6F61">
        <w:rPr>
          <w:rFonts w:ascii="Arial" w:hAnsi="Arial" w:cs="Arial"/>
        </w:rPr>
        <w:t>t.j</w:t>
      </w:r>
      <w:proofErr w:type="spellEnd"/>
      <w:r w:rsidR="00CE6F61" w:rsidRPr="00CE6F61">
        <w:rPr>
          <w:rFonts w:ascii="Arial" w:hAnsi="Arial" w:cs="Arial"/>
        </w:rPr>
        <w:t xml:space="preserve">. Dz. U. z 2024 r. poz. 1320 z </w:t>
      </w:r>
      <w:proofErr w:type="spellStart"/>
      <w:r w:rsidR="00CE6F61" w:rsidRPr="00CE6F61">
        <w:rPr>
          <w:rFonts w:ascii="Arial" w:hAnsi="Arial" w:cs="Arial"/>
        </w:rPr>
        <w:t>późn</w:t>
      </w:r>
      <w:proofErr w:type="spellEnd"/>
      <w:r w:rsidR="00CE6F61" w:rsidRPr="00CE6F61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E6F61" w:rsidTr="008515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E6F61" w:rsidRDefault="00CE6F61" w:rsidP="00B60989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E6F61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CE6F61">
              <w:rPr>
                <w:rFonts w:ascii="Arial" w:hAnsi="Arial" w:cs="Arial"/>
                <w:color w:val="000000"/>
              </w:rPr>
              <w:t>Dostawa serwera obliczeniowego dla Wydziału Inżynierii Produkcji i Technologii Materiałów</w:t>
            </w:r>
          </w:p>
          <w:p w:rsidR="00CE6F61" w:rsidRPr="00B048DA" w:rsidRDefault="00CE6F61" w:rsidP="00B6098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E6F61">
              <w:rPr>
                <w:rFonts w:ascii="Arial" w:hAnsi="Arial" w:cs="Arial"/>
                <w:b/>
              </w:rPr>
              <w:t>Gigaserwer Sp. z o.o.</w:t>
            </w:r>
          </w:p>
          <w:p w:rsidR="00CE6F61" w:rsidRDefault="00B60989" w:rsidP="00B60989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Myślenicka 95</w:t>
            </w:r>
          </w:p>
          <w:p w:rsidR="00CE6F61" w:rsidRPr="00B048DA" w:rsidRDefault="00B60989" w:rsidP="00B60989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30-698 Kraków</w:t>
            </w:r>
          </w:p>
          <w:p w:rsidR="00CE6F61" w:rsidRPr="00B048DA" w:rsidRDefault="00CE6F61" w:rsidP="00B6098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CE6F61">
              <w:rPr>
                <w:rFonts w:ascii="Arial" w:hAnsi="Arial" w:cs="Arial"/>
                <w:b/>
              </w:rPr>
              <w:t>38 014.38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CE6F61" w:rsidRPr="00B048DA" w:rsidRDefault="00CE6F61" w:rsidP="00B6098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CE6F61" w:rsidRPr="00B048DA" w:rsidRDefault="00CE6F61" w:rsidP="00B6098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E6F6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543"/>
        <w:gridCol w:w="1701"/>
        <w:gridCol w:w="993"/>
      </w:tblGrid>
      <w:tr w:rsidR="00992FF5" w:rsidTr="00B6098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E6F61" w:rsidRPr="00B60989" w:rsidTr="00B6098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F61" w:rsidRPr="00B60989" w:rsidRDefault="00CE6F61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5</w:t>
            </w:r>
            <w:r w:rsidRPr="00B60989">
              <w:rPr>
                <w:rFonts w:ascii="Arial" w:hAnsi="Arial" w:cs="Arial"/>
              </w:rPr>
              <w:t xml:space="preserve"> - </w:t>
            </w:r>
            <w:r w:rsidRPr="00B60989">
              <w:rPr>
                <w:rFonts w:ascii="Arial" w:hAnsi="Arial" w:cs="Arial"/>
              </w:rPr>
              <w:t>Dostawa serwera obliczeniowego dla Wydziału Inżynierii Produkcji i Technologii Materiałów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F61" w:rsidRPr="00B60989" w:rsidRDefault="00CE6F61" w:rsidP="00B60989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B60989">
              <w:rPr>
                <w:rFonts w:ascii="Arial" w:hAnsi="Arial" w:cs="Arial"/>
                <w:b/>
                <w:bCs/>
              </w:rPr>
              <w:t>Gigaserwer Sp. z o.o.</w:t>
            </w:r>
          </w:p>
          <w:p w:rsidR="00CE6F61" w:rsidRPr="00B60989" w:rsidRDefault="00B60989" w:rsidP="00B60989">
            <w:pPr>
              <w:spacing w:line="360" w:lineRule="auto"/>
              <w:rPr>
                <w:rFonts w:ascii="Arial" w:hAnsi="Arial" w:cs="Arial"/>
              </w:rPr>
            </w:pPr>
            <w:r w:rsidRPr="00B60989">
              <w:rPr>
                <w:rFonts w:ascii="Arial" w:hAnsi="Arial" w:cs="Arial"/>
              </w:rPr>
              <w:t>Myślenicka 95</w:t>
            </w:r>
          </w:p>
          <w:p w:rsidR="00CE6F61" w:rsidRPr="00B60989" w:rsidRDefault="00B60989" w:rsidP="00B6098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30-698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F61" w:rsidRPr="00B60989" w:rsidRDefault="00CE6F61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1 - Cena - 100.00</w:t>
            </w:r>
            <w:bookmarkStart w:id="1" w:name="_GoBack"/>
            <w:bookmarkEnd w:id="1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F61" w:rsidRPr="00B60989" w:rsidRDefault="00CE6F61" w:rsidP="00B6098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 xml:space="preserve">  100,00</w:t>
            </w:r>
          </w:p>
        </w:tc>
      </w:tr>
      <w:tr w:rsidR="00CE6F61" w:rsidRPr="00B60989" w:rsidTr="00B6098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F61" w:rsidRPr="00B60989" w:rsidRDefault="00CE6F61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5</w:t>
            </w:r>
            <w:r w:rsidRPr="00B60989">
              <w:rPr>
                <w:rFonts w:ascii="Arial" w:hAnsi="Arial" w:cs="Arial"/>
              </w:rPr>
              <w:t xml:space="preserve"> - </w:t>
            </w:r>
            <w:r w:rsidRPr="00B60989">
              <w:rPr>
                <w:rFonts w:ascii="Arial" w:hAnsi="Arial" w:cs="Arial"/>
              </w:rPr>
              <w:t>Dostawa serwera obliczeniowego dla Wydziału Inżynierii Produkcji i Technologii Materiałów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F61" w:rsidRPr="00B60989" w:rsidRDefault="00CE6F61" w:rsidP="00B60989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B60989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CE6F61" w:rsidRPr="00B60989" w:rsidRDefault="00CE6F61" w:rsidP="00B60989">
            <w:pPr>
              <w:spacing w:line="360" w:lineRule="auto"/>
              <w:rPr>
                <w:rFonts w:ascii="Arial" w:hAnsi="Arial" w:cs="Arial"/>
              </w:rPr>
            </w:pPr>
            <w:r w:rsidRPr="00B60989">
              <w:rPr>
                <w:rFonts w:ascii="Arial" w:hAnsi="Arial" w:cs="Arial"/>
              </w:rPr>
              <w:t>Wilkowa</w:t>
            </w:r>
            <w:r w:rsidRPr="00B60989">
              <w:rPr>
                <w:rFonts w:ascii="Arial" w:hAnsi="Arial" w:cs="Arial"/>
              </w:rPr>
              <w:t xml:space="preserve"> </w:t>
            </w:r>
            <w:r w:rsidRPr="00B60989">
              <w:rPr>
                <w:rFonts w:ascii="Arial" w:hAnsi="Arial" w:cs="Arial"/>
              </w:rPr>
              <w:t>3A</w:t>
            </w:r>
          </w:p>
          <w:p w:rsidR="00CE6F61" w:rsidRPr="00B60989" w:rsidRDefault="00CE6F61" w:rsidP="00B6098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28-232</w:t>
            </w:r>
            <w:r w:rsidRPr="00B60989">
              <w:rPr>
                <w:rFonts w:ascii="Arial" w:hAnsi="Arial" w:cs="Arial"/>
              </w:rPr>
              <w:t xml:space="preserve"> </w:t>
            </w:r>
            <w:r w:rsidRPr="00B60989">
              <w:rPr>
                <w:rFonts w:ascii="Arial" w:hAnsi="Arial" w:cs="Arial"/>
              </w:rPr>
              <w:t>Łubnice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F61" w:rsidRPr="00B60989" w:rsidRDefault="00CE6F61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1 - Cena - 78.89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F61" w:rsidRPr="00B60989" w:rsidRDefault="00CE6F61" w:rsidP="00B6098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 xml:space="preserve">  78,89</w:t>
            </w:r>
          </w:p>
        </w:tc>
      </w:tr>
      <w:tr w:rsidR="00CE6F61" w:rsidRPr="00B60989" w:rsidTr="00B6098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F61" w:rsidRPr="00B60989" w:rsidRDefault="00CE6F61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5</w:t>
            </w:r>
            <w:r w:rsidRPr="00B60989">
              <w:rPr>
                <w:rFonts w:ascii="Arial" w:hAnsi="Arial" w:cs="Arial"/>
              </w:rPr>
              <w:t xml:space="preserve"> - </w:t>
            </w:r>
            <w:r w:rsidRPr="00B60989">
              <w:rPr>
                <w:rFonts w:ascii="Arial" w:hAnsi="Arial" w:cs="Arial"/>
              </w:rPr>
              <w:t>Dostawa serwera obliczeniowego dla Wydziału Inżynierii Produkcji i Technologii Materiałów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F61" w:rsidRPr="00B60989" w:rsidRDefault="00CE6F61" w:rsidP="00B60989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B60989">
              <w:rPr>
                <w:rFonts w:ascii="Arial" w:hAnsi="Arial" w:cs="Arial"/>
                <w:b/>
                <w:bCs/>
              </w:rPr>
              <w:t xml:space="preserve">BIS S.C. </w:t>
            </w:r>
            <w:r w:rsidR="00B60989" w:rsidRPr="00B60989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CE6F61" w:rsidRPr="00B60989" w:rsidRDefault="00B60989" w:rsidP="00B60989">
            <w:pPr>
              <w:spacing w:line="360" w:lineRule="auto"/>
              <w:rPr>
                <w:rFonts w:ascii="Arial" w:hAnsi="Arial" w:cs="Arial"/>
              </w:rPr>
            </w:pPr>
            <w:r w:rsidRPr="00B60989">
              <w:rPr>
                <w:rFonts w:ascii="Arial" w:hAnsi="Arial" w:cs="Arial"/>
              </w:rPr>
              <w:t>Al</w:t>
            </w:r>
            <w:r w:rsidR="00CE6F61" w:rsidRPr="00B60989">
              <w:rPr>
                <w:rFonts w:ascii="Arial" w:hAnsi="Arial" w:cs="Arial"/>
              </w:rPr>
              <w:t xml:space="preserve">. </w:t>
            </w:r>
            <w:r w:rsidRPr="00B60989">
              <w:rPr>
                <w:rFonts w:ascii="Arial" w:hAnsi="Arial" w:cs="Arial"/>
              </w:rPr>
              <w:t>Niepodległości 41</w:t>
            </w:r>
          </w:p>
          <w:p w:rsidR="00CE6F61" w:rsidRPr="00B60989" w:rsidRDefault="00CE6F61" w:rsidP="00B6098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42-216</w:t>
            </w:r>
            <w:r w:rsidRPr="00B60989">
              <w:rPr>
                <w:rFonts w:ascii="Arial" w:hAnsi="Arial" w:cs="Arial"/>
              </w:rPr>
              <w:t xml:space="preserve"> </w:t>
            </w:r>
            <w:r w:rsidRPr="00B60989">
              <w:rPr>
                <w:rFonts w:ascii="Arial" w:hAnsi="Arial" w:cs="Arial"/>
              </w:rPr>
              <w:t>C</w:t>
            </w:r>
            <w:r w:rsidR="00B60989" w:rsidRPr="00B60989">
              <w:rPr>
                <w:rFonts w:ascii="Arial" w:hAnsi="Arial" w:cs="Arial"/>
              </w:rPr>
              <w:t>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F61" w:rsidRPr="00B60989" w:rsidRDefault="00CE6F61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1 - Cena - 73.59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F61" w:rsidRPr="00B60989" w:rsidRDefault="00CE6F61" w:rsidP="00B6098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 xml:space="preserve">  73,59</w:t>
            </w:r>
          </w:p>
        </w:tc>
      </w:tr>
      <w:tr w:rsidR="00B60989" w:rsidRPr="00B60989" w:rsidTr="00B6098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89" w:rsidRPr="00B60989" w:rsidRDefault="00B60989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lastRenderedPageBreak/>
              <w:t>5 - Dostawa serwera obliczeniowego dla Wydziału Inżynierii Produkcji i Technologii Materiałów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89" w:rsidRPr="00B60989" w:rsidRDefault="00B60989" w:rsidP="00B60989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60989">
              <w:rPr>
                <w:rFonts w:ascii="Arial" w:hAnsi="Arial" w:cs="Arial"/>
                <w:b/>
                <w:bCs/>
              </w:rPr>
              <w:t>Infotech</w:t>
            </w:r>
            <w:proofErr w:type="spellEnd"/>
            <w:r w:rsidRPr="00B60989">
              <w:rPr>
                <w:rFonts w:ascii="Arial" w:hAnsi="Arial" w:cs="Arial"/>
                <w:b/>
                <w:bCs/>
              </w:rPr>
              <w:t xml:space="preserve"> Krzys</w:t>
            </w:r>
            <w:r w:rsidRPr="00B60989">
              <w:rPr>
                <w:rFonts w:ascii="Arial" w:hAnsi="Arial" w:cs="Arial"/>
                <w:b/>
                <w:bCs/>
              </w:rPr>
              <w:t>ztof Zieliński Paweł Zieliński Spółka J</w:t>
            </w:r>
            <w:r w:rsidRPr="00B60989">
              <w:rPr>
                <w:rFonts w:ascii="Arial" w:hAnsi="Arial" w:cs="Arial"/>
                <w:b/>
                <w:bCs/>
              </w:rPr>
              <w:t>awna</w:t>
            </w:r>
          </w:p>
          <w:p w:rsidR="00B60989" w:rsidRPr="00B60989" w:rsidRDefault="00B60989" w:rsidP="00B60989">
            <w:pPr>
              <w:spacing w:line="360" w:lineRule="auto"/>
              <w:rPr>
                <w:rFonts w:ascii="Arial" w:hAnsi="Arial" w:cs="Arial"/>
              </w:rPr>
            </w:pPr>
            <w:r w:rsidRPr="00B60989">
              <w:rPr>
                <w:rFonts w:ascii="Arial" w:hAnsi="Arial" w:cs="Arial"/>
              </w:rPr>
              <w:t>Żeromskiego 9/1</w:t>
            </w:r>
          </w:p>
          <w:p w:rsidR="00B60989" w:rsidRPr="00B60989" w:rsidRDefault="00B60989" w:rsidP="00B6098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82-300 Elbląg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89" w:rsidRPr="00B60989" w:rsidRDefault="00B60989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1 - Cena - 59.45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89" w:rsidRPr="00B60989" w:rsidRDefault="00B60989" w:rsidP="00B6098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 xml:space="preserve">  59,45</w:t>
            </w:r>
          </w:p>
        </w:tc>
      </w:tr>
      <w:tr w:rsidR="00B60989" w:rsidRPr="00B60989" w:rsidTr="00B6098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989" w:rsidRPr="00B60989" w:rsidRDefault="00B60989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5</w:t>
            </w:r>
            <w:r w:rsidRPr="00B60989">
              <w:rPr>
                <w:rFonts w:ascii="Arial" w:hAnsi="Arial" w:cs="Arial"/>
              </w:rPr>
              <w:t xml:space="preserve"> - </w:t>
            </w:r>
            <w:r w:rsidRPr="00B60989">
              <w:rPr>
                <w:rFonts w:ascii="Arial" w:hAnsi="Arial" w:cs="Arial"/>
              </w:rPr>
              <w:t>Dostawa serwera obliczeniowego dla Wydziału Inżynierii Produkcji i Technologii Materiałów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89" w:rsidRPr="00B60989" w:rsidRDefault="00B60989" w:rsidP="00B60989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B60989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B60989" w:rsidRPr="00B60989" w:rsidRDefault="00B60989" w:rsidP="00B60989">
            <w:pPr>
              <w:spacing w:line="360" w:lineRule="auto"/>
              <w:rPr>
                <w:rFonts w:ascii="Arial" w:hAnsi="Arial" w:cs="Arial"/>
              </w:rPr>
            </w:pPr>
            <w:r w:rsidRPr="00B60989">
              <w:rPr>
                <w:rFonts w:ascii="Arial" w:hAnsi="Arial" w:cs="Arial"/>
              </w:rPr>
              <w:t>Miodowa</w:t>
            </w:r>
            <w:r w:rsidRPr="00B60989">
              <w:rPr>
                <w:rFonts w:ascii="Arial" w:hAnsi="Arial" w:cs="Arial"/>
              </w:rPr>
              <w:t xml:space="preserve"> </w:t>
            </w:r>
            <w:r w:rsidRPr="00B60989">
              <w:rPr>
                <w:rFonts w:ascii="Arial" w:hAnsi="Arial" w:cs="Arial"/>
              </w:rPr>
              <w:t>7F</w:t>
            </w:r>
          </w:p>
          <w:p w:rsidR="00B60989" w:rsidRPr="00B60989" w:rsidRDefault="00B60989" w:rsidP="00B6098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42-274</w:t>
            </w:r>
            <w:r w:rsidRPr="00B60989">
              <w:rPr>
                <w:rFonts w:ascii="Arial" w:hAnsi="Arial" w:cs="Arial"/>
              </w:rPr>
              <w:t xml:space="preserve"> </w:t>
            </w:r>
            <w:r w:rsidRPr="00B60989">
              <w:rPr>
                <w:rFonts w:ascii="Arial" w:hAnsi="Arial" w:cs="Arial"/>
              </w:rPr>
              <w:t>Aleksandria Druga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89" w:rsidRPr="00B60989" w:rsidRDefault="00B60989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1 - Cena - 46.90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989" w:rsidRPr="00B60989" w:rsidRDefault="00B60989" w:rsidP="00B6098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 xml:space="preserve">  46,90</w:t>
            </w:r>
          </w:p>
        </w:tc>
      </w:tr>
      <w:tr w:rsidR="00B60989" w:rsidRPr="00B60989" w:rsidTr="00B6098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989" w:rsidRPr="00B60989" w:rsidRDefault="00B60989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5</w:t>
            </w:r>
            <w:r w:rsidRPr="00B60989">
              <w:rPr>
                <w:rFonts w:ascii="Arial" w:hAnsi="Arial" w:cs="Arial"/>
              </w:rPr>
              <w:t xml:space="preserve"> - </w:t>
            </w:r>
            <w:r w:rsidRPr="00B60989">
              <w:rPr>
                <w:rFonts w:ascii="Arial" w:hAnsi="Arial" w:cs="Arial"/>
              </w:rPr>
              <w:t>Dostawa serwera obliczeniowego dla Wydziału Inżynierii Produkcji i Technologii Materiałów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89" w:rsidRPr="00B60989" w:rsidRDefault="00B60989" w:rsidP="00B60989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B60989">
              <w:rPr>
                <w:rFonts w:ascii="Arial" w:hAnsi="Arial" w:cs="Arial"/>
                <w:b/>
                <w:bCs/>
              </w:rPr>
              <w:t xml:space="preserve">NKK SYSTEM Sp. z o.o. </w:t>
            </w:r>
          </w:p>
          <w:p w:rsidR="00B60989" w:rsidRPr="00B60989" w:rsidRDefault="00B60989" w:rsidP="00B60989">
            <w:pPr>
              <w:spacing w:line="360" w:lineRule="auto"/>
              <w:rPr>
                <w:rFonts w:ascii="Arial" w:hAnsi="Arial" w:cs="Arial"/>
              </w:rPr>
            </w:pPr>
            <w:r w:rsidRPr="00B60989">
              <w:rPr>
                <w:rFonts w:ascii="Arial" w:hAnsi="Arial" w:cs="Arial"/>
              </w:rPr>
              <w:t>Tatarska</w:t>
            </w:r>
            <w:r w:rsidRPr="00B60989">
              <w:rPr>
                <w:rFonts w:ascii="Arial" w:hAnsi="Arial" w:cs="Arial"/>
              </w:rPr>
              <w:t xml:space="preserve"> </w:t>
            </w:r>
            <w:r w:rsidRPr="00B60989">
              <w:rPr>
                <w:rFonts w:ascii="Arial" w:hAnsi="Arial" w:cs="Arial"/>
              </w:rPr>
              <w:t>5</w:t>
            </w:r>
          </w:p>
          <w:p w:rsidR="00B60989" w:rsidRPr="00B60989" w:rsidRDefault="00B60989" w:rsidP="00B6098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30-103</w:t>
            </w:r>
            <w:r w:rsidRPr="00B60989">
              <w:rPr>
                <w:rFonts w:ascii="Arial" w:hAnsi="Arial" w:cs="Arial"/>
              </w:rPr>
              <w:t xml:space="preserve"> </w:t>
            </w:r>
            <w:r w:rsidRPr="00B60989">
              <w:rPr>
                <w:rFonts w:ascii="Arial" w:hAnsi="Arial" w:cs="Arial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989" w:rsidRPr="00B60989" w:rsidRDefault="00B60989" w:rsidP="00B609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989" w:rsidRPr="00B60989" w:rsidRDefault="00B60989" w:rsidP="00B6098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0989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B609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2AA" w:rsidRDefault="00F752AA">
      <w:r>
        <w:separator/>
      </w:r>
    </w:p>
  </w:endnote>
  <w:endnote w:type="continuationSeparator" w:id="0">
    <w:p w:rsidR="00F752AA" w:rsidRDefault="00F75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F61" w:rsidRDefault="00CE6F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89" w:rsidRDefault="00B60989" w:rsidP="00B60989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B60989" w:rsidRPr="009B2485" w:rsidTr="008515AF">
      <w:tc>
        <w:tcPr>
          <w:tcW w:w="0" w:type="auto"/>
          <w:vAlign w:val="center"/>
        </w:tcPr>
        <w:p w:rsidR="00B60989" w:rsidRDefault="00B60989" w:rsidP="00B6098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B60989" w:rsidRDefault="00B60989" w:rsidP="00B60989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B60989" w:rsidRDefault="00B60989" w:rsidP="00B6098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B60989" w:rsidRDefault="00B60989" w:rsidP="00B60989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B60989" w:rsidRDefault="00B60989" w:rsidP="00B60989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B60989" w:rsidRDefault="00B60989" w:rsidP="00B60989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B60989" w:rsidRDefault="00B60989" w:rsidP="00B60989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B60989" w:rsidRDefault="00B60989" w:rsidP="00B60989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  <w:r w:rsidR="000C1E6F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F61" w:rsidRDefault="00CE6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2AA" w:rsidRDefault="00F752AA">
      <w:r>
        <w:separator/>
      </w:r>
    </w:p>
  </w:footnote>
  <w:footnote w:type="continuationSeparator" w:id="0">
    <w:p w:rsidR="00F752AA" w:rsidRDefault="00F75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F61" w:rsidRDefault="00CE6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89" w:rsidRPr="0062295F" w:rsidRDefault="00B60989" w:rsidP="00B6098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E6F61" w:rsidRDefault="00CE6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F61" w:rsidRDefault="00CE6F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52AA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60989"/>
    <w:rsid w:val="00B8185B"/>
    <w:rsid w:val="00BC6F7F"/>
    <w:rsid w:val="00BD2174"/>
    <w:rsid w:val="00C423DD"/>
    <w:rsid w:val="00C60D7B"/>
    <w:rsid w:val="00C65E53"/>
    <w:rsid w:val="00CA0B33"/>
    <w:rsid w:val="00CA3511"/>
    <w:rsid w:val="00CE6F6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752AA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B986E80"/>
  <w15:chartTrackingRefBased/>
  <w15:docId w15:val="{C2B137D5-3ABE-4C89-AE77-2C07A48C2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048DA"/>
    <w:rPr>
      <w:sz w:val="24"/>
      <w:szCs w:val="24"/>
    </w:rPr>
  </w:style>
  <w:style w:type="paragraph" w:styleId="Bezodstpw">
    <w:name w:val="No Spacing"/>
    <w:uiPriority w:val="1"/>
    <w:qFormat/>
    <w:rsid w:val="00B6098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352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2025-12-05T13:55:00Z</cp:lastPrinted>
  <dcterms:created xsi:type="dcterms:W3CDTF">2025-12-05T13:55:00Z</dcterms:created>
  <dcterms:modified xsi:type="dcterms:W3CDTF">2025-12-05T13:55:00Z</dcterms:modified>
</cp:coreProperties>
</file>