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B0866" w:rsidP="006F1C6A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DB0866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F4069F">
        <w:rPr>
          <w:rFonts w:ascii="Arial" w:hAnsi="Arial" w:cs="Arial"/>
        </w:rPr>
        <w:t>2025-12-05</w:t>
      </w:r>
    </w:p>
    <w:p w:rsidR="00081D13" w:rsidRPr="00353FDC" w:rsidRDefault="00DB0866" w:rsidP="006F1C6A">
      <w:pPr>
        <w:spacing w:line="360" w:lineRule="auto"/>
        <w:ind w:right="3969"/>
        <w:rPr>
          <w:rFonts w:ascii="Arial" w:hAnsi="Arial" w:cs="Arial"/>
          <w:b/>
          <w:bCs/>
        </w:rPr>
      </w:pPr>
      <w:r w:rsidRPr="00DB0866">
        <w:rPr>
          <w:rFonts w:ascii="Arial" w:hAnsi="Arial" w:cs="Arial"/>
          <w:b/>
          <w:bCs/>
        </w:rPr>
        <w:t>Politechnika Częstochowska</w:t>
      </w:r>
    </w:p>
    <w:p w:rsidR="00081D13" w:rsidRPr="00353FDC" w:rsidRDefault="00DB0866" w:rsidP="006F1C6A">
      <w:pPr>
        <w:spacing w:line="360" w:lineRule="auto"/>
        <w:ind w:right="3969"/>
        <w:rPr>
          <w:rFonts w:ascii="Arial" w:hAnsi="Arial" w:cs="Arial"/>
        </w:rPr>
      </w:pPr>
      <w:r w:rsidRPr="00DB0866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B0866">
        <w:rPr>
          <w:rFonts w:ascii="Arial" w:hAnsi="Arial" w:cs="Arial"/>
        </w:rPr>
        <w:t>69</w:t>
      </w:r>
    </w:p>
    <w:p w:rsidR="00081D13" w:rsidRPr="00353FDC" w:rsidRDefault="00DB0866" w:rsidP="006F1C6A">
      <w:pPr>
        <w:spacing w:line="360" w:lineRule="auto"/>
        <w:ind w:right="3969"/>
        <w:rPr>
          <w:rFonts w:ascii="Arial" w:hAnsi="Arial" w:cs="Arial"/>
        </w:rPr>
      </w:pPr>
      <w:r w:rsidRPr="00DB0866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B0866">
        <w:rPr>
          <w:rFonts w:ascii="Arial" w:hAnsi="Arial" w:cs="Arial"/>
        </w:rPr>
        <w:t>Częstochowa</w:t>
      </w:r>
    </w:p>
    <w:p w:rsidR="00081D13" w:rsidRDefault="00081D13" w:rsidP="006F1C6A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6F1C6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6F1C6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6F1C6A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6F1C6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6F1C6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B0866" w:rsidP="006F1C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0866">
              <w:rPr>
                <w:rFonts w:ascii="Arial" w:hAnsi="Arial" w:cs="Arial"/>
                <w:bCs/>
              </w:rPr>
              <w:t>Pełnienie nadzoru inwestorskiego branży elektrycznej nad realizacją zadania: "Przebudowa pomieszczeń nr 117,118,119 i 411 na Wydziale Inżynierii Produkcji i Technologii Materiałów"</w:t>
            </w:r>
          </w:p>
        </w:tc>
      </w:tr>
      <w:tr w:rsidR="00DB0866" w:rsidRPr="00353FDC" w:rsidTr="0049735C">
        <w:tc>
          <w:tcPr>
            <w:tcW w:w="2269" w:type="dxa"/>
            <w:shd w:val="clear" w:color="auto" w:fill="auto"/>
          </w:tcPr>
          <w:p w:rsidR="00DB0866" w:rsidRPr="00353FDC" w:rsidRDefault="00DB0866" w:rsidP="006F1C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B0866" w:rsidRPr="00353FDC" w:rsidRDefault="00DB0866" w:rsidP="006F1C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0866">
              <w:rPr>
                <w:rFonts w:ascii="Arial" w:hAnsi="Arial" w:cs="Arial"/>
                <w:bCs/>
              </w:rPr>
              <w:t>RZ-DZP.261.57.2025.MT</w:t>
            </w:r>
          </w:p>
        </w:tc>
      </w:tr>
    </w:tbl>
    <w:p w:rsidR="00081D13" w:rsidRDefault="00081D13" w:rsidP="006F1C6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6F1C6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B0866" w:rsidRPr="00DB0866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B0866" w:rsidRPr="00DB0866">
        <w:rPr>
          <w:rFonts w:ascii="Arial" w:hAnsi="Arial" w:cs="Arial"/>
        </w:rPr>
        <w:t>(</w:t>
      </w:r>
      <w:proofErr w:type="spellStart"/>
      <w:r w:rsidR="00DB0866" w:rsidRPr="00DB0866">
        <w:rPr>
          <w:rFonts w:ascii="Arial" w:hAnsi="Arial" w:cs="Arial"/>
        </w:rPr>
        <w:t>t.j</w:t>
      </w:r>
      <w:proofErr w:type="spellEnd"/>
      <w:r w:rsidR="00DB0866" w:rsidRPr="00DB0866">
        <w:rPr>
          <w:rFonts w:ascii="Arial" w:hAnsi="Arial" w:cs="Arial"/>
        </w:rPr>
        <w:t xml:space="preserve">. Dz. U. z 2024 r. poz. 1320 z </w:t>
      </w:r>
      <w:proofErr w:type="spellStart"/>
      <w:r w:rsidR="00DB0866" w:rsidRPr="00DB0866">
        <w:rPr>
          <w:rFonts w:ascii="Arial" w:hAnsi="Arial" w:cs="Arial"/>
        </w:rPr>
        <w:t>późn</w:t>
      </w:r>
      <w:proofErr w:type="spellEnd"/>
      <w:r w:rsidR="00DB0866" w:rsidRPr="00DB0866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B0866" w:rsidRPr="00E1738E" w:rsidTr="0049735C">
        <w:trPr>
          <w:cantSplit/>
        </w:trPr>
        <w:tc>
          <w:tcPr>
            <w:tcW w:w="10080" w:type="dxa"/>
          </w:tcPr>
          <w:p w:rsidR="00DB0866" w:rsidRDefault="00DB0866" w:rsidP="006F1C6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B0866">
              <w:rPr>
                <w:rFonts w:ascii="Arial" w:hAnsi="Arial" w:cs="Arial"/>
                <w:b/>
              </w:rPr>
              <w:lastRenderedPageBreak/>
              <w:t>Biuro Usług Projektowo-Technicznych EXODUS, Mirosław Topolski</w:t>
            </w:r>
          </w:p>
          <w:p w:rsidR="00DB0866" w:rsidRPr="00AC1F4A" w:rsidRDefault="00DB0866" w:rsidP="006F1C6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B0866">
              <w:rPr>
                <w:rFonts w:ascii="Arial" w:hAnsi="Arial" w:cs="Arial"/>
                <w:bCs/>
              </w:rPr>
              <w:t>Pułaskiego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B0866">
              <w:rPr>
                <w:rFonts w:ascii="Arial" w:hAnsi="Arial" w:cs="Arial"/>
                <w:bCs/>
              </w:rPr>
              <w:t>1/3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B0866">
              <w:rPr>
                <w:rFonts w:ascii="Arial" w:hAnsi="Arial" w:cs="Arial"/>
                <w:bCs/>
              </w:rPr>
              <w:t>/14</w:t>
            </w:r>
          </w:p>
          <w:p w:rsidR="00DB0866" w:rsidRPr="00E1738E" w:rsidRDefault="00DB0866" w:rsidP="006F1C6A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DB0866">
              <w:rPr>
                <w:rFonts w:ascii="Arial" w:hAnsi="Arial" w:cs="Arial"/>
                <w:bCs/>
              </w:rPr>
              <w:t>42-217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B0866">
              <w:rPr>
                <w:rFonts w:ascii="Arial" w:hAnsi="Arial" w:cs="Arial"/>
                <w:bCs/>
              </w:rPr>
              <w:t>Częstochowa</w:t>
            </w:r>
          </w:p>
          <w:p w:rsidR="00DB0866" w:rsidRPr="00BC506C" w:rsidRDefault="00DB0866" w:rsidP="006F1C6A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B0866">
              <w:rPr>
                <w:rFonts w:ascii="Arial" w:hAnsi="Arial" w:cs="Arial"/>
                <w:b/>
              </w:rPr>
              <w:t>4 900.00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B0866" w:rsidRPr="00E1738E" w:rsidRDefault="00DB0866" w:rsidP="006F1C6A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4069F" w:rsidRDefault="00DB0866" w:rsidP="006F1C6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B0866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F4069F">
              <w:rPr>
                <w:rFonts w:ascii="Arial" w:hAnsi="Arial" w:cs="Arial"/>
              </w:rPr>
              <w:t xml:space="preserve">        </w:t>
            </w:r>
            <w:r w:rsidRPr="00DB0866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  <w:bookmarkStart w:id="2" w:name="_GoBack"/>
            <w:bookmarkEnd w:id="2"/>
          </w:p>
          <w:p w:rsidR="00DB0866" w:rsidRPr="00F4069F" w:rsidRDefault="00DB0866" w:rsidP="006F1C6A">
            <w:pPr>
              <w:spacing w:line="360" w:lineRule="auto"/>
            </w:pPr>
          </w:p>
        </w:tc>
      </w:tr>
    </w:tbl>
    <w:p w:rsidR="00081D13" w:rsidRPr="008D02AA" w:rsidRDefault="00081D13" w:rsidP="006F1C6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409"/>
        <w:gridCol w:w="2268"/>
      </w:tblGrid>
      <w:tr w:rsidR="00F4069F" w:rsidRPr="008567C7" w:rsidTr="00F4069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F4069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:rsidR="00F4069F" w:rsidRPr="00F4069F" w:rsidRDefault="00F4069F" w:rsidP="006F1C6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4069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4069F" w:rsidRPr="008567C7" w:rsidTr="00F4069F">
        <w:tc>
          <w:tcPr>
            <w:tcW w:w="851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F4069F" w:rsidRPr="00F4069F" w:rsidRDefault="00F4069F" w:rsidP="006F1C6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4069F">
              <w:rPr>
                <w:rFonts w:ascii="Arial" w:hAnsi="Arial" w:cs="Arial"/>
                <w:b/>
                <w:sz w:val="24"/>
                <w:szCs w:val="24"/>
              </w:rPr>
              <w:t>Biuro Usług Projektowo-Technicznych EXODUS, Mirosław Topolski</w:t>
            </w:r>
          </w:p>
          <w:p w:rsidR="00F4069F" w:rsidRPr="00F4069F" w:rsidRDefault="00F4069F" w:rsidP="006F1C6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069F">
              <w:rPr>
                <w:rFonts w:ascii="Arial" w:hAnsi="Arial" w:cs="Arial"/>
                <w:bCs/>
                <w:sz w:val="24"/>
                <w:szCs w:val="24"/>
              </w:rPr>
              <w:t>Pułaskiego 1/3 /14</w:t>
            </w:r>
          </w:p>
          <w:p w:rsidR="00F4069F" w:rsidRPr="00F4069F" w:rsidRDefault="00F4069F" w:rsidP="006F1C6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069F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409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4069F" w:rsidRPr="008567C7" w:rsidTr="00F4069F">
        <w:tc>
          <w:tcPr>
            <w:tcW w:w="851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F4069F" w:rsidRPr="00F4069F" w:rsidRDefault="00F4069F" w:rsidP="006F1C6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4069F"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F4069F" w:rsidRPr="00F4069F" w:rsidRDefault="00F4069F" w:rsidP="006F1C6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069F">
              <w:rPr>
                <w:rFonts w:ascii="Arial" w:hAnsi="Arial" w:cs="Arial"/>
                <w:bCs/>
                <w:sz w:val="24"/>
                <w:szCs w:val="24"/>
              </w:rPr>
              <w:t>Wyzwolenia 9 /21</w:t>
            </w:r>
          </w:p>
          <w:p w:rsidR="00F4069F" w:rsidRPr="00F4069F" w:rsidRDefault="00F4069F" w:rsidP="006F1C6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069F">
              <w:rPr>
                <w:rFonts w:ascii="Arial" w:hAnsi="Arial" w:cs="Arial"/>
                <w:bCs/>
                <w:sz w:val="24"/>
                <w:szCs w:val="24"/>
              </w:rPr>
              <w:t>42-224 Częstochowa</w:t>
            </w:r>
          </w:p>
        </w:tc>
        <w:tc>
          <w:tcPr>
            <w:tcW w:w="2409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 xml:space="preserve">  56,91</w:t>
            </w:r>
          </w:p>
        </w:tc>
        <w:tc>
          <w:tcPr>
            <w:tcW w:w="2268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 xml:space="preserve">  56,91</w:t>
            </w:r>
          </w:p>
        </w:tc>
      </w:tr>
      <w:tr w:rsidR="00F4069F" w:rsidRPr="008567C7" w:rsidTr="00F4069F">
        <w:tc>
          <w:tcPr>
            <w:tcW w:w="851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F4069F" w:rsidRPr="00F4069F" w:rsidRDefault="00F4069F" w:rsidP="006F1C6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4069F">
              <w:rPr>
                <w:rFonts w:ascii="Arial" w:hAnsi="Arial" w:cs="Arial"/>
                <w:b/>
                <w:sz w:val="24"/>
                <w:szCs w:val="24"/>
              </w:rPr>
              <w:t>KABIS CONSULTING ENGINEERS</w:t>
            </w:r>
          </w:p>
          <w:p w:rsidR="00F4069F" w:rsidRPr="00F4069F" w:rsidRDefault="00F4069F" w:rsidP="006F1C6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069F">
              <w:rPr>
                <w:rFonts w:ascii="Arial" w:hAnsi="Arial" w:cs="Arial"/>
                <w:bCs/>
                <w:sz w:val="24"/>
                <w:szCs w:val="24"/>
              </w:rPr>
              <w:t>Wały Dwernickiego 117/121 /P211</w:t>
            </w:r>
          </w:p>
          <w:p w:rsidR="00F4069F" w:rsidRPr="00F4069F" w:rsidRDefault="00F4069F" w:rsidP="006F1C6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4069F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409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 xml:space="preserve">  33,20</w:t>
            </w:r>
          </w:p>
        </w:tc>
        <w:tc>
          <w:tcPr>
            <w:tcW w:w="2268" w:type="dxa"/>
            <w:vAlign w:val="center"/>
          </w:tcPr>
          <w:p w:rsidR="00F4069F" w:rsidRPr="00F4069F" w:rsidRDefault="00F4069F" w:rsidP="006F1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69F">
              <w:rPr>
                <w:rFonts w:ascii="Arial" w:hAnsi="Arial" w:cs="Arial"/>
                <w:sz w:val="24"/>
                <w:szCs w:val="24"/>
              </w:rPr>
              <w:t xml:space="preserve">  33,20</w:t>
            </w:r>
          </w:p>
        </w:tc>
      </w:tr>
    </w:tbl>
    <w:p w:rsidR="00F960D7" w:rsidRPr="00081D13" w:rsidRDefault="00F960D7" w:rsidP="006F1C6A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F406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080" w:rsidRDefault="00010080">
      <w:r>
        <w:separator/>
      </w:r>
    </w:p>
  </w:endnote>
  <w:endnote w:type="continuationSeparator" w:id="0">
    <w:p w:rsidR="00010080" w:rsidRDefault="0001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66" w:rsidRDefault="00DB08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69F" w:rsidRPr="00F4069F" w:rsidRDefault="00081D13" w:rsidP="00F4069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</w:t>
    </w:r>
    <w:r w:rsidR="006F1C6A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F1C6A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F1C6A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4069F" w:rsidRPr="00F4069F" w:rsidTr="0049735C">
      <w:tc>
        <w:tcPr>
          <w:tcW w:w="0" w:type="auto"/>
          <w:shd w:val="clear" w:color="auto" w:fill="auto"/>
          <w:vAlign w:val="center"/>
        </w:tcPr>
        <w:p w:rsidR="00F4069F" w:rsidRPr="00F4069F" w:rsidRDefault="00F4069F" w:rsidP="00F4069F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4069F" w:rsidRPr="00F4069F" w:rsidRDefault="00F4069F" w:rsidP="00F4069F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F4069F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F4069F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4069F" w:rsidRPr="00F4069F" w:rsidRDefault="00F4069F" w:rsidP="00F4069F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4069F" w:rsidRPr="00F4069F" w:rsidRDefault="00F4069F" w:rsidP="00F4069F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F4069F" w:rsidRPr="00F4069F" w:rsidRDefault="00F4069F" w:rsidP="00F4069F">
    <w:pPr>
      <w:spacing w:line="276" w:lineRule="auto"/>
      <w:rPr>
        <w:rFonts w:ascii="Roboto" w:hAnsi="Roboto"/>
        <w:b/>
        <w:bCs/>
        <w:sz w:val="22"/>
        <w:szCs w:val="22"/>
      </w:rPr>
    </w:pPr>
    <w:r w:rsidRPr="00F4069F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4069F" w:rsidRPr="00F4069F" w:rsidRDefault="006F1C6A" w:rsidP="00F4069F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F4069F" w:rsidRPr="00F4069F">
      <w:rPr>
        <w:rFonts w:ascii="Roboto" w:hAnsi="Roboto"/>
        <w:sz w:val="22"/>
        <w:szCs w:val="22"/>
      </w:rPr>
      <w:t>ul. Gen. J.H. Dąbrowskiego 69, 42-201 Częstochowa</w:t>
    </w:r>
  </w:p>
  <w:p w:rsidR="00F4069F" w:rsidRPr="00F4069F" w:rsidRDefault="00F4069F" w:rsidP="00F4069F">
    <w:pPr>
      <w:spacing w:line="276" w:lineRule="auto"/>
      <w:rPr>
        <w:rFonts w:ascii="Roboto" w:hAnsi="Roboto"/>
        <w:noProof/>
        <w:sz w:val="22"/>
        <w:szCs w:val="22"/>
      </w:rPr>
    </w:pPr>
    <w:r w:rsidRPr="00F4069F">
      <w:rPr>
        <w:rFonts w:ascii="Roboto" w:hAnsi="Roboto"/>
        <w:sz w:val="22"/>
        <w:szCs w:val="22"/>
      </w:rPr>
      <w:t>tel. +48 34 325 02 56, e-mail: dyrektor.inwestycji@pcz.pl</w:t>
    </w:r>
  </w:p>
  <w:p w:rsidR="00F4069F" w:rsidRPr="00F4069F" w:rsidRDefault="00F4069F" w:rsidP="00F4069F">
    <w:pPr>
      <w:rPr>
        <w:rFonts w:ascii="Roboto" w:hAnsi="Roboto"/>
        <w:b/>
        <w:color w:val="F07E26"/>
      </w:rPr>
    </w:pPr>
    <w:r w:rsidRPr="00F4069F">
      <w:rPr>
        <w:rFonts w:ascii="Roboto" w:hAnsi="Roboto"/>
        <w:b/>
        <w:sz w:val="22"/>
        <w:szCs w:val="22"/>
      </w:rPr>
      <w:t>www.pcz.pl</w:t>
    </w:r>
    <w:r w:rsidR="006F1C6A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F1C6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F1C6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66" w:rsidRDefault="00DB08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080" w:rsidRDefault="00010080">
      <w:r>
        <w:separator/>
      </w:r>
    </w:p>
  </w:footnote>
  <w:footnote w:type="continuationSeparator" w:id="0">
    <w:p w:rsidR="00010080" w:rsidRDefault="00010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66" w:rsidRDefault="00DB08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69F" w:rsidRPr="00F4069F" w:rsidRDefault="006F1C6A" w:rsidP="00F4069F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DB0866" w:rsidRDefault="00DB08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66" w:rsidRDefault="00DB08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080"/>
    <w:rsid w:val="00005838"/>
    <w:rsid w:val="00010080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1C6A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866"/>
    <w:rsid w:val="00E30B2D"/>
    <w:rsid w:val="00E62859"/>
    <w:rsid w:val="00E85D70"/>
    <w:rsid w:val="00F33C66"/>
    <w:rsid w:val="00F4069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A6EF936-984D-4356-8B91-78955A375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4069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2025-12-05T13:41:00Z</cp:lastPrinted>
  <dcterms:created xsi:type="dcterms:W3CDTF">2025-12-05T13:41:00Z</dcterms:created>
  <dcterms:modified xsi:type="dcterms:W3CDTF">2025-12-05T13:41:00Z</dcterms:modified>
</cp:coreProperties>
</file>