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D4977" w:rsidRPr="000D497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D497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4977">
        <w:rPr>
          <w:rFonts w:ascii="Arial" w:hAnsi="Arial" w:cs="Arial"/>
        </w:rPr>
        <w:t>Politechnika Częstochowska</w:t>
      </w:r>
    </w:p>
    <w:p w:rsidR="006676AE" w:rsidRPr="0012157F" w:rsidRDefault="000D497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497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D497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D497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D497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D497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4977" w:rsidRPr="0012157F" w:rsidTr="00AC5BEB">
        <w:tc>
          <w:tcPr>
            <w:tcW w:w="9104" w:type="dxa"/>
            <w:shd w:val="clear" w:color="auto" w:fill="D9D9D9"/>
          </w:tcPr>
          <w:p w:rsidR="000D4977" w:rsidRPr="0012157F" w:rsidRDefault="000D4977" w:rsidP="00AC5B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D4977" w:rsidRPr="0012157F" w:rsidRDefault="000D4977" w:rsidP="00AC5B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D4977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D4977" w:rsidRPr="00612283" w:rsidRDefault="000D4977" w:rsidP="00AC5B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D4977" w:rsidRPr="0012157F" w:rsidRDefault="000D4977" w:rsidP="00AC5BE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0D497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49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sanitariatów wraz z dostosowaniem toalet dla osób z niepełnosprawnością w budynku Wydziału Budownictwa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4977" w:rsidRPr="00A2540E" w:rsidTr="00AC5BEB">
        <w:tc>
          <w:tcPr>
            <w:tcW w:w="2269" w:type="dxa"/>
          </w:tcPr>
          <w:p w:rsidR="000D4977" w:rsidRPr="00A2540E" w:rsidRDefault="000D4977" w:rsidP="00AC5B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D4977" w:rsidRPr="00A2540E" w:rsidRDefault="000D4977" w:rsidP="00AC5B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49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RZ-DZP.261.63.2025.ŁZ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4977" w:rsidRPr="000D497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D4977" w:rsidRDefault="007A2BCB" w:rsidP="000D49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0D4977" w:rsidRDefault="000D4977" w:rsidP="000D49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3E3" w:rsidRDefault="00B143E3" w:rsidP="0038231F">
      <w:pPr>
        <w:spacing w:after="0" w:line="240" w:lineRule="auto"/>
      </w:pPr>
      <w:r>
        <w:separator/>
      </w:r>
    </w:p>
  </w:endnote>
  <w:endnote w:type="continuationSeparator" w:id="0">
    <w:p w:rsidR="00B143E3" w:rsidRDefault="00B143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977" w:rsidRDefault="000D49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7F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7F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977" w:rsidRDefault="000D49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3E3" w:rsidRDefault="00B143E3" w:rsidP="0038231F">
      <w:pPr>
        <w:spacing w:after="0" w:line="240" w:lineRule="auto"/>
      </w:pPr>
      <w:r>
        <w:separator/>
      </w:r>
    </w:p>
  </w:footnote>
  <w:footnote w:type="continuationSeparator" w:id="0">
    <w:p w:rsidR="00B143E3" w:rsidRDefault="00B143E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0D4977" w:rsidRPr="00AC6A18" w:rsidRDefault="000D4977" w:rsidP="000D4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977" w:rsidRDefault="000D4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977" w:rsidRDefault="000D4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977" w:rsidRDefault="000D49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3E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4977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43E3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7FB1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753188-0BDC-428F-9434-2AC37E19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00E2C-2F38-484A-8D93-96176D2A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2025-12-05T08:24:00Z</dcterms:created>
  <dcterms:modified xsi:type="dcterms:W3CDTF">2025-12-05T08:24:00Z</dcterms:modified>
</cp:coreProperties>
</file>