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C2745A">
        <w:rPr>
          <w:rFonts w:ascii="Arial" w:hAnsi="Arial" w:cs="Arial"/>
          <w:bCs/>
          <w:szCs w:val="24"/>
        </w:rPr>
        <w:t xml:space="preserve">3 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17BCD" w:rsidRPr="00717BCD">
        <w:rPr>
          <w:rFonts w:ascii="Arial" w:hAnsi="Arial" w:cs="Arial"/>
          <w:b/>
          <w:sz w:val="24"/>
          <w:szCs w:val="24"/>
        </w:rPr>
        <w:t>CRZP/229/2025/AZP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17BCD" w:rsidRPr="00717BCD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17BCD" w:rsidRPr="00717BCD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717BCD" w:rsidRPr="00717BCD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17BCD" w:rsidRPr="00717BCD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717BCD" w:rsidRPr="00717BCD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17BCD" w:rsidTr="00D5093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17BCD" w:rsidRDefault="00717BCD" w:rsidP="00D5093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717BCD" w:rsidRDefault="00717BCD" w:rsidP="00D509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17BC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17BC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17BCD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717BCD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17BCD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717BCD" w:rsidRDefault="00717BCD" w:rsidP="00D5093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17BCD" w:rsidRDefault="00717BCD" w:rsidP="00D509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17BCD" w:rsidRDefault="00717BCD" w:rsidP="00D5093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717BCD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17BCD">
        <w:rPr>
          <w:rFonts w:ascii="Arial" w:hAnsi="Arial" w:cs="Arial"/>
          <w:b/>
          <w:sz w:val="24"/>
          <w:szCs w:val="24"/>
        </w:rPr>
        <w:t>Przedłużenie wsparcia technicznego i gwarancji na usługę:  Centralny Systemu Zarządzania Użytkownikami Uniwersytetu Morskiego w Gdyni wraz z ADFS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717BCD" w:rsidRPr="00717BCD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717B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17BCD" w:rsidTr="00717B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BCD" w:rsidRDefault="00717BCD" w:rsidP="00D5093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7BC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717BCD" w:rsidTr="00717B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BCD" w:rsidRDefault="00717BCD" w:rsidP="00D5093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7BC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17BCD" w:rsidTr="00717B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BCD" w:rsidRDefault="00717BCD" w:rsidP="00D5093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7BC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17BCD" w:rsidTr="00717B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BCD" w:rsidRDefault="00717BCD" w:rsidP="00D5093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7BC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17BCD" w:rsidRP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Zdolność techniczna lub zawodowa</w:t>
            </w:r>
          </w:p>
          <w:p w:rsidR="00717BCD" w:rsidRP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Wykonawca spełni warunek jeżeli wykaże, że na potrzeby realizacji przedmiotu zamówienia zapewni zespół w poniższym składzie:</w:t>
            </w:r>
          </w:p>
          <w:p w:rsidR="00717BCD" w:rsidRP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Przynajmniej 1 osoba w roli Kierownik projektu.</w:t>
            </w:r>
          </w:p>
          <w:p w:rsidR="00717BCD" w:rsidRP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Minimum 3-letnie doświadczenie w realizacji projektów z obszaru zamówienia.</w:t>
            </w:r>
          </w:p>
          <w:p w:rsidR="00717BCD" w:rsidRP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Wymagane posiadanie wszystkich poniższych certyfikatów:</w:t>
            </w:r>
          </w:p>
          <w:p w:rsidR="00717BCD" w:rsidRPr="00C2745A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  <w:t>o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  <w:t>PRINCE2 Practitioner</w:t>
            </w:r>
          </w:p>
          <w:p w:rsidR="00717BCD" w:rsidRPr="00C2745A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  <w:t>o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  <w:t>Change Management Foundation</w:t>
            </w:r>
          </w:p>
          <w:p w:rsidR="00717BCD" w:rsidRPr="00C2745A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  <w:t>o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</w:r>
            <w:proofErr w:type="spellStart"/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>AgilePM</w:t>
            </w:r>
            <w:proofErr w:type="spellEnd"/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 xml:space="preserve"> Agile Project Management Practitioner</w:t>
            </w:r>
          </w:p>
          <w:p w:rsidR="00717BCD" w:rsidRP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Przynajmniej 1 osoby w roli Architekt systemów IT</w:t>
            </w:r>
          </w:p>
          <w:p w:rsidR="00717BCD" w:rsidRP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Minimum 5-letnie doświadczenie w realizacji projektów z obszaru zamówienia</w:t>
            </w:r>
          </w:p>
          <w:p w:rsidR="00717BCD" w:rsidRP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Wymagane posiadanie wszystkich poniższych certyfikatów:</w:t>
            </w:r>
          </w:p>
          <w:p w:rsidR="00717BCD" w:rsidRPr="00C2745A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  <w:t>o Microsoft Certified Solutions Expert - Cloud Platform and Infrastructure</w:t>
            </w:r>
          </w:p>
          <w:p w:rsidR="00717BCD" w:rsidRPr="00C2745A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  <w:t>o Microsoft Certified Solutions Associate - Windows Server 2016</w:t>
            </w:r>
          </w:p>
          <w:p w:rsidR="00717BCD" w:rsidRPr="00C2745A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  <w:t>o Microsoft Certified Solutions Expert - Productivity</w:t>
            </w:r>
          </w:p>
          <w:p w:rsidR="00717BCD" w:rsidRPr="00C2745A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  <w:t>o Microsoft Certified Solutions Expert - Messaging</w:t>
            </w:r>
          </w:p>
          <w:p w:rsidR="00717BCD" w:rsidRP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Przynajmniej 1 osoby w roli Inżynier systemowy - specjalizacja systemy operacyjne</w:t>
            </w:r>
          </w:p>
          <w:p w:rsidR="00717BCD" w:rsidRP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Minimum 5-letnie doświadczenie w realizacji projektów z obszaru zamówienia</w:t>
            </w:r>
          </w:p>
          <w:p w:rsidR="00717BCD" w:rsidRP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Wymagane posiadanie wszystkich poniższych certyfikatów:</w:t>
            </w:r>
          </w:p>
          <w:p w:rsidR="00717BCD" w:rsidRPr="00C2745A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  <w:t>o Microsoft Certified Solutions Expert - Cloud Platform and Infrastructure</w:t>
            </w:r>
          </w:p>
          <w:p w:rsidR="00717BCD" w:rsidRPr="00C2745A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  <w:t>o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  <w:t>Microsoft Certified Solutions Associate - Windows Server 2016</w:t>
            </w:r>
          </w:p>
          <w:p w:rsidR="00717BCD" w:rsidRPr="00C2745A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  <w:t>o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  <w:t>Microsoft Certified Solutions Expert - Productivity</w:t>
            </w:r>
          </w:p>
          <w:p w:rsidR="00717BCD" w:rsidRPr="00C2745A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"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  <w:t>o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  <w:t>Microsoft Certified Solutions Expert - Messaging</w:t>
            </w:r>
          </w:p>
          <w:p w:rsidR="00717BCD" w:rsidRP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Przynajmniej 1 osoby w roli Inżynier systemowy - specjalizacja bezpieczeństwo</w:t>
            </w:r>
          </w:p>
          <w:p w:rsidR="00717BCD" w:rsidRP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Minimum 5-letnie doświadczenie w realizacji projektów z obszaru zamówienia</w:t>
            </w:r>
          </w:p>
          <w:p w:rsidR="00717BCD" w:rsidRP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Wymagane posiadanie wszystkich poniższych certyfikatów:</w:t>
            </w:r>
          </w:p>
          <w:p w:rsidR="00717BCD" w:rsidRPr="00C2745A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  <w:t>Microsoft Certified: Security Operations Analyst Associate</w:t>
            </w:r>
          </w:p>
          <w:p w:rsidR="00717BCD" w:rsidRPr="00C2745A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  <w:t>Microsoft Certified: Security, Compliance, and Identity Fundamentals</w:t>
            </w:r>
          </w:p>
          <w:p w:rsidR="00717BCD" w:rsidRPr="00C2745A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  <w:t>Microsoft Certified: Cybersecurity Architect Expert</w:t>
            </w:r>
          </w:p>
          <w:p w:rsidR="00717BCD" w:rsidRPr="00C2745A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C2745A">
              <w:rPr>
                <w:rFonts w:ascii="Arial" w:hAnsi="Arial" w:cs="Arial"/>
                <w:sz w:val="24"/>
                <w:szCs w:val="24"/>
                <w:lang w:val="en-US"/>
              </w:rPr>
              <w:tab/>
              <w:t>Microsoft Certified: Identity and Access Administrator Associate</w:t>
            </w:r>
          </w:p>
          <w:p w:rsidR="00717BCD" w:rsidRP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"</w:t>
            </w:r>
            <w:r w:rsidRPr="00717BCD">
              <w:rPr>
                <w:rFonts w:ascii="Arial" w:hAnsi="Arial" w:cs="Arial"/>
                <w:sz w:val="24"/>
                <w:szCs w:val="24"/>
              </w:rPr>
              <w:tab/>
              <w:t xml:space="preserve">Microsoft 365 </w:t>
            </w:r>
            <w:proofErr w:type="spellStart"/>
            <w:r w:rsidRPr="00717BCD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717BCD">
              <w:rPr>
                <w:rFonts w:ascii="Arial" w:hAnsi="Arial" w:cs="Arial"/>
                <w:sz w:val="24"/>
                <w:szCs w:val="24"/>
              </w:rPr>
              <w:t xml:space="preserve">: Administrator </w:t>
            </w:r>
            <w:proofErr w:type="spellStart"/>
            <w:r w:rsidRPr="00717BCD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</w:p>
          <w:p w:rsidR="00717BCD" w:rsidRP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W przypadku dostarczania rozwiązania równoważnego należy zapewnić osobę z równoważnymi certyfikatami producenta dostarczanego rozwiązania</w:t>
            </w:r>
          </w:p>
          <w:p w:rsidR="00717BCD" w:rsidRP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17BCD" w:rsidRP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717BCD" w:rsidRDefault="00717BCD" w:rsidP="00D509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7BCD">
              <w:rPr>
                <w:rFonts w:ascii="Arial" w:hAnsi="Arial" w:cs="Arial"/>
                <w:sz w:val="24"/>
                <w:szCs w:val="24"/>
              </w:rPr>
              <w:t>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</w:t>
      </w:r>
      <w:r>
        <w:rPr>
          <w:rFonts w:ascii="Arial" w:hAnsi="Arial" w:cs="Arial"/>
          <w:color w:val="0070C0"/>
          <w:sz w:val="20"/>
          <w:szCs w:val="20"/>
        </w:rPr>
        <w:lastRenderedPageBreak/>
        <w:t>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4BB" w:rsidRDefault="00C154BB" w:rsidP="00E4548F">
      <w:pPr>
        <w:spacing w:after="0" w:line="240" w:lineRule="auto"/>
      </w:pPr>
      <w:r>
        <w:separator/>
      </w:r>
    </w:p>
  </w:endnote>
  <w:endnote w:type="continuationSeparator" w:id="0">
    <w:p w:rsidR="00C154BB" w:rsidRDefault="00C154BB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BCD" w:rsidRDefault="00717B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BCD" w:rsidRDefault="00717B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BCD" w:rsidRDefault="00717B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4BB" w:rsidRDefault="00C154BB" w:rsidP="00E4548F">
      <w:pPr>
        <w:spacing w:after="0" w:line="240" w:lineRule="auto"/>
      </w:pPr>
      <w:r>
        <w:separator/>
      </w:r>
    </w:p>
  </w:footnote>
  <w:footnote w:type="continuationSeparator" w:id="0">
    <w:p w:rsidR="00C154BB" w:rsidRDefault="00C154BB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BCD" w:rsidRDefault="00717B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BCD" w:rsidRDefault="00717B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BCD" w:rsidRDefault="00717B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4BB"/>
    <w:rsid w:val="002621C4"/>
    <w:rsid w:val="00717BCD"/>
    <w:rsid w:val="007B107C"/>
    <w:rsid w:val="007C7D43"/>
    <w:rsid w:val="00843802"/>
    <w:rsid w:val="008750B3"/>
    <w:rsid w:val="00C154BB"/>
    <w:rsid w:val="00C2745A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517DA742-590B-4530-9710-1C3A78130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17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7BC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17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7BCD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7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745A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1288</Words>
  <Characters>7731</Characters>
  <Application>Microsoft Office Word</Application>
  <DocSecurity>0</DocSecurity>
  <Lines>64</Lines>
  <Paragraphs>18</Paragraphs>
  <ScaleCrop>false</ScaleCrop>
  <Company/>
  <LinksUpToDate>false</LinksUpToDate>
  <CharactersWithSpaces>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2025-12-04T09:07:00Z</cp:lastPrinted>
  <dcterms:created xsi:type="dcterms:W3CDTF">2025-12-04T09:07:00Z</dcterms:created>
  <dcterms:modified xsi:type="dcterms:W3CDTF">2025-12-04T09:07:00Z</dcterms:modified>
</cp:coreProperties>
</file>