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53416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93168" w:rsidRPr="00A93168">
        <w:rPr>
          <w:b/>
        </w:rPr>
        <w:t>CRZP/229/2025/AZP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93168" w:rsidRPr="004A5DB6" w:rsidTr="00D50931">
        <w:tc>
          <w:tcPr>
            <w:tcW w:w="9212" w:type="dxa"/>
            <w:shd w:val="clear" w:color="auto" w:fill="auto"/>
          </w:tcPr>
          <w:p w:rsidR="00A93168" w:rsidRPr="004A5DB6" w:rsidRDefault="00A93168" w:rsidP="00D509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93168" w:rsidRPr="004A5DB6" w:rsidRDefault="00A93168" w:rsidP="00D5093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93168">
              <w:t>(</w:t>
            </w:r>
            <w:proofErr w:type="spellStart"/>
            <w:r w:rsidRPr="00A93168">
              <w:t>t.j</w:t>
            </w:r>
            <w:proofErr w:type="spellEnd"/>
            <w:r w:rsidRPr="00A93168">
              <w:t xml:space="preserve">. Dz. U. z 2024 r. poz. 1320 z </w:t>
            </w:r>
            <w:proofErr w:type="spellStart"/>
            <w:r w:rsidRPr="00A93168">
              <w:t>późn</w:t>
            </w:r>
            <w:proofErr w:type="spellEnd"/>
            <w:r w:rsidRPr="00A93168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93168" w:rsidRPr="004A5DB6" w:rsidRDefault="00A93168" w:rsidP="00D5093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93168" w:rsidRPr="004A5DB6" w:rsidRDefault="00A93168" w:rsidP="00D5093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93168" w:rsidRPr="004A5DB6" w:rsidRDefault="00A93168" w:rsidP="00D5093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93168" w:rsidRPr="00A9316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93168" w:rsidP="005434B3">
      <w:pPr>
        <w:spacing w:after="240" w:line="276" w:lineRule="auto"/>
        <w:jc w:val="center"/>
      </w:pPr>
      <w:r w:rsidRPr="00A93168">
        <w:rPr>
          <w:b/>
        </w:rPr>
        <w:t>Przedłużenie wsparcia technicznego i gwarancji na usługę:  Centralny Systemu Zarządzania Użytkownikami Uniwersytetu Morskiego w Gdyni wraz z ADFS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D53416">
        <w:t>Oświadczam,</w:t>
      </w:r>
      <w:r w:rsidR="00313417" w:rsidRPr="00D53416">
        <w:t xml:space="preserve"> że spełniam</w:t>
      </w:r>
      <w:r w:rsidR="004541F9" w:rsidRPr="00D53416">
        <w:t>, określone przez Zamawiającego,</w:t>
      </w:r>
      <w:r w:rsidR="00313417" w:rsidRPr="00D53416">
        <w:t xml:space="preserve"> warunki udziału </w:t>
      </w:r>
      <w:r w:rsidR="004541F9" w:rsidRPr="00D5341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A93168" w:rsidRPr="003A59F0" w:rsidTr="00D509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93168">
              <w:rPr>
                <w:rFonts w:cs="Calibri"/>
                <w:b/>
                <w:bCs/>
              </w:rPr>
              <w:t>Sytuacja ekonomiczna lub finansowa</w:t>
            </w:r>
          </w:p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Zamawiający nie określa szczegółowego warunku w tym zakresie.</w:t>
            </w:r>
          </w:p>
        </w:tc>
      </w:tr>
      <w:tr w:rsidR="00A93168" w:rsidRPr="003A59F0" w:rsidTr="00D509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93168">
              <w:rPr>
                <w:rFonts w:cs="Calibri"/>
                <w:b/>
                <w:bCs/>
              </w:rPr>
              <w:t>Zdolność do występowania w obrocie gospodarczym</w:t>
            </w:r>
          </w:p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Zamawiający nie określa szczegółowego warunku w tym zakresie.</w:t>
            </w:r>
          </w:p>
        </w:tc>
      </w:tr>
      <w:tr w:rsidR="00A93168" w:rsidRPr="003A59F0" w:rsidTr="00D509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9316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Zamawiający nie określa szczegółowego warunku w tym zakresie.</w:t>
            </w:r>
          </w:p>
        </w:tc>
      </w:tr>
      <w:tr w:rsidR="00A93168" w:rsidRPr="003A59F0" w:rsidTr="00D509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93168">
              <w:rPr>
                <w:rFonts w:cs="Calibri"/>
                <w:b/>
                <w:bCs/>
              </w:rPr>
              <w:t>Zdolność techniczna lub zawodowa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Zdolność techniczna lub zawodowa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Wykonawca spełni warunek jeżeli wykaże, że na potrzeby realizacji przedmiotu zamówienia zapewni zespół w poniższym składzie: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Przynajmniej 1 osoba w roli Kierownik projektu.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Minimum 3-letnie doświadczenie w realizacji projektów z obszaru zamówienia.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Wymagane posiadanie wszystkich poniższych certyfikatów: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</w:t>
            </w:r>
            <w:r w:rsidRPr="00D53416">
              <w:rPr>
                <w:rFonts w:cs="Calibri"/>
                <w:lang w:val="en-US"/>
              </w:rPr>
              <w:tab/>
              <w:t>PRINCE2 Practitioner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</w:t>
            </w:r>
            <w:r w:rsidRPr="00D53416">
              <w:rPr>
                <w:rFonts w:cs="Calibri"/>
                <w:lang w:val="en-US"/>
              </w:rPr>
              <w:tab/>
              <w:t>Change Management Foundation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</w:t>
            </w:r>
            <w:r w:rsidRPr="00D53416">
              <w:rPr>
                <w:rFonts w:cs="Calibri"/>
                <w:lang w:val="en-US"/>
              </w:rPr>
              <w:tab/>
            </w:r>
            <w:proofErr w:type="spellStart"/>
            <w:r w:rsidRPr="00D53416">
              <w:rPr>
                <w:rFonts w:cs="Calibri"/>
                <w:lang w:val="en-US"/>
              </w:rPr>
              <w:t>AgilePM</w:t>
            </w:r>
            <w:proofErr w:type="spellEnd"/>
            <w:r w:rsidRPr="00D53416">
              <w:rPr>
                <w:rFonts w:cs="Calibri"/>
                <w:lang w:val="en-US"/>
              </w:rPr>
              <w:t xml:space="preserve"> Agile Project Management Practitioner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Przynajmniej 1 osoby w roli Architekt systemów IT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Minimum 5-letnie doświadczenie w realizacji projektów z obszaru zamówienia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Wymagane posiadanie wszystkich poniższych certyfikatów: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 Microsoft Certified Solutions Expert - Cloud Platform and Infrastructure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 Microsoft Certified Solutions Associate - Windows Server 2016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 Microsoft Certified Solutions Expert - Productivity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 Microsoft Certified Solutions Expert - Messaging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Przynajmniej 1 osoby w roli Inżynier systemowy - specjalizacja systemy operacyjne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Minimum 5-letnie doświadczenie w realizacji projektów z obszaru zamówienia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Wymagane posiadanie wszystkich poniższych certyfikatów: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 Microsoft Certified Solutions Expert - Cloud Platform and Infrastructure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</w:t>
            </w:r>
            <w:r w:rsidRPr="00D53416">
              <w:rPr>
                <w:rFonts w:cs="Calibri"/>
                <w:lang w:val="en-US"/>
              </w:rPr>
              <w:tab/>
              <w:t>Microsoft Certified Solutions Associate - Windows Server 2016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</w:t>
            </w:r>
            <w:r w:rsidRPr="00D53416">
              <w:rPr>
                <w:rFonts w:cs="Calibri"/>
                <w:lang w:val="en-US"/>
              </w:rPr>
              <w:tab/>
              <w:t>Microsoft Certified Solutions Expert - Productivity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o</w:t>
            </w:r>
            <w:r w:rsidRPr="00D53416">
              <w:rPr>
                <w:rFonts w:cs="Calibri"/>
                <w:lang w:val="en-US"/>
              </w:rPr>
              <w:tab/>
              <w:t>Microsoft Certified Solutions Expert - Messaging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Przynajmniej 1 osoby w roli Inżynier systemowy - specjalizacja bezpieczeństwo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lastRenderedPageBreak/>
              <w:t>Minimum 5-letnie doświadczenie w realizacji projektów z obszaru zamówienia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Wymagane posiadanie wszystkich poniższych certyfikatów: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Microsoft Certified: Security Operations Analyst Associate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Microsoft Certified: Security, Compliance, and Identity Fundamentals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Microsoft Certified: Cybersecurity Architect Expert</w:t>
            </w:r>
          </w:p>
          <w:p w:rsidR="00A93168" w:rsidRPr="00D53416" w:rsidRDefault="00A93168" w:rsidP="00D50931">
            <w:pPr>
              <w:spacing w:before="60" w:after="120"/>
              <w:jc w:val="both"/>
              <w:rPr>
                <w:rFonts w:cs="Calibri"/>
                <w:lang w:val="en-US"/>
              </w:rPr>
            </w:pPr>
            <w:r w:rsidRPr="00D53416">
              <w:rPr>
                <w:rFonts w:cs="Calibri"/>
                <w:lang w:val="en-US"/>
              </w:rPr>
              <w:t>"</w:t>
            </w:r>
            <w:r w:rsidRPr="00D53416">
              <w:rPr>
                <w:rFonts w:cs="Calibri"/>
                <w:lang w:val="en-US"/>
              </w:rPr>
              <w:tab/>
              <w:t>Microsoft Certified: Identity and Access Administrator Associate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"</w:t>
            </w:r>
            <w:r w:rsidRPr="00A93168">
              <w:rPr>
                <w:rFonts w:cs="Calibri"/>
              </w:rPr>
              <w:tab/>
              <w:t xml:space="preserve">Microsoft 365 </w:t>
            </w:r>
            <w:proofErr w:type="spellStart"/>
            <w:r w:rsidRPr="00A93168">
              <w:rPr>
                <w:rFonts w:cs="Calibri"/>
              </w:rPr>
              <w:t>Certified</w:t>
            </w:r>
            <w:proofErr w:type="spellEnd"/>
            <w:r w:rsidRPr="00A93168">
              <w:rPr>
                <w:rFonts w:cs="Calibri"/>
              </w:rPr>
              <w:t xml:space="preserve">: Administrator </w:t>
            </w:r>
            <w:proofErr w:type="spellStart"/>
            <w:r w:rsidRPr="00A93168">
              <w:rPr>
                <w:rFonts w:cs="Calibri"/>
              </w:rPr>
              <w:t>Expert</w:t>
            </w:r>
            <w:proofErr w:type="spellEnd"/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W przypadku dostarczania rozwiązania równoważnego należy zapewnić osobę z równoważnymi certyfikatami producenta dostarczanego rozwiązania</w:t>
            </w:r>
          </w:p>
          <w:p w:rsidR="00A93168" w:rsidRPr="00A93168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A93168" w:rsidRPr="00A95E89" w:rsidRDefault="00A93168" w:rsidP="00D50931">
            <w:pPr>
              <w:spacing w:before="60" w:after="120"/>
              <w:jc w:val="both"/>
              <w:rPr>
                <w:rFonts w:cs="Calibri"/>
              </w:rPr>
            </w:pPr>
            <w:r w:rsidRPr="00A93168">
              <w:rPr>
                <w:rFonts w:cs="Calibri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5341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53416">
        <w:rPr>
          <w:sz w:val="20"/>
          <w:szCs w:val="20"/>
        </w:rPr>
        <w:t xml:space="preserve">…………….……. </w:t>
      </w:r>
      <w:r w:rsidRPr="00D53416">
        <w:rPr>
          <w:i/>
          <w:sz w:val="16"/>
          <w:szCs w:val="16"/>
        </w:rPr>
        <w:t>(miejscowość),</w:t>
      </w:r>
      <w:r w:rsidRPr="00D53416">
        <w:rPr>
          <w:i/>
          <w:sz w:val="18"/>
          <w:szCs w:val="18"/>
        </w:rPr>
        <w:t xml:space="preserve"> </w:t>
      </w:r>
      <w:r w:rsidRPr="00D53416">
        <w:rPr>
          <w:sz w:val="20"/>
          <w:szCs w:val="20"/>
        </w:rPr>
        <w:t xml:space="preserve">dnia ………….……. r. </w:t>
      </w:r>
    </w:p>
    <w:p w:rsidR="00025C8D" w:rsidRPr="00D5341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53416">
        <w:rPr>
          <w:sz w:val="20"/>
          <w:szCs w:val="20"/>
        </w:rPr>
        <w:tab/>
      </w:r>
      <w:r w:rsidRPr="00D53416">
        <w:rPr>
          <w:sz w:val="20"/>
          <w:szCs w:val="20"/>
        </w:rPr>
        <w:tab/>
      </w:r>
      <w:r w:rsidRPr="00D53416">
        <w:rPr>
          <w:sz w:val="20"/>
          <w:szCs w:val="20"/>
        </w:rPr>
        <w:tab/>
      </w:r>
      <w:r w:rsidRPr="00D53416">
        <w:rPr>
          <w:sz w:val="20"/>
          <w:szCs w:val="20"/>
        </w:rPr>
        <w:tab/>
      </w:r>
      <w:r w:rsidRPr="00D53416">
        <w:rPr>
          <w:sz w:val="20"/>
          <w:szCs w:val="20"/>
        </w:rPr>
        <w:tab/>
      </w:r>
      <w:r w:rsidRPr="00D53416">
        <w:rPr>
          <w:sz w:val="20"/>
          <w:szCs w:val="20"/>
        </w:rPr>
        <w:tab/>
      </w:r>
      <w:r w:rsidRPr="00D53416">
        <w:rPr>
          <w:sz w:val="20"/>
          <w:szCs w:val="20"/>
        </w:rPr>
        <w:tab/>
        <w:t>…………………………………………</w:t>
      </w:r>
    </w:p>
    <w:p w:rsidR="00F8042D" w:rsidRPr="00D5341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5341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53416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99D" w:rsidRDefault="0000799D" w:rsidP="0038231F">
      <w:pPr>
        <w:spacing w:after="0" w:line="240" w:lineRule="auto"/>
      </w:pPr>
      <w:r>
        <w:separator/>
      </w:r>
    </w:p>
  </w:endnote>
  <w:endnote w:type="continuationSeparator" w:id="0">
    <w:p w:rsidR="0000799D" w:rsidRDefault="000079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168" w:rsidRDefault="00A931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168" w:rsidRDefault="00A931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99D" w:rsidRDefault="0000799D" w:rsidP="0038231F">
      <w:pPr>
        <w:spacing w:after="0" w:line="240" w:lineRule="auto"/>
      </w:pPr>
      <w:r>
        <w:separator/>
      </w:r>
    </w:p>
  </w:footnote>
  <w:footnote w:type="continuationSeparator" w:id="0">
    <w:p w:rsidR="0000799D" w:rsidRDefault="000079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168" w:rsidRDefault="00A93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168" w:rsidRDefault="00A93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168" w:rsidRDefault="00A93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99D"/>
    <w:rsid w:val="0000799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168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341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B8E3B"/>
  <w15:chartTrackingRefBased/>
  <w15:docId w15:val="{B6ABE681-3EF6-4D99-A176-125ADAA1C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97B34-5AAD-421A-981C-A09DC0561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721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2025-12-04T09:07:00Z</cp:lastPrinted>
  <dcterms:created xsi:type="dcterms:W3CDTF">2025-12-04T09:07:00Z</dcterms:created>
  <dcterms:modified xsi:type="dcterms:W3CDTF">2025-12-04T09:07:00Z</dcterms:modified>
</cp:coreProperties>
</file>