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36CA4" w:rsidP="00DA0ED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36CA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36CA4">
        <w:rPr>
          <w:rFonts w:ascii="Arial" w:hAnsi="Arial" w:cs="Arial"/>
          <w:sz w:val="24"/>
          <w:szCs w:val="24"/>
        </w:rPr>
        <w:t>2025-12-04</w:t>
      </w:r>
    </w:p>
    <w:p w:rsidR="00CF7835" w:rsidRPr="009432A1" w:rsidRDefault="00D36CA4" w:rsidP="00DA0ED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6CA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36CA4" w:rsidP="00DA0EDA">
      <w:pPr>
        <w:spacing w:line="360" w:lineRule="auto"/>
        <w:rPr>
          <w:rFonts w:ascii="Arial" w:hAnsi="Arial" w:cs="Arial"/>
          <w:sz w:val="24"/>
          <w:szCs w:val="24"/>
        </w:rPr>
      </w:pPr>
      <w:r w:rsidRPr="00D36CA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6CA4">
        <w:rPr>
          <w:rFonts w:ascii="Arial" w:hAnsi="Arial" w:cs="Arial"/>
          <w:sz w:val="24"/>
          <w:szCs w:val="24"/>
        </w:rPr>
        <w:t>69</w:t>
      </w:r>
    </w:p>
    <w:p w:rsidR="00CF7835" w:rsidRPr="009432A1" w:rsidRDefault="00D36CA4" w:rsidP="00DA0EDA">
      <w:pPr>
        <w:spacing w:line="360" w:lineRule="auto"/>
        <w:rPr>
          <w:rFonts w:ascii="Arial" w:hAnsi="Arial" w:cs="Arial"/>
          <w:sz w:val="24"/>
          <w:szCs w:val="24"/>
        </w:rPr>
      </w:pPr>
      <w:r w:rsidRPr="00D36CA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6CA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DA0ED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DA0ED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DA0ED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DA0ED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DA0ED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36CA4" w:rsidP="00DA0E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6CA4">
              <w:rPr>
                <w:rFonts w:ascii="Arial" w:hAnsi="Arial" w:cs="Arial"/>
                <w:bCs/>
                <w:sz w:val="24"/>
                <w:szCs w:val="24"/>
              </w:rPr>
              <w:t>Dostawa teczek aktowych wiązanych wraz z transportem i rozładunkiem dla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6CA4" w:rsidRPr="004E4B64" w:rsidTr="000909C0">
        <w:tc>
          <w:tcPr>
            <w:tcW w:w="2269" w:type="dxa"/>
            <w:shd w:val="clear" w:color="auto" w:fill="auto"/>
          </w:tcPr>
          <w:p w:rsidR="00D36CA4" w:rsidRPr="004E4B64" w:rsidRDefault="00D36CA4" w:rsidP="00DA0E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6CA4" w:rsidRPr="004E4B64" w:rsidRDefault="00D36CA4" w:rsidP="00DA0E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6CA4">
              <w:rPr>
                <w:rFonts w:ascii="Arial" w:hAnsi="Arial" w:cs="Arial"/>
                <w:bCs/>
                <w:sz w:val="24"/>
                <w:szCs w:val="24"/>
              </w:rPr>
              <w:t>RZ-DZP.261.58.2025.MT</w:t>
            </w:r>
          </w:p>
        </w:tc>
      </w:tr>
    </w:tbl>
    <w:p w:rsidR="00D665F5" w:rsidRPr="00355C9D" w:rsidRDefault="00D665F5" w:rsidP="00DA0EDA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36CA4" w:rsidRPr="00D36CA4">
        <w:rPr>
          <w:rFonts w:ascii="Arial" w:hAnsi="Arial" w:cs="Arial"/>
          <w:sz w:val="24"/>
          <w:szCs w:val="24"/>
        </w:rPr>
        <w:t>(</w:t>
      </w:r>
      <w:proofErr w:type="spellStart"/>
      <w:r w:rsidR="00D36CA4" w:rsidRPr="00D36CA4">
        <w:rPr>
          <w:rFonts w:ascii="Arial" w:hAnsi="Arial" w:cs="Arial"/>
          <w:sz w:val="24"/>
          <w:szCs w:val="24"/>
        </w:rPr>
        <w:t>t.j</w:t>
      </w:r>
      <w:proofErr w:type="spellEnd"/>
      <w:r w:rsidR="00D36CA4" w:rsidRPr="00D36CA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36CA4" w:rsidRPr="00D36CA4">
        <w:rPr>
          <w:rFonts w:ascii="Arial" w:hAnsi="Arial" w:cs="Arial"/>
          <w:sz w:val="24"/>
          <w:szCs w:val="24"/>
        </w:rPr>
        <w:t>późn</w:t>
      </w:r>
      <w:proofErr w:type="spellEnd"/>
      <w:r w:rsidR="00D36CA4" w:rsidRPr="00D36CA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DA0ED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36CA4" w:rsidRPr="00D36CA4">
        <w:rPr>
          <w:rFonts w:ascii="Arial" w:hAnsi="Arial" w:cs="Arial"/>
          <w:sz w:val="24"/>
          <w:szCs w:val="24"/>
        </w:rPr>
        <w:t>04/12/2025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36CA4" w:rsidRPr="00D36CA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DA0E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DA0E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DA0ED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6CA4" w:rsidRPr="00355C9D" w:rsidTr="000909C0">
        <w:tc>
          <w:tcPr>
            <w:tcW w:w="1276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36CA4" w:rsidRPr="00CF7835" w:rsidRDefault="00D36CA4" w:rsidP="00DA0E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Spółdzielnia "Warta"</w:t>
            </w:r>
          </w:p>
          <w:p w:rsidR="00D36CA4" w:rsidRPr="00CF7835" w:rsidRDefault="00D36CA4" w:rsidP="00DA0E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Sikorskiego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6CA4" w:rsidRPr="00CF7835" w:rsidRDefault="00D36CA4" w:rsidP="00DA0E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66-400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D36CA4">
              <w:rPr>
                <w:rFonts w:ascii="Arial" w:hAnsi="Arial" w:cs="Arial"/>
                <w:sz w:val="24"/>
                <w:szCs w:val="24"/>
              </w:rPr>
              <w:t>87 150.00 zł</w:t>
            </w:r>
          </w:p>
        </w:tc>
      </w:tr>
      <w:tr w:rsidR="00D36CA4" w:rsidRPr="00355C9D" w:rsidTr="000909C0">
        <w:tc>
          <w:tcPr>
            <w:tcW w:w="1276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D36CA4" w:rsidRPr="00CF7835" w:rsidRDefault="00D36CA4" w:rsidP="00DA0E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D36CA4" w:rsidRPr="00CF7835" w:rsidRDefault="00D36CA4" w:rsidP="00DA0E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6CA4" w:rsidRPr="00CF7835" w:rsidRDefault="00D36CA4" w:rsidP="00DA0E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42-240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67 350.00 zł</w:t>
            </w:r>
          </w:p>
        </w:tc>
      </w:tr>
      <w:tr w:rsidR="00D36CA4" w:rsidRPr="00355C9D" w:rsidTr="000909C0">
        <w:tc>
          <w:tcPr>
            <w:tcW w:w="1276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36CA4" w:rsidRPr="00CF7835" w:rsidRDefault="00D36CA4" w:rsidP="00DA0E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D36CA4" w:rsidRPr="00CF7835" w:rsidRDefault="00D36CA4" w:rsidP="00DA0E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Narcyzowa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6CA4" w:rsidRPr="00CF7835" w:rsidRDefault="00D36CA4" w:rsidP="00DA0E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42-256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49 350.00 zł</w:t>
            </w:r>
          </w:p>
        </w:tc>
      </w:tr>
      <w:tr w:rsidR="00D36CA4" w:rsidRPr="00355C9D" w:rsidTr="000909C0">
        <w:tc>
          <w:tcPr>
            <w:tcW w:w="1276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D36CA4" w:rsidRPr="00CF7835" w:rsidRDefault="00D36CA4" w:rsidP="00DA0ED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FABRYKA-REKLAMY SP. Z O.O.</w:t>
            </w:r>
          </w:p>
          <w:p w:rsidR="00D36CA4" w:rsidRPr="00CF7835" w:rsidRDefault="00D36CA4" w:rsidP="00DA0ED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DICKENSA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6CA4" w:rsidRPr="00CF7835" w:rsidRDefault="00D36CA4" w:rsidP="00DA0ED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6C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6CA4" w:rsidRPr="00CF7835" w:rsidRDefault="00D36CA4" w:rsidP="00DA0ED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6CA4">
              <w:rPr>
                <w:rFonts w:ascii="Arial" w:hAnsi="Arial" w:cs="Arial"/>
                <w:sz w:val="24"/>
                <w:szCs w:val="24"/>
              </w:rPr>
              <w:t>59 850.00 zł</w:t>
            </w:r>
          </w:p>
        </w:tc>
      </w:tr>
    </w:tbl>
    <w:p w:rsidR="0069085C" w:rsidRPr="00355C9D" w:rsidRDefault="0069085C" w:rsidP="00DA0EDA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DA0EDA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DA0E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B72" w:rsidRDefault="00A04B72">
      <w:r>
        <w:separator/>
      </w:r>
    </w:p>
  </w:endnote>
  <w:endnote w:type="continuationSeparator" w:id="0">
    <w:p w:rsidR="00A04B72" w:rsidRDefault="00A0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EDA" w:rsidRPr="00DA0EDA" w:rsidRDefault="00DA0EDA" w:rsidP="00DA0EDA">
    <w:pPr>
      <w:spacing w:line="276" w:lineRule="auto"/>
      <w:rPr>
        <w:rFonts w:ascii="Roboto" w:hAnsi="Roboto"/>
        <w:b/>
        <w:bCs/>
        <w:sz w:val="22"/>
        <w:szCs w:val="18"/>
      </w:rPr>
    </w:pPr>
    <w:r w:rsidRPr="00DA0ED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DA0ED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A0ED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A0EDA" w:rsidRPr="00DA0EDA" w:rsidTr="000909C0">
      <w:tc>
        <w:tcPr>
          <w:tcW w:w="0" w:type="auto"/>
          <w:shd w:val="clear" w:color="auto" w:fill="auto"/>
          <w:vAlign w:val="center"/>
        </w:tcPr>
        <w:p w:rsidR="00DA0EDA" w:rsidRPr="00DA0EDA" w:rsidRDefault="00DA0EDA" w:rsidP="00DA0ED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0EDA" w:rsidRPr="00DA0EDA" w:rsidRDefault="00DA0EDA" w:rsidP="00DA0ED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A0ED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A0ED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DA0EDA" w:rsidRPr="00DA0EDA" w:rsidRDefault="00DA0EDA" w:rsidP="00DA0ED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A0EDA" w:rsidRPr="00DA0EDA" w:rsidRDefault="00DA0EDA" w:rsidP="00DA0ED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A0EDA" w:rsidRPr="00DA0EDA" w:rsidRDefault="00DA0EDA" w:rsidP="00DA0EDA">
    <w:pPr>
      <w:spacing w:line="276" w:lineRule="auto"/>
      <w:rPr>
        <w:rFonts w:ascii="Roboto" w:hAnsi="Roboto"/>
        <w:b/>
        <w:bCs/>
        <w:sz w:val="22"/>
        <w:szCs w:val="22"/>
      </w:rPr>
    </w:pPr>
    <w:r w:rsidRPr="00DA0ED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A0EDA" w:rsidRPr="00DA0EDA" w:rsidRDefault="00DA0EDA" w:rsidP="00DA0EDA">
    <w:pPr>
      <w:spacing w:line="276" w:lineRule="auto"/>
      <w:rPr>
        <w:rFonts w:ascii="Roboto" w:hAnsi="Roboto"/>
        <w:sz w:val="22"/>
        <w:szCs w:val="22"/>
      </w:rPr>
    </w:pPr>
    <w:r w:rsidRPr="00DA0EDA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DA0EDA">
      <w:rPr>
        <w:rFonts w:ascii="Roboto" w:hAnsi="Roboto"/>
        <w:sz w:val="22"/>
        <w:szCs w:val="22"/>
      </w:rPr>
      <w:t>ul. Gen. J.H. Dąbrowskiego 69, 42-201 Częstochowa</w:t>
    </w:r>
  </w:p>
  <w:p w:rsidR="00DA0EDA" w:rsidRPr="00DA0EDA" w:rsidRDefault="00DA0EDA" w:rsidP="00DA0EDA">
    <w:pPr>
      <w:spacing w:line="276" w:lineRule="auto"/>
      <w:rPr>
        <w:rFonts w:ascii="Roboto" w:hAnsi="Roboto"/>
        <w:noProof/>
        <w:sz w:val="22"/>
        <w:szCs w:val="22"/>
      </w:rPr>
    </w:pPr>
    <w:r w:rsidRPr="00DA0EDA">
      <w:rPr>
        <w:rFonts w:ascii="Roboto" w:hAnsi="Roboto"/>
        <w:sz w:val="22"/>
        <w:szCs w:val="22"/>
      </w:rPr>
      <w:t>tel. +48 34 325 02 56, e-mail: dyrektor.inwestycji@pcz.pl</w:t>
    </w:r>
  </w:p>
  <w:p w:rsidR="00DA0EDA" w:rsidRPr="00DA0EDA" w:rsidRDefault="00DA0EDA" w:rsidP="00DA0EDA">
    <w:pPr>
      <w:rPr>
        <w:rFonts w:ascii="Roboto" w:hAnsi="Roboto"/>
        <w:b/>
        <w:color w:val="F07E26"/>
        <w:sz w:val="24"/>
        <w:szCs w:val="24"/>
      </w:rPr>
    </w:pPr>
    <w:r w:rsidRPr="00DA0EDA">
      <w:rPr>
        <w:rFonts w:ascii="Roboto" w:hAnsi="Roboto"/>
        <w:b/>
        <w:sz w:val="22"/>
        <w:szCs w:val="22"/>
      </w:rPr>
      <w:t>www.pcz.pl</w:t>
    </w:r>
    <w:r w:rsidRPr="00DA0EDA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A0ED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A0EDA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B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B72" w:rsidRDefault="00A04B72">
      <w:r>
        <w:separator/>
      </w:r>
    </w:p>
  </w:footnote>
  <w:footnote w:type="continuationSeparator" w:id="0">
    <w:p w:rsidR="00A04B72" w:rsidRDefault="00A04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A4" w:rsidRDefault="00D36C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EDA" w:rsidRPr="00DA0EDA" w:rsidRDefault="00DA0EDA" w:rsidP="00DA0EDA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DA0EDA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DA0EDA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D36CA4" w:rsidRDefault="00D36C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A4" w:rsidRDefault="00D36C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B7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04B72"/>
    <w:rsid w:val="00A80738"/>
    <w:rsid w:val="00C236D3"/>
    <w:rsid w:val="00C659E2"/>
    <w:rsid w:val="00CB0802"/>
    <w:rsid w:val="00CF7835"/>
    <w:rsid w:val="00D36CA4"/>
    <w:rsid w:val="00D665F5"/>
    <w:rsid w:val="00D7128F"/>
    <w:rsid w:val="00DA0ED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B32F3B66-9083-4056-A135-266F20D7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145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2025-12-04T10:44:00Z</dcterms:created>
  <dcterms:modified xsi:type="dcterms:W3CDTF">2025-12-04T10:44:00Z</dcterms:modified>
</cp:coreProperties>
</file>