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45679">
        <w:rPr>
          <w:rFonts w:eastAsia="Times New Roman" w:cs="Calibri"/>
          <w:b/>
          <w:sz w:val="24"/>
          <w:szCs w:val="24"/>
          <w:lang w:eastAsia="pl-PL"/>
        </w:rPr>
        <w:t>6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CRZP/222/2025/AZP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86AF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86AF5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E86AF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86AF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86AF5" w:rsidRPr="00E86AF5">
        <w:rPr>
          <w:rFonts w:eastAsia="Times New Roman" w:cs="Calibri"/>
          <w:b/>
          <w:sz w:val="20"/>
          <w:szCs w:val="20"/>
          <w:lang w:eastAsia="pl-PL"/>
        </w:rPr>
        <w:t>m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86AF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86AF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b/>
          <w:sz w:val="20"/>
          <w:szCs w:val="20"/>
          <w:lang w:eastAsia="pl-PL"/>
        </w:rPr>
        <w:t>„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Dostawa paliwa gazowego do budynku przy ul. Roberta de Plelo 20 w Gdańsku</w:t>
      </w:r>
      <w:r w:rsidRPr="00E86AF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86AF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86AF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86AF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86AF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86AF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86AF5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E86AF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E86AF5" w:rsidRPr="00E86AF5" w:rsidTr="00991432"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86AF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86AF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86AF5" w:rsidRPr="00E86AF5" w:rsidTr="00991432"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86AF5" w:rsidRPr="00E86AF5" w:rsidTr="00991432">
        <w:trPr>
          <w:trHeight w:val="617"/>
        </w:trPr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988" w:rsidRDefault="00BE7988">
      <w:pPr>
        <w:spacing w:after="0" w:line="240" w:lineRule="auto"/>
      </w:pPr>
      <w:r>
        <w:separator/>
      </w:r>
    </w:p>
  </w:endnote>
  <w:endnote w:type="continuationSeparator" w:id="0">
    <w:p w:rsidR="00BE7988" w:rsidRDefault="00BE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456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4567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4567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988" w:rsidRDefault="00BE7988">
      <w:pPr>
        <w:spacing w:after="0" w:line="240" w:lineRule="auto"/>
      </w:pPr>
      <w:r>
        <w:separator/>
      </w:r>
    </w:p>
  </w:footnote>
  <w:footnote w:type="continuationSeparator" w:id="0">
    <w:p w:rsidR="00BE7988" w:rsidRDefault="00BE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45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44567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91D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gazowego do budynku przy ul. Roberta de Plelo 20 w Gdańsku</w:t>
    </w:r>
  </w:p>
  <w:p w:rsidR="004E7E0E" w:rsidRPr="004E7E0E" w:rsidRDefault="0025372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538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445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45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00"/>
    <w:rsid w:val="00084773"/>
    <w:rsid w:val="00091DAB"/>
    <w:rsid w:val="001079FB"/>
    <w:rsid w:val="00253726"/>
    <w:rsid w:val="00270100"/>
    <w:rsid w:val="002C16B6"/>
    <w:rsid w:val="00445679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BE7988"/>
    <w:rsid w:val="00C050AA"/>
    <w:rsid w:val="00C16AA2"/>
    <w:rsid w:val="00DD0E1C"/>
    <w:rsid w:val="00E86AF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D7C2"/>
  <w15:docId w15:val="{3A15647F-9338-49F3-981A-C81F35FD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2025-12-02T07:49:00Z</cp:lastPrinted>
  <dcterms:created xsi:type="dcterms:W3CDTF">2025-12-02T07:49:00Z</dcterms:created>
  <dcterms:modified xsi:type="dcterms:W3CDTF">2025-12-02T07:49:00Z</dcterms:modified>
</cp:coreProperties>
</file>