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2020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D495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D495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D495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D495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D4958" w:rsidRPr="007B107C" w:rsidTr="00595F6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4958" w:rsidRPr="007B107C" w:rsidRDefault="002D4958" w:rsidP="00595F6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D4958" w:rsidRPr="007B107C" w:rsidRDefault="002D4958" w:rsidP="00595F6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D495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D495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D495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D4958" w:rsidRPr="007B107C" w:rsidRDefault="002D4958" w:rsidP="00595F6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D4958" w:rsidRPr="007B107C" w:rsidRDefault="002D4958" w:rsidP="00595F6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D4958" w:rsidRPr="007B107C" w:rsidRDefault="002D4958" w:rsidP="00595F6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D495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D495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paliwa gazowego do budynku przy ul. Roberta de Plelo 20 w Gdańsku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D4958" w:rsidRPr="002D495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CRZP/222/2025/AZP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D4958" w:rsidRPr="002D495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958" w:rsidRDefault="002D4958" w:rsidP="002D4958">
      <w:pPr>
        <w:spacing w:after="0" w:line="240" w:lineRule="auto"/>
      </w:pPr>
      <w:r>
        <w:separator/>
      </w:r>
    </w:p>
  </w:endnote>
  <w:endnote w:type="continuationSeparator" w:id="0">
    <w:p w:rsidR="002D4958" w:rsidRDefault="002D4958" w:rsidP="002D4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958" w:rsidRDefault="002D4958" w:rsidP="002D4958">
      <w:pPr>
        <w:spacing w:after="0" w:line="240" w:lineRule="auto"/>
      </w:pPr>
      <w:r>
        <w:separator/>
      </w:r>
    </w:p>
  </w:footnote>
  <w:footnote w:type="continuationSeparator" w:id="0">
    <w:p w:rsidR="002D4958" w:rsidRDefault="002D4958" w:rsidP="002D4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958" w:rsidRDefault="002D49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563"/>
    <w:rsid w:val="00120208"/>
    <w:rsid w:val="002621C4"/>
    <w:rsid w:val="002D4958"/>
    <w:rsid w:val="00496563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84CD710-619A-44F1-B364-840848856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4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4958"/>
  </w:style>
  <w:style w:type="paragraph" w:styleId="Stopka">
    <w:name w:val="footer"/>
    <w:basedOn w:val="Normalny"/>
    <w:link w:val="StopkaZnak"/>
    <w:uiPriority w:val="99"/>
    <w:unhideWhenUsed/>
    <w:rsid w:val="002D4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4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2025-12-02T06:44:00Z</cp:lastPrinted>
  <dcterms:created xsi:type="dcterms:W3CDTF">2025-12-02T06:44:00Z</dcterms:created>
  <dcterms:modified xsi:type="dcterms:W3CDTF">2025-12-02T06:44:00Z</dcterms:modified>
</cp:coreProperties>
</file>