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E96" w:rsidRDefault="00B13E96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A35793" w:rsidP="00081D13">
      <w:pPr>
        <w:spacing w:after="600"/>
        <w:jc w:val="right"/>
        <w:rPr>
          <w:rFonts w:ascii="Arial" w:hAnsi="Arial" w:cs="Arial"/>
        </w:rPr>
      </w:pPr>
      <w:r w:rsidRPr="00A35793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A35793">
        <w:rPr>
          <w:rFonts w:ascii="Arial" w:hAnsi="Arial" w:cs="Arial"/>
        </w:rPr>
        <w:t>2025-12-0</w:t>
      </w:r>
      <w:r w:rsidR="00B13E96">
        <w:rPr>
          <w:rFonts w:ascii="Arial" w:hAnsi="Arial" w:cs="Arial"/>
        </w:rPr>
        <w:t>2</w:t>
      </w:r>
    </w:p>
    <w:p w:rsidR="00081D13" w:rsidRPr="00353FDC" w:rsidRDefault="00A35793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A35793">
        <w:rPr>
          <w:rFonts w:ascii="Arial" w:hAnsi="Arial" w:cs="Arial"/>
          <w:b/>
          <w:bCs/>
        </w:rPr>
        <w:t>Politechnika Częstochowska</w:t>
      </w:r>
    </w:p>
    <w:p w:rsidR="00081D13" w:rsidRPr="00353FDC" w:rsidRDefault="00A35793" w:rsidP="00081D13">
      <w:pPr>
        <w:spacing w:line="360" w:lineRule="auto"/>
        <w:ind w:right="3969"/>
        <w:rPr>
          <w:rFonts w:ascii="Arial" w:hAnsi="Arial" w:cs="Arial"/>
        </w:rPr>
      </w:pPr>
      <w:r w:rsidRPr="00A35793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A35793">
        <w:rPr>
          <w:rFonts w:ascii="Arial" w:hAnsi="Arial" w:cs="Arial"/>
        </w:rPr>
        <w:t>69</w:t>
      </w:r>
    </w:p>
    <w:p w:rsidR="00081D13" w:rsidRPr="00353FDC" w:rsidRDefault="00A35793" w:rsidP="00081D13">
      <w:pPr>
        <w:ind w:right="3969"/>
        <w:rPr>
          <w:rFonts w:ascii="Arial" w:hAnsi="Arial" w:cs="Arial"/>
        </w:rPr>
      </w:pPr>
      <w:r w:rsidRPr="00A35793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A35793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A3579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35793">
              <w:rPr>
                <w:rFonts w:ascii="Arial" w:hAnsi="Arial" w:cs="Arial"/>
                <w:bCs/>
              </w:rPr>
              <w:t>Dostawa robota humanoidalnego dla Katedry Sztucznej Inteligencji Politechniki Częstochowskiej</w:t>
            </w:r>
          </w:p>
        </w:tc>
      </w:tr>
      <w:tr w:rsidR="00A35793" w:rsidRPr="00353FDC" w:rsidTr="00FB0BDE">
        <w:tc>
          <w:tcPr>
            <w:tcW w:w="2269" w:type="dxa"/>
            <w:shd w:val="clear" w:color="auto" w:fill="auto"/>
          </w:tcPr>
          <w:p w:rsidR="00A35793" w:rsidRPr="00353FDC" w:rsidRDefault="00A35793" w:rsidP="00FB0B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A35793" w:rsidRPr="00353FDC" w:rsidRDefault="00A35793" w:rsidP="00FB0B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35793">
              <w:rPr>
                <w:rFonts w:ascii="Arial" w:hAnsi="Arial" w:cs="Arial"/>
                <w:bCs/>
              </w:rPr>
              <w:t>RZ-DZP.261.55.2025.AR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A35793" w:rsidRPr="00A35793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A35793" w:rsidRPr="00A35793">
        <w:rPr>
          <w:rFonts w:ascii="Arial" w:hAnsi="Arial" w:cs="Arial"/>
        </w:rPr>
        <w:t>(</w:t>
      </w:r>
      <w:proofErr w:type="spellStart"/>
      <w:r w:rsidR="00A35793" w:rsidRPr="00A35793">
        <w:rPr>
          <w:rFonts w:ascii="Arial" w:hAnsi="Arial" w:cs="Arial"/>
        </w:rPr>
        <w:t>t.j</w:t>
      </w:r>
      <w:proofErr w:type="spellEnd"/>
      <w:r w:rsidR="00A35793" w:rsidRPr="00A35793">
        <w:rPr>
          <w:rFonts w:ascii="Arial" w:hAnsi="Arial" w:cs="Arial"/>
        </w:rPr>
        <w:t xml:space="preserve">. Dz. U. z 2024 r. poz. 1320 z </w:t>
      </w:r>
      <w:proofErr w:type="spellStart"/>
      <w:r w:rsidR="00A35793" w:rsidRPr="00A35793">
        <w:rPr>
          <w:rFonts w:ascii="Arial" w:hAnsi="Arial" w:cs="Arial"/>
        </w:rPr>
        <w:t>późn</w:t>
      </w:r>
      <w:proofErr w:type="spellEnd"/>
      <w:r w:rsidR="00A35793" w:rsidRPr="00A35793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B13E96" w:rsidRDefault="00B13E96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B13E96" w:rsidRDefault="00B13E96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B13E96" w:rsidRDefault="00B13E96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B13E96" w:rsidRDefault="00B13E96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B13E96" w:rsidRDefault="00B13E96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B13E96" w:rsidRPr="00E1738E" w:rsidRDefault="00B13E96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35793" w:rsidRPr="00E1738E" w:rsidTr="00FB0BDE">
        <w:trPr>
          <w:cantSplit/>
        </w:trPr>
        <w:tc>
          <w:tcPr>
            <w:tcW w:w="10080" w:type="dxa"/>
          </w:tcPr>
          <w:p w:rsidR="00A35793" w:rsidRDefault="00A35793" w:rsidP="00FB0BDE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35793">
              <w:rPr>
                <w:rFonts w:ascii="Arial" w:hAnsi="Arial" w:cs="Arial"/>
                <w:b/>
              </w:rPr>
              <w:t>E4I sp. z o.o.</w:t>
            </w:r>
          </w:p>
          <w:p w:rsidR="00A35793" w:rsidRPr="00AC1F4A" w:rsidRDefault="00A35793" w:rsidP="00FB0BDE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35793">
              <w:rPr>
                <w:rFonts w:ascii="Arial" w:hAnsi="Arial" w:cs="Arial"/>
                <w:bCs/>
              </w:rPr>
              <w:t>Krasińskiego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35793">
              <w:rPr>
                <w:rFonts w:ascii="Arial" w:hAnsi="Arial" w:cs="Arial"/>
                <w:bCs/>
              </w:rPr>
              <w:t>29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A35793" w:rsidRPr="00E1738E" w:rsidRDefault="00A35793" w:rsidP="00FB0BDE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A35793">
              <w:rPr>
                <w:rFonts w:ascii="Arial" w:hAnsi="Arial" w:cs="Arial"/>
                <w:bCs/>
              </w:rPr>
              <w:t>40-019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35793">
              <w:rPr>
                <w:rFonts w:ascii="Arial" w:hAnsi="Arial" w:cs="Arial"/>
                <w:bCs/>
              </w:rPr>
              <w:t>Katowice</w:t>
            </w:r>
          </w:p>
          <w:p w:rsidR="00A35793" w:rsidRPr="00BC506C" w:rsidRDefault="00A35793" w:rsidP="00FB0BDE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A35793">
              <w:rPr>
                <w:rFonts w:ascii="Arial" w:hAnsi="Arial" w:cs="Arial"/>
                <w:b/>
              </w:rPr>
              <w:t>90 000.00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A35793" w:rsidRPr="00E1738E" w:rsidRDefault="00A35793" w:rsidP="00FB0BDE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A35793" w:rsidRPr="00E1738E" w:rsidRDefault="00A35793" w:rsidP="00FB0BD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A35793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100 punktów.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528"/>
        <w:gridCol w:w="1559"/>
        <w:gridCol w:w="1985"/>
      </w:tblGrid>
      <w:tr w:rsidR="00B13E96" w:rsidRPr="008567C7" w:rsidTr="00B13E9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B13E96" w:rsidRPr="00553EDC" w:rsidRDefault="00B13E9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B13E96" w:rsidRPr="00553EDC" w:rsidRDefault="00B13E9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B13E96" w:rsidRPr="00553EDC" w:rsidRDefault="00B13E96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3579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:rsidR="00B13E96" w:rsidRPr="00553EDC" w:rsidRDefault="00B13E9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B13E96" w:rsidRPr="008567C7" w:rsidTr="00B13E96">
        <w:tc>
          <w:tcPr>
            <w:tcW w:w="851" w:type="dxa"/>
            <w:vAlign w:val="center"/>
          </w:tcPr>
          <w:p w:rsidR="00B13E96" w:rsidRPr="00553EDC" w:rsidRDefault="00B13E96" w:rsidP="00FB0BD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579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528" w:type="dxa"/>
            <w:vAlign w:val="center"/>
          </w:tcPr>
          <w:p w:rsidR="00B13E96" w:rsidRPr="00553EDC" w:rsidRDefault="00B13E96" w:rsidP="00FB0BDE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35793">
              <w:rPr>
                <w:rFonts w:ascii="Arial" w:hAnsi="Arial" w:cs="Arial"/>
                <w:b/>
                <w:sz w:val="22"/>
                <w:szCs w:val="22"/>
              </w:rPr>
              <w:t>E4I sp. z o.o.</w:t>
            </w:r>
          </w:p>
          <w:p w:rsidR="00B13E96" w:rsidRPr="00553EDC" w:rsidRDefault="00B13E96" w:rsidP="00FB0BDE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35793">
              <w:rPr>
                <w:rFonts w:ascii="Arial" w:hAnsi="Arial" w:cs="Arial"/>
                <w:bCs/>
                <w:sz w:val="22"/>
                <w:szCs w:val="22"/>
              </w:rPr>
              <w:t>Krasińskiego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35793">
              <w:rPr>
                <w:rFonts w:ascii="Arial" w:hAnsi="Arial" w:cs="Arial"/>
                <w:bCs/>
                <w:sz w:val="22"/>
                <w:szCs w:val="22"/>
              </w:rPr>
              <w:t>29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13E96" w:rsidRPr="00553EDC" w:rsidRDefault="00B13E96" w:rsidP="00FB0BDE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35793">
              <w:rPr>
                <w:rFonts w:ascii="Arial" w:hAnsi="Arial" w:cs="Arial"/>
                <w:bCs/>
                <w:sz w:val="22"/>
                <w:szCs w:val="22"/>
              </w:rPr>
              <w:t>40-019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35793">
              <w:rPr>
                <w:rFonts w:ascii="Arial" w:hAnsi="Arial" w:cs="Arial"/>
                <w:bCs/>
                <w:sz w:val="22"/>
                <w:szCs w:val="22"/>
              </w:rPr>
              <w:t>Katowice</w:t>
            </w:r>
          </w:p>
        </w:tc>
        <w:tc>
          <w:tcPr>
            <w:tcW w:w="1559" w:type="dxa"/>
            <w:vAlign w:val="center"/>
          </w:tcPr>
          <w:p w:rsidR="00B13E96" w:rsidRPr="00553EDC" w:rsidRDefault="00B13E96" w:rsidP="00FB0BD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57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:rsidR="00B13E96" w:rsidRPr="00553EDC" w:rsidRDefault="00B13E96" w:rsidP="00FB0BD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57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13E96" w:rsidRPr="008567C7" w:rsidTr="00B13E96">
        <w:tc>
          <w:tcPr>
            <w:tcW w:w="851" w:type="dxa"/>
            <w:vAlign w:val="center"/>
          </w:tcPr>
          <w:p w:rsidR="00B13E96" w:rsidRPr="00553EDC" w:rsidRDefault="00B13E96" w:rsidP="00FB0BD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579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528" w:type="dxa"/>
            <w:vAlign w:val="center"/>
          </w:tcPr>
          <w:p w:rsidR="004B08EC" w:rsidRPr="00EE5D6C" w:rsidRDefault="004B08EC" w:rsidP="004B08EC">
            <w:pPr>
              <w:spacing w:before="80" w:after="40"/>
              <w:rPr>
                <w:rFonts w:ascii="Arial" w:hAnsi="Arial" w:cs="Arial"/>
                <w:b/>
              </w:rPr>
            </w:pPr>
            <w:r w:rsidRPr="00EE5D6C">
              <w:rPr>
                <w:rFonts w:ascii="Arial" w:hAnsi="Arial" w:cs="Arial"/>
                <w:b/>
              </w:rPr>
              <w:t>Drony. net Ewa Lewandowska</w:t>
            </w:r>
          </w:p>
          <w:p w:rsidR="004B08EC" w:rsidRPr="00EE5D6C" w:rsidRDefault="004B08EC" w:rsidP="004B08EC">
            <w:pPr>
              <w:rPr>
                <w:rFonts w:ascii="Arial" w:hAnsi="Arial" w:cs="Arial"/>
              </w:rPr>
            </w:pPr>
            <w:r w:rsidRPr="00EE5D6C">
              <w:rPr>
                <w:rFonts w:ascii="Arial" w:hAnsi="Arial" w:cs="Arial"/>
              </w:rPr>
              <w:t xml:space="preserve">Gen. Sikorskiego 60 e </w:t>
            </w:r>
          </w:p>
          <w:p w:rsidR="00B13E96" w:rsidRPr="00553EDC" w:rsidRDefault="004B08EC" w:rsidP="004B08E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E5D6C">
              <w:rPr>
                <w:rFonts w:ascii="Arial" w:hAnsi="Arial" w:cs="Arial"/>
                <w:sz w:val="24"/>
                <w:szCs w:val="24"/>
              </w:rPr>
              <w:t>87-300 Brodnica</w:t>
            </w:r>
            <w:bookmarkStart w:id="3" w:name="_GoBack"/>
            <w:bookmarkEnd w:id="3"/>
          </w:p>
        </w:tc>
        <w:tc>
          <w:tcPr>
            <w:tcW w:w="1559" w:type="dxa"/>
            <w:vAlign w:val="center"/>
          </w:tcPr>
          <w:p w:rsidR="00B13E96" w:rsidRPr="00553EDC" w:rsidRDefault="00B13E96" w:rsidP="00FB0BD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579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B13E96" w:rsidRPr="00553EDC" w:rsidRDefault="00B13E96" w:rsidP="00FB0BD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579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E9D" w:rsidRDefault="00685E9D">
      <w:r>
        <w:separator/>
      </w:r>
    </w:p>
  </w:endnote>
  <w:endnote w:type="continuationSeparator" w:id="0">
    <w:p w:rsidR="00685E9D" w:rsidRDefault="00685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793" w:rsidRDefault="00A357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E96" w:rsidRPr="00B13E96" w:rsidRDefault="004B08EC" w:rsidP="00B13E9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B13E96" w:rsidRPr="00B13E96" w:rsidTr="00FB0BDE">
      <w:tc>
        <w:tcPr>
          <w:tcW w:w="0" w:type="auto"/>
          <w:shd w:val="clear" w:color="auto" w:fill="auto"/>
          <w:vAlign w:val="center"/>
        </w:tcPr>
        <w:p w:rsidR="00B13E96" w:rsidRPr="00B13E96" w:rsidRDefault="00B13E96" w:rsidP="00B13E96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13E96" w:rsidRPr="00B13E96" w:rsidRDefault="00B13E96" w:rsidP="00B13E96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B13E96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B13E96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B13E96" w:rsidRPr="00B13E96" w:rsidRDefault="00B13E96" w:rsidP="00B13E96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B13E96" w:rsidRPr="00B13E96" w:rsidRDefault="00B13E96" w:rsidP="00B13E96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B13E96" w:rsidRPr="00B13E96" w:rsidRDefault="00B13E96" w:rsidP="00B13E96">
    <w:pPr>
      <w:spacing w:line="276" w:lineRule="auto"/>
      <w:rPr>
        <w:rFonts w:ascii="Roboto" w:hAnsi="Roboto"/>
        <w:b/>
        <w:bCs/>
        <w:sz w:val="22"/>
        <w:szCs w:val="22"/>
      </w:rPr>
    </w:pPr>
    <w:r w:rsidRPr="00B13E96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B13E96" w:rsidRPr="00B13E96" w:rsidRDefault="004B08EC" w:rsidP="00B13E96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="00B13E96" w:rsidRPr="00B13E96">
      <w:rPr>
        <w:rFonts w:ascii="Roboto" w:hAnsi="Roboto"/>
        <w:sz w:val="22"/>
        <w:szCs w:val="22"/>
      </w:rPr>
      <w:t>ul. Gen. J.H. Dąbrowskiego 69, 42-201 Częstochowa</w:t>
    </w:r>
  </w:p>
  <w:p w:rsidR="00B13E96" w:rsidRPr="00B13E96" w:rsidRDefault="00B13E96" w:rsidP="00B13E96">
    <w:pPr>
      <w:spacing w:line="276" w:lineRule="auto"/>
      <w:rPr>
        <w:rFonts w:ascii="Roboto" w:hAnsi="Roboto"/>
        <w:noProof/>
        <w:sz w:val="22"/>
        <w:szCs w:val="22"/>
      </w:rPr>
    </w:pPr>
    <w:r w:rsidRPr="00B13E96">
      <w:rPr>
        <w:rFonts w:ascii="Roboto" w:hAnsi="Roboto"/>
        <w:sz w:val="22"/>
        <w:szCs w:val="22"/>
      </w:rPr>
      <w:t>tel. +48 34 325 02 56, e-mail: dyrektor.inwestycji@pcz.pl</w:t>
    </w:r>
  </w:p>
  <w:p w:rsidR="00B13E96" w:rsidRPr="00B13E96" w:rsidRDefault="00B13E96" w:rsidP="00B13E96">
    <w:pPr>
      <w:rPr>
        <w:rFonts w:ascii="Roboto" w:hAnsi="Roboto"/>
        <w:b/>
        <w:sz w:val="22"/>
        <w:szCs w:val="22"/>
      </w:rPr>
    </w:pPr>
    <w:r w:rsidRPr="00B13E96">
      <w:rPr>
        <w:rFonts w:ascii="Roboto" w:hAnsi="Roboto"/>
        <w:b/>
        <w:sz w:val="22"/>
        <w:szCs w:val="22"/>
      </w:rPr>
      <w:t>www.pcz.pl</w:t>
    </w:r>
  </w:p>
  <w:p w:rsidR="00B13E96" w:rsidRPr="00B13E96" w:rsidRDefault="004B08EC" w:rsidP="00B13E96">
    <w:pPr>
      <w:rPr>
        <w:rFonts w:ascii="Roboto" w:hAnsi="Roboto"/>
        <w:b/>
        <w:color w:val="F07E26"/>
      </w:rPr>
    </w:pPr>
    <w:r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4B08EC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4B08EC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793" w:rsidRDefault="00A357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E9D" w:rsidRDefault="00685E9D">
      <w:r>
        <w:separator/>
      </w:r>
    </w:p>
  </w:footnote>
  <w:footnote w:type="continuationSeparator" w:id="0">
    <w:p w:rsidR="00685E9D" w:rsidRDefault="00685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793" w:rsidRDefault="00A357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E96" w:rsidRPr="00B13E96" w:rsidRDefault="004B08EC" w:rsidP="00B13E96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A35793" w:rsidRDefault="00A357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793" w:rsidRDefault="00A357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2"/>
        <o:r id="V:Rule5" type="connector" idref="#Łącznik prosty ze strzałką 3"/>
        <o:r id="V:Rule6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E9D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08EC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5E9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5793"/>
    <w:rsid w:val="00AA02AC"/>
    <w:rsid w:val="00B13E96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359A2054-5981-482D-A9B3-62EBC0730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189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2025-12-03T08:39:00Z</cp:lastPrinted>
  <dcterms:created xsi:type="dcterms:W3CDTF">2025-12-03T08:39:00Z</dcterms:created>
  <dcterms:modified xsi:type="dcterms:W3CDTF">2025-12-03T08:39:00Z</dcterms:modified>
</cp:coreProperties>
</file>