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92F5F" w:rsidRPr="00792F5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92F5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2F5F">
        <w:rPr>
          <w:rFonts w:ascii="Arial" w:hAnsi="Arial" w:cs="Arial"/>
        </w:rPr>
        <w:t>Politechnika Częstochowska</w:t>
      </w:r>
    </w:p>
    <w:p w:rsidR="006676AE" w:rsidRPr="0012157F" w:rsidRDefault="00792F5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2F5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92F5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92F5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92F5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92F5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2F5F" w:rsidRPr="0012157F" w:rsidTr="00BB7176">
        <w:tc>
          <w:tcPr>
            <w:tcW w:w="9104" w:type="dxa"/>
            <w:shd w:val="clear" w:color="auto" w:fill="D9D9D9"/>
          </w:tcPr>
          <w:p w:rsidR="00792F5F" w:rsidRPr="0012157F" w:rsidRDefault="00792F5F" w:rsidP="00BB717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92F5F" w:rsidRPr="0012157F" w:rsidRDefault="00792F5F" w:rsidP="00BB717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92F5F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92F5F" w:rsidRPr="00612283" w:rsidRDefault="00792F5F" w:rsidP="00BB717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92F5F" w:rsidRPr="0012157F" w:rsidRDefault="00792F5F" w:rsidP="00BB717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792F5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2F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robót budowlanych w pomieszczeniach 025a i 026 na Wydziale Inżynierii Produkcji i Technologii Materiałów – Katedra Fizyki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2F5F" w:rsidRPr="00A2540E" w:rsidTr="00BB7176">
        <w:tc>
          <w:tcPr>
            <w:tcW w:w="2269" w:type="dxa"/>
          </w:tcPr>
          <w:p w:rsidR="00792F5F" w:rsidRPr="00A2540E" w:rsidRDefault="00792F5F" w:rsidP="00BB71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92F5F" w:rsidRPr="00A2540E" w:rsidRDefault="00792F5F" w:rsidP="00BB71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2F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RZ-DZP.261.61.2025.ŁZ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92F5F" w:rsidRPr="00792F5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92F5F" w:rsidRDefault="007A2BCB" w:rsidP="00792F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792F5F" w:rsidRDefault="00792F5F" w:rsidP="00792F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338" w:rsidRDefault="004A4338" w:rsidP="0038231F">
      <w:pPr>
        <w:spacing w:after="0" w:line="240" w:lineRule="auto"/>
      </w:pPr>
      <w:r>
        <w:separator/>
      </w:r>
    </w:p>
  </w:endnote>
  <w:endnote w:type="continuationSeparator" w:id="0">
    <w:p w:rsidR="004A4338" w:rsidRDefault="004A43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F5F" w:rsidRDefault="00792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471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47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F5F" w:rsidRDefault="00792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338" w:rsidRDefault="004A4338" w:rsidP="0038231F">
      <w:pPr>
        <w:spacing w:after="0" w:line="240" w:lineRule="auto"/>
      </w:pPr>
      <w:r>
        <w:separator/>
      </w:r>
    </w:p>
  </w:footnote>
  <w:footnote w:type="continuationSeparator" w:id="0">
    <w:p w:rsidR="004A4338" w:rsidRDefault="004A433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792F5F" w:rsidRPr="00AC6A18" w:rsidRDefault="00792F5F" w:rsidP="00792F5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F5F" w:rsidRDefault="00792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F5F" w:rsidRDefault="00792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F5F" w:rsidRDefault="00792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433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71B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3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2F5F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C40105-80AB-4B0B-9382-549F1382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0364A-CC0B-455B-942C-D0A38C5A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2025-12-02T08:57:00Z</dcterms:created>
  <dcterms:modified xsi:type="dcterms:W3CDTF">2025-12-02T08:57:00Z</dcterms:modified>
</cp:coreProperties>
</file>