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C080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75F6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75F61" w:rsidRPr="007B107C" w:rsidTr="001E4D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75F61" w:rsidRPr="007B107C" w:rsidRDefault="00F75F61" w:rsidP="001E4DA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75F61" w:rsidRPr="007B107C" w:rsidRDefault="00F75F61" w:rsidP="001E4DA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75F61" w:rsidRPr="007B107C" w:rsidRDefault="00F75F61" w:rsidP="001E4DA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C43400" w:rsidRDefault="00C43400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4340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</w:t>
      </w: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a </w:t>
      </w:r>
      <w:r w:rsidRPr="00C4340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używanego samochodu osobowego finansowanego </w:t>
      </w:r>
      <w:r w:rsidR="003E6C6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- powtórne</w:t>
      </w:r>
      <w:bookmarkStart w:id="0" w:name="_GoBack"/>
      <w:bookmarkEnd w:id="0"/>
    </w:p>
    <w:p w:rsidR="007B107C" w:rsidRPr="007B107C" w:rsidRDefault="00C43400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4340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 formie leasingu operacyjnego</w:t>
      </w: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B107C"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="007B107C"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EC3A7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2</w:t>
      </w:r>
      <w:r w:rsidR="006C35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24</w:t>
      </w:r>
      <w:r w:rsidR="00EC3A7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F61" w:rsidRDefault="00F75F61" w:rsidP="00F75F61">
      <w:pPr>
        <w:spacing w:after="0" w:line="240" w:lineRule="auto"/>
      </w:pPr>
      <w:r>
        <w:separator/>
      </w:r>
    </w:p>
  </w:endnote>
  <w:end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F61" w:rsidRDefault="00F75F61" w:rsidP="00F75F61">
      <w:pPr>
        <w:spacing w:after="0" w:line="240" w:lineRule="auto"/>
      </w:pPr>
      <w:r>
        <w:separator/>
      </w:r>
    </w:p>
  </w:footnote>
  <w:foot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1E"/>
    <w:rsid w:val="002621C4"/>
    <w:rsid w:val="003E6C6E"/>
    <w:rsid w:val="00432CFB"/>
    <w:rsid w:val="00590D1E"/>
    <w:rsid w:val="006C35FE"/>
    <w:rsid w:val="007B107C"/>
    <w:rsid w:val="007C0803"/>
    <w:rsid w:val="007C7D43"/>
    <w:rsid w:val="00843802"/>
    <w:rsid w:val="008750B3"/>
    <w:rsid w:val="00A42E7A"/>
    <w:rsid w:val="00C31816"/>
    <w:rsid w:val="00C43400"/>
    <w:rsid w:val="00EC3A71"/>
    <w:rsid w:val="00F7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CF65A"/>
  <w15:chartTrackingRefBased/>
  <w15:docId w15:val="{8966D72B-4C02-4A06-8288-7E2DFE4C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5F61"/>
  </w:style>
  <w:style w:type="paragraph" w:styleId="Stopka">
    <w:name w:val="footer"/>
    <w:basedOn w:val="Normalny"/>
    <w:link w:val="Stopka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5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2327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2025-12-02T09:20:00Z</cp:lastPrinted>
  <dcterms:created xsi:type="dcterms:W3CDTF">2025-12-02T09:20:00Z</dcterms:created>
  <dcterms:modified xsi:type="dcterms:W3CDTF">2025-12-02T09:20:00Z</dcterms:modified>
</cp:coreProperties>
</file>