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0647E0">
        <w:rPr>
          <w:rFonts w:ascii="Arial" w:hAnsi="Arial" w:cs="Arial"/>
          <w:bCs/>
          <w:szCs w:val="24"/>
        </w:rPr>
        <w:t xml:space="preserve">4 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129B8" w:rsidRPr="001129B8">
        <w:rPr>
          <w:rFonts w:ascii="Arial" w:hAnsi="Arial" w:cs="Arial"/>
          <w:b/>
          <w:sz w:val="24"/>
          <w:szCs w:val="24"/>
        </w:rPr>
        <w:t>CRZP/221/2025/AZP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129B8" w:rsidRPr="001129B8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129B8" w:rsidRPr="001129B8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1129B8" w:rsidRPr="001129B8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129B8" w:rsidRPr="001129B8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1129B8" w:rsidRPr="001129B8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129B8" w:rsidTr="00BD3DE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129B8" w:rsidRDefault="001129B8" w:rsidP="00BD3DE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1129B8" w:rsidRDefault="001129B8" w:rsidP="00BD3DE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129B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129B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129B8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1129B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1129B8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1129B8" w:rsidRDefault="001129B8" w:rsidP="00BD3DE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129B8" w:rsidRDefault="001129B8" w:rsidP="00BD3D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129B8" w:rsidRDefault="001129B8" w:rsidP="00BD3DE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1129B8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129B8">
        <w:rPr>
          <w:rFonts w:ascii="Arial" w:hAnsi="Arial" w:cs="Arial"/>
          <w:b/>
          <w:sz w:val="24"/>
          <w:szCs w:val="24"/>
        </w:rPr>
        <w:t>Dostawa projektorów i ekranów wraz z montażem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1129B8" w:rsidRPr="001129B8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1129B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129B8" w:rsidTr="001129B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9B8" w:rsidRDefault="001129B8" w:rsidP="00BD3DE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9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9B8" w:rsidRDefault="001129B8" w:rsidP="00BD3DE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9B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1129B8" w:rsidRDefault="001129B8" w:rsidP="00BD3DE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29B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1129B8" w:rsidTr="001129B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9B8" w:rsidRDefault="001129B8" w:rsidP="00BD3DE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9B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9B8" w:rsidRDefault="001129B8" w:rsidP="00BD3DE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9B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129B8" w:rsidRPr="001129B8" w:rsidRDefault="001129B8" w:rsidP="00BD3DE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29B8">
              <w:rPr>
                <w:rFonts w:ascii="Arial" w:hAnsi="Arial" w:cs="Arial"/>
                <w:sz w:val="24"/>
                <w:szCs w:val="24"/>
              </w:rPr>
              <w:t xml:space="preserve">Wykonawca spełni warunek jeżeli wykaże, że dysponuje  lub będzie dysponował w okresie realizacji zamówienia osobami zdolnymi do wykonania zamówienia tj.: </w:t>
            </w:r>
          </w:p>
          <w:p w:rsidR="001129B8" w:rsidRPr="001129B8" w:rsidRDefault="001129B8" w:rsidP="00BD3DE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29B8">
              <w:rPr>
                <w:rFonts w:ascii="Arial" w:hAnsi="Arial" w:cs="Arial"/>
                <w:sz w:val="24"/>
                <w:szCs w:val="24"/>
              </w:rPr>
              <w:t xml:space="preserve">osoba posiadająca aktualne świadectwo kwalifikacyjne "E1" w zakresie eksploatacji urządzeń i instalacji o napięciu do 1 </w:t>
            </w:r>
            <w:proofErr w:type="spellStart"/>
            <w:r w:rsidRPr="001129B8"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  <w:r w:rsidRPr="001129B8">
              <w:rPr>
                <w:rFonts w:ascii="Arial" w:hAnsi="Arial" w:cs="Arial"/>
                <w:sz w:val="24"/>
                <w:szCs w:val="24"/>
              </w:rPr>
              <w:t xml:space="preserve"> oraz posiadająca uprawnienia do pracy na wysokości powyżej 3 m</w:t>
            </w:r>
          </w:p>
          <w:p w:rsidR="001129B8" w:rsidRPr="001129B8" w:rsidRDefault="001129B8" w:rsidP="00BD3DE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29B8">
              <w:rPr>
                <w:rFonts w:ascii="Arial" w:hAnsi="Arial" w:cs="Arial"/>
                <w:sz w:val="24"/>
                <w:szCs w:val="24"/>
              </w:rPr>
              <w:t xml:space="preserve">W celu potwierdzenia spełniania przez wykonawcę warunków udziału w postępowaniu lub kryteriów selekcji dotyczących zdolności technicznej lub zawodowej zamawiający żąda następującego dokumentu: </w:t>
            </w:r>
          </w:p>
          <w:p w:rsidR="001129B8" w:rsidRDefault="001129B8" w:rsidP="00BD3DE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29B8">
              <w:rPr>
                <w:rFonts w:ascii="Arial" w:hAnsi="Arial" w:cs="Arial"/>
                <w:sz w:val="24"/>
                <w:szCs w:val="24"/>
              </w:rPr>
              <w:t>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1129B8" w:rsidTr="001129B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9B8" w:rsidRDefault="001129B8" w:rsidP="00BD3DE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9B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9B8" w:rsidRDefault="001129B8" w:rsidP="00BD3DE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9B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1129B8" w:rsidRDefault="001129B8" w:rsidP="00BD3DE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29B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1129B8" w:rsidTr="001129B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9B8" w:rsidRDefault="001129B8" w:rsidP="00BD3DE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9B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9B8" w:rsidRDefault="001129B8" w:rsidP="00BD3DE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9B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1129B8" w:rsidRDefault="001129B8" w:rsidP="00BD3DE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29B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1C11" w:rsidRDefault="007C1C11" w:rsidP="00E4548F">
      <w:pPr>
        <w:spacing w:after="0" w:line="240" w:lineRule="auto"/>
      </w:pPr>
      <w:r>
        <w:separator/>
      </w:r>
    </w:p>
  </w:endnote>
  <w:endnote w:type="continuationSeparator" w:id="0">
    <w:p w:rsidR="007C1C11" w:rsidRDefault="007C1C11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9B8" w:rsidRDefault="001129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9B8" w:rsidRDefault="001129B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9B8" w:rsidRDefault="001129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1C11" w:rsidRDefault="007C1C11" w:rsidP="00E4548F">
      <w:pPr>
        <w:spacing w:after="0" w:line="240" w:lineRule="auto"/>
      </w:pPr>
      <w:r>
        <w:separator/>
      </w:r>
    </w:p>
  </w:footnote>
  <w:footnote w:type="continuationSeparator" w:id="0">
    <w:p w:rsidR="007C1C11" w:rsidRDefault="007C1C11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9B8" w:rsidRDefault="001129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9B8" w:rsidRDefault="001129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9B8" w:rsidRDefault="001129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C11"/>
    <w:rsid w:val="000647E0"/>
    <w:rsid w:val="001129B8"/>
    <w:rsid w:val="002621C4"/>
    <w:rsid w:val="007B107C"/>
    <w:rsid w:val="007C1C11"/>
    <w:rsid w:val="007C7D43"/>
    <w:rsid w:val="00843802"/>
    <w:rsid w:val="008750B3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6B2649EF-1C0D-4ACA-B59D-B009E0EED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1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29B8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1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29B8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4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47E0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1038</Words>
  <Characters>6229</Characters>
  <Application>Microsoft Office Word</Application>
  <DocSecurity>0</DocSecurity>
  <Lines>51</Lines>
  <Paragraphs>14</Paragraphs>
  <ScaleCrop>false</ScaleCrop>
  <Company/>
  <LinksUpToDate>false</LinksUpToDate>
  <CharactersWithSpaces>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2025-12-01T08:48:00Z</cp:lastPrinted>
  <dcterms:created xsi:type="dcterms:W3CDTF">2025-12-01T08:48:00Z</dcterms:created>
  <dcterms:modified xsi:type="dcterms:W3CDTF">2025-12-01T08:48:00Z</dcterms:modified>
</cp:coreProperties>
</file>