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602F07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02F07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02F07">
        <w:rPr>
          <w:rFonts w:ascii="Arial" w:hAnsi="Arial" w:cs="Arial"/>
          <w:sz w:val="24"/>
          <w:szCs w:val="24"/>
        </w:rPr>
        <w:t>2025-11-27</w:t>
      </w:r>
    </w:p>
    <w:p w:rsidR="00D34297" w:rsidRPr="00471F3F" w:rsidRDefault="00602F07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2F0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602F07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02F07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02F07">
        <w:rPr>
          <w:rFonts w:ascii="Arial" w:hAnsi="Arial" w:cs="Arial"/>
          <w:sz w:val="24"/>
          <w:szCs w:val="24"/>
        </w:rPr>
        <w:t>69</w:t>
      </w:r>
    </w:p>
    <w:p w:rsidR="00D34297" w:rsidRDefault="00602F07" w:rsidP="00C43CC8">
      <w:pPr>
        <w:spacing w:line="360" w:lineRule="auto"/>
        <w:rPr>
          <w:rFonts w:ascii="Arial" w:hAnsi="Arial" w:cs="Arial"/>
          <w:sz w:val="24"/>
          <w:szCs w:val="24"/>
        </w:rPr>
      </w:pPr>
      <w:r w:rsidRPr="00602F07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02F07">
        <w:rPr>
          <w:rFonts w:ascii="Arial" w:hAnsi="Arial" w:cs="Arial"/>
          <w:sz w:val="24"/>
          <w:szCs w:val="24"/>
        </w:rPr>
        <w:t>Częstochowa</w:t>
      </w:r>
    </w:p>
    <w:p w:rsidR="00C43CC8" w:rsidRPr="00471F3F" w:rsidRDefault="00C43CC8" w:rsidP="00C43C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071314">
        <w:rPr>
          <w:rFonts w:ascii="Arial" w:hAnsi="Arial" w:cs="Arial"/>
          <w:sz w:val="24"/>
          <w:szCs w:val="24"/>
        </w:rPr>
        <w:t>770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/25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C43CC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C43CC8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7B375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częściowym nr 1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602F0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2F07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(4 zadania)</w:t>
            </w:r>
          </w:p>
        </w:tc>
      </w:tr>
      <w:tr w:rsidR="00602F07" w:rsidRPr="00D34297" w:rsidTr="00913584">
        <w:tc>
          <w:tcPr>
            <w:tcW w:w="2269" w:type="dxa"/>
            <w:shd w:val="clear" w:color="auto" w:fill="auto"/>
          </w:tcPr>
          <w:p w:rsidR="00602F07" w:rsidRPr="00D34297" w:rsidRDefault="00602F07" w:rsidP="009135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2F07" w:rsidRPr="00D34297" w:rsidRDefault="00602F07" w:rsidP="009135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2F07">
              <w:rPr>
                <w:rFonts w:ascii="Arial" w:hAnsi="Arial" w:cs="Arial"/>
                <w:bCs/>
                <w:sz w:val="24"/>
                <w:szCs w:val="24"/>
              </w:rPr>
              <w:t>RZ-DZP.261.38.2025.MM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02F07" w:rsidRPr="00602F07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02F07" w:rsidRPr="00602F07">
        <w:rPr>
          <w:rFonts w:ascii="Arial" w:hAnsi="Arial" w:cs="Arial"/>
          <w:sz w:val="24"/>
          <w:szCs w:val="24"/>
        </w:rPr>
        <w:t>(</w:t>
      </w:r>
      <w:proofErr w:type="spellStart"/>
      <w:r w:rsidR="00602F07" w:rsidRPr="00602F07">
        <w:rPr>
          <w:rFonts w:ascii="Arial" w:hAnsi="Arial" w:cs="Arial"/>
          <w:sz w:val="24"/>
          <w:szCs w:val="24"/>
        </w:rPr>
        <w:t>t.j</w:t>
      </w:r>
      <w:proofErr w:type="spellEnd"/>
      <w:r w:rsidR="00602F07" w:rsidRPr="00602F0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02F07" w:rsidRPr="00602F07">
        <w:rPr>
          <w:rFonts w:ascii="Arial" w:hAnsi="Arial" w:cs="Arial"/>
          <w:sz w:val="24"/>
          <w:szCs w:val="24"/>
        </w:rPr>
        <w:t>późn</w:t>
      </w:r>
      <w:proofErr w:type="spellEnd"/>
      <w:r w:rsidR="00602F07" w:rsidRPr="00602F07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02F07" w:rsidRPr="00D34297" w:rsidTr="009135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07" w:rsidRPr="00D34297" w:rsidRDefault="00602F07" w:rsidP="0091358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07" w:rsidRPr="00D34297" w:rsidRDefault="00602F07" w:rsidP="0091358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2F07">
              <w:rPr>
                <w:rFonts w:ascii="Arial" w:hAnsi="Arial" w:cs="Arial"/>
                <w:b/>
                <w:sz w:val="24"/>
                <w:szCs w:val="24"/>
              </w:rPr>
              <w:t>Dostawa laptopa i monitora</w:t>
            </w:r>
          </w:p>
          <w:p w:rsidR="00602F07" w:rsidRPr="00D34297" w:rsidRDefault="00602F07" w:rsidP="009135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02F07" w:rsidRPr="00D34297" w:rsidRDefault="00602F07" w:rsidP="009135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F0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602F07">
              <w:rPr>
                <w:rFonts w:ascii="Arial" w:hAnsi="Arial" w:cs="Arial"/>
                <w:sz w:val="24"/>
                <w:szCs w:val="24"/>
              </w:rPr>
              <w:t xml:space="preserve">wszystkie złożone wnioski o dopuszczenie do </w:t>
            </w:r>
            <w:r w:rsidRPr="00602F07">
              <w:rPr>
                <w:rFonts w:ascii="Arial" w:hAnsi="Arial" w:cs="Arial"/>
                <w:sz w:val="24"/>
                <w:szCs w:val="24"/>
              </w:rPr>
              <w:lastRenderedPageBreak/>
              <w:t>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02F07" w:rsidRPr="00D34297" w:rsidRDefault="00602F07" w:rsidP="0091358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02F07" w:rsidRDefault="00C43CC8" w:rsidP="009135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Zamawiającego w wyznaczonym terminie wpłynęły 2 oferty od wykonawców:</w:t>
            </w:r>
          </w:p>
          <w:p w:rsidR="00C43CC8" w:rsidRDefault="00C43CC8" w:rsidP="009135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BIS s.c. Karol Kowalski, Łukasz Kowalski, al. Niepodległości 41, 42-216 Częstochowa</w:t>
            </w:r>
          </w:p>
          <w:p w:rsidR="00C43CC8" w:rsidRDefault="00C43CC8" w:rsidP="009135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AJP Technology Sp. z o.o. ul. Leopolda Staffa 1/11, 30-069 Kraków</w:t>
            </w:r>
          </w:p>
          <w:p w:rsidR="00C43CC8" w:rsidRPr="00D34297" w:rsidRDefault="00C43CC8" w:rsidP="0091358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toku badania i oceny ofert Zamawiający odrzucił obie oferty ponieważ nie spełniały one wymagań Zamawiającego postawionych w Opisie przedmiotu zamówienia. </w:t>
            </w:r>
          </w:p>
        </w:tc>
      </w:tr>
    </w:tbl>
    <w:p w:rsidR="002A7DFF" w:rsidRDefault="002A7DFF" w:rsidP="002A7DFF">
      <w:pPr>
        <w:spacing w:line="360" w:lineRule="auto"/>
        <w:jc w:val="right"/>
      </w:pPr>
    </w:p>
    <w:p w:rsidR="00C43CC8" w:rsidRPr="00C43CC8" w:rsidRDefault="00C43CC8" w:rsidP="00C43CC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43CC8">
        <w:rPr>
          <w:rFonts w:ascii="Arial" w:hAnsi="Arial" w:cs="Arial"/>
          <w:sz w:val="24"/>
          <w:szCs w:val="24"/>
        </w:rPr>
        <w:t xml:space="preserve">dr hab. inż. Mariusz Urbański, prof. </w:t>
      </w:r>
      <w:proofErr w:type="spellStart"/>
      <w:r w:rsidRPr="00C43CC8">
        <w:rPr>
          <w:rFonts w:ascii="Arial" w:hAnsi="Arial" w:cs="Arial"/>
          <w:sz w:val="24"/>
          <w:szCs w:val="24"/>
        </w:rPr>
        <w:t>PCz</w:t>
      </w:r>
      <w:proofErr w:type="spellEnd"/>
    </w:p>
    <w:p w:rsidR="00C43CC8" w:rsidRPr="00C43CC8" w:rsidRDefault="00C43CC8" w:rsidP="00C43CC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43CC8">
        <w:rPr>
          <w:rFonts w:ascii="Arial" w:hAnsi="Arial" w:cs="Arial"/>
          <w:sz w:val="24"/>
          <w:szCs w:val="24"/>
        </w:rPr>
        <w:t>Dyrektor ds. administracyjnych</w:t>
      </w:r>
    </w:p>
    <w:sectPr w:rsidR="00C43CC8" w:rsidRPr="00C43CC8" w:rsidSect="00C43CC8">
      <w:headerReference w:type="default" r:id="rId6"/>
      <w:footerReference w:type="default" r:id="rId7"/>
      <w:pgSz w:w="11906" w:h="16838"/>
      <w:pgMar w:top="1985" w:right="1418" w:bottom="1418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3AD" w:rsidRDefault="00D833AD" w:rsidP="00D34297">
      <w:r>
        <w:separator/>
      </w:r>
    </w:p>
  </w:endnote>
  <w:endnote w:type="continuationSeparator" w:id="0">
    <w:p w:rsidR="00D833AD" w:rsidRDefault="00D833A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CC8" w:rsidRDefault="00071314" w:rsidP="00C43CC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4099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4101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4100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C43CC8" w:rsidRPr="009B2485" w:rsidTr="00913584">
      <w:tc>
        <w:tcPr>
          <w:tcW w:w="0" w:type="auto"/>
          <w:vAlign w:val="center"/>
        </w:tcPr>
        <w:p w:rsidR="00C43CC8" w:rsidRDefault="00C43CC8" w:rsidP="00C43CC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C43CC8" w:rsidRDefault="00C43CC8" w:rsidP="00C43CC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C43CC8" w:rsidRDefault="00C43CC8" w:rsidP="00C43CC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C43CC8" w:rsidRDefault="00C43CC8" w:rsidP="00C43CC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C43CC8" w:rsidRDefault="00C43CC8" w:rsidP="00C43CC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C43CC8" w:rsidRDefault="00071314" w:rsidP="00C43CC8">
    <w:pPr>
      <w:pStyle w:val="Bezodstpw"/>
      <w:spacing w:line="276" w:lineRule="auto"/>
      <w:rPr>
        <w:rFonts w:ascii="Roboto" w:hAnsi="Roboto"/>
      </w:rPr>
    </w:pPr>
    <w:r>
      <w:pict>
        <v:shape id="Obraz 7" o:spid="_x0000_s4102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C43CC8">
      <w:rPr>
        <w:rFonts w:ascii="Roboto" w:hAnsi="Roboto"/>
      </w:rPr>
      <w:t>ul. Gen. J.H. Dąbrowskiego 69, 42-201 Częstochowa</w:t>
    </w:r>
  </w:p>
  <w:p w:rsidR="00C43CC8" w:rsidRDefault="00C43CC8" w:rsidP="00C43CC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D34297" w:rsidRPr="00C43CC8" w:rsidRDefault="00C43CC8" w:rsidP="00C43CC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3AD" w:rsidRDefault="00D833AD" w:rsidP="00D34297">
      <w:r>
        <w:separator/>
      </w:r>
    </w:p>
  </w:footnote>
  <w:footnote w:type="continuationSeparator" w:id="0">
    <w:p w:rsidR="00D833AD" w:rsidRDefault="00D833A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CC8" w:rsidRPr="0062295F" w:rsidRDefault="00071314" w:rsidP="00C43C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602F07" w:rsidRDefault="00602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3AD"/>
    <w:rsid w:val="00010B31"/>
    <w:rsid w:val="00071314"/>
    <w:rsid w:val="00104963"/>
    <w:rsid w:val="00150F65"/>
    <w:rsid w:val="002A7DFF"/>
    <w:rsid w:val="00310284"/>
    <w:rsid w:val="004E2226"/>
    <w:rsid w:val="005464E2"/>
    <w:rsid w:val="00602F07"/>
    <w:rsid w:val="007B3753"/>
    <w:rsid w:val="00823326"/>
    <w:rsid w:val="00856A3E"/>
    <w:rsid w:val="00894412"/>
    <w:rsid w:val="009462DF"/>
    <w:rsid w:val="009500EB"/>
    <w:rsid w:val="00993EFC"/>
    <w:rsid w:val="00AB3E72"/>
    <w:rsid w:val="00AC1A4B"/>
    <w:rsid w:val="00C43CC8"/>
    <w:rsid w:val="00D34297"/>
    <w:rsid w:val="00D41670"/>
    <w:rsid w:val="00D44D12"/>
    <w:rsid w:val="00D8293D"/>
    <w:rsid w:val="00D833A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1F33AFCA"/>
  <w15:chartTrackingRefBased/>
  <w15:docId w15:val="{14C8F905-95D8-49E4-B615-091F189C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locked/>
    <w:rsid w:val="00C43CC8"/>
  </w:style>
  <w:style w:type="paragraph" w:styleId="Bezodstpw">
    <w:name w:val="No Spacing"/>
    <w:uiPriority w:val="1"/>
    <w:qFormat/>
    <w:rsid w:val="00C43CC8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C43C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43C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2025-11-27T08:00:00Z</cp:lastPrinted>
  <dcterms:created xsi:type="dcterms:W3CDTF">2025-11-27T12:16:00Z</dcterms:created>
  <dcterms:modified xsi:type="dcterms:W3CDTF">2025-11-27T12:16:00Z</dcterms:modified>
</cp:coreProperties>
</file>