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2F5F7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2F5F7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65A40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CE6006" w:rsidRDefault="006A461B" w:rsidP="00CE6006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CRZP/</w:t>
      </w:r>
      <w:r w:rsidR="00CE6006">
        <w:rPr>
          <w:rFonts w:eastAsia="Times New Roman" w:cs="Calibri"/>
          <w:b/>
          <w:sz w:val="20"/>
          <w:szCs w:val="20"/>
          <w:lang w:eastAsia="pl-PL"/>
        </w:rPr>
        <w:t>217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/202</w:t>
      </w:r>
      <w:r w:rsidR="00365A40">
        <w:rPr>
          <w:rFonts w:eastAsia="Times New Roman" w:cs="Calibri"/>
          <w:b/>
          <w:sz w:val="20"/>
          <w:szCs w:val="20"/>
          <w:lang w:eastAsia="pl-PL"/>
        </w:rPr>
        <w:t>5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F5F7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365A40">
        <w:rPr>
          <w:rFonts w:eastAsia="Times New Roman" w:cs="Calibri"/>
          <w:b/>
          <w:sz w:val="20"/>
          <w:szCs w:val="20"/>
          <w:lang w:eastAsia="pl-PL"/>
        </w:rPr>
        <w:t>m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CA6E94" w:rsidRPr="008C5474" w:rsidRDefault="00CA6E94" w:rsidP="00CA6E94">
      <w:pPr>
        <w:spacing w:before="120" w:line="360" w:lineRule="auto"/>
        <w:jc w:val="center"/>
        <w:rPr>
          <w:rFonts w:cs="Calibri"/>
        </w:rPr>
      </w:pPr>
      <w:r w:rsidRPr="008C5474">
        <w:rPr>
          <w:rFonts w:cs="Calibri"/>
          <w:b/>
        </w:rPr>
        <w:t>„</w:t>
      </w:r>
      <w:r w:rsidRPr="002A3FC0">
        <w:rPr>
          <w:rFonts w:cs="Calibri"/>
          <w:b/>
        </w:rPr>
        <w:t xml:space="preserve">Usługa </w:t>
      </w:r>
      <w:r w:rsidR="00CE6006">
        <w:rPr>
          <w:rFonts w:cs="Calibri"/>
          <w:b/>
        </w:rPr>
        <w:t>serii szkoleń w zakresie zielonej transformacji</w:t>
      </w:r>
      <w:r w:rsidRPr="008C5474">
        <w:rPr>
          <w:rFonts w:cs="Calibri"/>
          <w:b/>
        </w:rPr>
        <w:t>”</w:t>
      </w: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>e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,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F5F74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1960"/>
        <w:gridCol w:w="2435"/>
        <w:gridCol w:w="2698"/>
        <w:gridCol w:w="1554"/>
      </w:tblGrid>
      <w:tr w:rsidR="00CA6E94" w:rsidRPr="002F5F74" w:rsidTr="00CE6006"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odbiorcy szkolenia</w:t>
            </w: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35" w:type="dxa"/>
          </w:tcPr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Prowadzący szkolenie</w:t>
            </w: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 (imię i nazwisko)</w:t>
            </w: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Usługi potwierdzające spełnianie warunku </w:t>
            </w: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(temat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przeprowadzonego </w:t>
            </w: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szkolenia)</w:t>
            </w:r>
          </w:p>
          <w:p w:rsidR="00CA6E94" w:rsidRPr="002F5F74" w:rsidRDefault="00CA6E9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CA6E94" w:rsidRPr="002F5F74" w:rsidTr="00CE6006"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CA6E94" w:rsidRPr="002F5F74" w:rsidTr="00E535F5">
        <w:tc>
          <w:tcPr>
            <w:tcW w:w="9204" w:type="dxa"/>
            <w:gridSpan w:val="5"/>
          </w:tcPr>
          <w:p w:rsidR="00CA6E94" w:rsidRPr="00365A40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min.</w:t>
            </w:r>
            <w:r w:rsidR="00CE6006">
              <w:rPr>
                <w:rFonts w:eastAsia="Times New Roman" w:cs="Calibri"/>
                <w:b/>
                <w:sz w:val="20"/>
                <w:szCs w:val="20"/>
                <w:lang w:eastAsia="pl-PL"/>
              </w:rPr>
              <w:t>3</w:t>
            </w:r>
            <w:r w:rsidRPr="00365A40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usług</w:t>
            </w:r>
            <w:r w:rsidR="00CE6006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</w:t>
            </w:r>
            <w:r w:rsidRPr="00365A40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edukacyjn</w:t>
            </w:r>
            <w:r w:rsidR="00CE6006">
              <w:rPr>
                <w:rFonts w:eastAsia="Times New Roman" w:cs="Calibri"/>
                <w:b/>
                <w:sz w:val="20"/>
                <w:szCs w:val="20"/>
                <w:lang w:eastAsia="pl-PL"/>
              </w:rPr>
              <w:t>e</w:t>
            </w:r>
          </w:p>
        </w:tc>
      </w:tr>
      <w:tr w:rsidR="00CA6E94" w:rsidRPr="002F5F74" w:rsidTr="00CE6006">
        <w:trPr>
          <w:trHeight w:val="817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848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699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851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CA6E94" w:rsidRPr="002F5F74" w:rsidTr="00CE6006">
        <w:trPr>
          <w:trHeight w:val="835"/>
        </w:trPr>
        <w:tc>
          <w:tcPr>
            <w:tcW w:w="557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60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35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8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:rsidR="00CA6E94" w:rsidRPr="002F5F74" w:rsidRDefault="00CA6E9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2F5F7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2F5F7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2F5F7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CA6E94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ab/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BC677E" w:rsidRPr="002F5F74" w:rsidRDefault="006A461B" w:rsidP="00CA6E94">
      <w:pPr>
        <w:spacing w:after="0" w:line="240" w:lineRule="auto"/>
        <w:ind w:left="5529"/>
        <w:jc w:val="center"/>
      </w:pPr>
      <w:r w:rsidRPr="002F5F7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BC677E" w:rsidRPr="002F5F74" w:rsidSect="00365A40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0" w:footer="5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050" w:rsidRDefault="00787050">
      <w:pPr>
        <w:spacing w:after="0" w:line="240" w:lineRule="auto"/>
      </w:pPr>
      <w:r>
        <w:separator/>
      </w:r>
    </w:p>
  </w:endnote>
  <w:endnote w:type="continuationSeparator" w:id="0">
    <w:p w:rsidR="00787050" w:rsidRDefault="00787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CE600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006" w:rsidRPr="00CE6006" w:rsidRDefault="00CE6006" w:rsidP="00CE6006">
    <w:pPr>
      <w:jc w:val="center"/>
      <w:rPr>
        <w:i/>
        <w:sz w:val="20"/>
        <w:szCs w:val="20"/>
      </w:rPr>
    </w:pPr>
    <w:r w:rsidRPr="00CE6006">
      <w:rPr>
        <w:i/>
        <w:sz w:val="20"/>
        <w:szCs w:val="20"/>
      </w:rPr>
      <w:t>Projekt „Morze kompetencji - nowoczesne kształcenie dla potrzeb gospodarki morskiej” jest współfinansowany przez Unię Europejską ze środków Europejskiego Funduszu Społecznego Plus w ramach Programu Fundusze Europejskie dla Rozwoju Społecznego2021 – 2027 (FERS.01.05-IP.08-006/23)</w:t>
    </w:r>
  </w:p>
  <w:p w:rsidR="00C22BF9" w:rsidRDefault="00C22B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E600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CE6006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050" w:rsidRDefault="00787050">
      <w:pPr>
        <w:spacing w:after="0" w:line="240" w:lineRule="auto"/>
      </w:pPr>
      <w:r>
        <w:separator/>
      </w:r>
    </w:p>
  </w:footnote>
  <w:footnote w:type="continuationSeparator" w:id="0">
    <w:p w:rsidR="00787050" w:rsidRDefault="00787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5F74" w:rsidRDefault="002F5F74" w:rsidP="00302206">
    <w:pPr>
      <w:pStyle w:val="Nagwek"/>
      <w:jc w:val="center"/>
      <w:rPr>
        <w:rFonts w:ascii="Tahoma" w:hAnsi="Tahoma" w:cs="Tahoma"/>
        <w:i/>
      </w:rPr>
    </w:pPr>
  </w:p>
  <w:p w:rsidR="00365A40" w:rsidRDefault="00365A40" w:rsidP="00365A40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>
          <wp:extent cx="5753100" cy="790575"/>
          <wp:effectExtent l="0" t="0" r="0" b="9525"/>
          <wp:docPr id="11" name="Obraz 11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206" w:rsidRDefault="00CE60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053E"/>
    <w:multiLevelType w:val="hybridMultilevel"/>
    <w:tmpl w:val="B232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D4D"/>
    <w:multiLevelType w:val="hybridMultilevel"/>
    <w:tmpl w:val="039E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3095B"/>
    <w:multiLevelType w:val="hybridMultilevel"/>
    <w:tmpl w:val="0C3A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D66BE"/>
    <w:multiLevelType w:val="hybridMultilevel"/>
    <w:tmpl w:val="C85AE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savePreviewPicture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B3"/>
    <w:rsid w:val="000149ED"/>
    <w:rsid w:val="00084773"/>
    <w:rsid w:val="000C0B9D"/>
    <w:rsid w:val="001079FB"/>
    <w:rsid w:val="001D1BF0"/>
    <w:rsid w:val="0024505C"/>
    <w:rsid w:val="002C16B6"/>
    <w:rsid w:val="002C6C95"/>
    <w:rsid w:val="002F5F74"/>
    <w:rsid w:val="00365A40"/>
    <w:rsid w:val="00442AB9"/>
    <w:rsid w:val="00581849"/>
    <w:rsid w:val="005E443B"/>
    <w:rsid w:val="0060457E"/>
    <w:rsid w:val="006666A6"/>
    <w:rsid w:val="006A461B"/>
    <w:rsid w:val="00787050"/>
    <w:rsid w:val="00787E3E"/>
    <w:rsid w:val="007E6800"/>
    <w:rsid w:val="009F1EDE"/>
    <w:rsid w:val="00A2662E"/>
    <w:rsid w:val="00BC5BCC"/>
    <w:rsid w:val="00BC677E"/>
    <w:rsid w:val="00BF3F04"/>
    <w:rsid w:val="00C16AA2"/>
    <w:rsid w:val="00C22BF9"/>
    <w:rsid w:val="00CA6E94"/>
    <w:rsid w:val="00CE6006"/>
    <w:rsid w:val="00D90568"/>
    <w:rsid w:val="00DD0E1C"/>
    <w:rsid w:val="00EB5DFF"/>
    <w:rsid w:val="00EC7863"/>
    <w:rsid w:val="00ED2EB3"/>
    <w:rsid w:val="00FB3ACD"/>
    <w:rsid w:val="00FF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5B8B75"/>
  <w15:docId w15:val="{48F88625-51CF-4360-8A87-32138A6C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65A40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F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F5F74"/>
    <w:rPr>
      <w:rFonts w:ascii="Segoe UI" w:hAnsi="Segoe UI" w:cs="Segoe UI"/>
      <w:sz w:val="18"/>
      <w:szCs w:val="18"/>
      <w:lang w:eastAsia="en-US"/>
    </w:rPr>
  </w:style>
  <w:style w:type="character" w:customStyle="1" w:styleId="Nagwek6Znak">
    <w:name w:val="Nagłówek 6 Znak"/>
    <w:basedOn w:val="Domylnaczcionkaakapitu"/>
    <w:link w:val="Nagwek6"/>
    <w:semiHidden/>
    <w:rsid w:val="00365A40"/>
    <w:rPr>
      <w:rFonts w:ascii="Times New Roman" w:eastAsia="Times New Roman" w:hAnsi="Times New Roman"/>
      <w:b/>
      <w:bCs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5A40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65A40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    </vt:lpstr>
      <vt:lpstr>        W Y K A Z   U S Ł U G</vt:lpstr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AZP Aneta</cp:lastModifiedBy>
  <cp:revision>2</cp:revision>
  <cp:lastPrinted>2025-05-12T08:16:00Z</cp:lastPrinted>
  <dcterms:created xsi:type="dcterms:W3CDTF">2025-11-21T13:01:00Z</dcterms:created>
  <dcterms:modified xsi:type="dcterms:W3CDTF">2025-11-21T13:01:00Z</dcterms:modified>
</cp:coreProperties>
</file>