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8DA" w:rsidRPr="00353FDC" w:rsidRDefault="00BC2E12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BC2E12">
        <w:rPr>
          <w:rFonts w:ascii="Arial" w:hAnsi="Arial" w:cs="Arial"/>
        </w:rPr>
        <w:t>Częstochowa</w:t>
      </w:r>
      <w:r w:rsidR="00B048DA" w:rsidRPr="00353FDC">
        <w:rPr>
          <w:rFonts w:ascii="Arial" w:hAnsi="Arial" w:cs="Arial"/>
        </w:rPr>
        <w:t xml:space="preserve"> dnia: </w:t>
      </w:r>
      <w:r w:rsidRPr="00BC2E12">
        <w:rPr>
          <w:rFonts w:ascii="Arial" w:hAnsi="Arial" w:cs="Arial"/>
        </w:rPr>
        <w:t>2025-11-21</w:t>
      </w:r>
    </w:p>
    <w:p w:rsidR="00B048DA" w:rsidRPr="00353FDC" w:rsidRDefault="00BC2E12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BC2E12">
        <w:rPr>
          <w:rFonts w:ascii="Arial" w:hAnsi="Arial" w:cs="Arial"/>
          <w:b/>
          <w:bCs/>
        </w:rPr>
        <w:t>Politechnika Częstochowska</w:t>
      </w:r>
    </w:p>
    <w:p w:rsidR="00B048DA" w:rsidRPr="00353FDC" w:rsidRDefault="00BC2E12" w:rsidP="00B048DA">
      <w:pPr>
        <w:spacing w:line="360" w:lineRule="auto"/>
        <w:ind w:right="3969"/>
        <w:rPr>
          <w:rFonts w:ascii="Arial" w:hAnsi="Arial" w:cs="Arial"/>
        </w:rPr>
      </w:pPr>
      <w:r w:rsidRPr="00BC2E12">
        <w:rPr>
          <w:rFonts w:ascii="Arial" w:hAnsi="Arial" w:cs="Arial"/>
        </w:rPr>
        <w:t>Dąbrowskiego</w:t>
      </w:r>
      <w:r w:rsidR="00B048DA" w:rsidRPr="00353FDC">
        <w:rPr>
          <w:rFonts w:ascii="Arial" w:hAnsi="Arial" w:cs="Arial"/>
        </w:rPr>
        <w:t xml:space="preserve"> </w:t>
      </w:r>
      <w:r w:rsidRPr="00BC2E12">
        <w:rPr>
          <w:rFonts w:ascii="Arial" w:hAnsi="Arial" w:cs="Arial"/>
        </w:rPr>
        <w:t>69</w:t>
      </w:r>
    </w:p>
    <w:p w:rsidR="00B048DA" w:rsidRPr="00353FDC" w:rsidRDefault="00BC2E12" w:rsidP="00B048DA">
      <w:pPr>
        <w:ind w:right="3969"/>
        <w:rPr>
          <w:rFonts w:ascii="Arial" w:hAnsi="Arial" w:cs="Arial"/>
        </w:rPr>
      </w:pPr>
      <w:r w:rsidRPr="00BC2E12">
        <w:rPr>
          <w:rFonts w:ascii="Arial" w:hAnsi="Arial" w:cs="Arial"/>
        </w:rPr>
        <w:t>42-201</w:t>
      </w:r>
      <w:r w:rsidR="00B048DA" w:rsidRPr="00353FDC">
        <w:rPr>
          <w:rFonts w:ascii="Arial" w:hAnsi="Arial" w:cs="Arial"/>
        </w:rPr>
        <w:t xml:space="preserve"> </w:t>
      </w:r>
      <w:r w:rsidRPr="00BC2E12">
        <w:rPr>
          <w:rFonts w:ascii="Arial" w:hAnsi="Arial" w:cs="Arial"/>
        </w:rPr>
        <w:t>Częstochowa</w:t>
      </w:r>
    </w:p>
    <w:p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bCs/>
          <w:sz w:val="18"/>
          <w:szCs w:val="18"/>
        </w:rPr>
      </w:pPr>
    </w:p>
    <w:p w:rsidR="005A02AF" w:rsidRDefault="005A02AF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:rsidTr="00B048DA">
        <w:tc>
          <w:tcPr>
            <w:tcW w:w="9498" w:type="dxa"/>
            <w:shd w:val="clear" w:color="auto" w:fill="F2F2F2"/>
            <w:hideMark/>
          </w:tcPr>
          <w:p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5A02A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– zadanie częściowe 1, 2 i 6</w:t>
            </w:r>
          </w:p>
        </w:tc>
      </w:tr>
    </w:tbl>
    <w:p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:rsidTr="00B048DA">
        <w:tc>
          <w:tcPr>
            <w:tcW w:w="2269" w:type="dxa"/>
            <w:shd w:val="clear" w:color="auto" w:fill="auto"/>
          </w:tcPr>
          <w:p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353FDC" w:rsidRDefault="00BC2E12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C2E12">
              <w:rPr>
                <w:rFonts w:ascii="Arial" w:hAnsi="Arial" w:cs="Arial"/>
                <w:bCs/>
              </w:rPr>
              <w:t>Dostawa sprzętu komputerowego dla jednostek organizacyjnych Politechniki Częstochowskiej (7 zadań)</w:t>
            </w:r>
          </w:p>
        </w:tc>
      </w:tr>
      <w:tr w:rsidR="00BC2E12" w:rsidRPr="00353FDC" w:rsidTr="000213D9">
        <w:tc>
          <w:tcPr>
            <w:tcW w:w="2269" w:type="dxa"/>
            <w:shd w:val="clear" w:color="auto" w:fill="auto"/>
          </w:tcPr>
          <w:p w:rsidR="00BC2E12" w:rsidRPr="00353FDC" w:rsidRDefault="00BC2E12" w:rsidP="000213D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BC2E12" w:rsidRPr="00353FDC" w:rsidRDefault="00BC2E12" w:rsidP="000213D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C2E12">
              <w:rPr>
                <w:rFonts w:ascii="Arial" w:hAnsi="Arial" w:cs="Arial"/>
                <w:bCs/>
              </w:rPr>
              <w:t>RZ-DZP.261.42.2025.MM</w:t>
            </w:r>
          </w:p>
        </w:tc>
      </w:tr>
    </w:tbl>
    <w:p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BC2E12" w:rsidRPr="00BC2E12">
        <w:rPr>
          <w:rFonts w:ascii="Arial" w:hAnsi="Arial" w:cs="Arial"/>
          <w:b/>
        </w:rPr>
        <w:t>Politechnika Częstochowska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BC2E12" w:rsidRPr="00BC2E12">
        <w:rPr>
          <w:rFonts w:ascii="Arial" w:hAnsi="Arial" w:cs="Arial"/>
        </w:rPr>
        <w:t>(</w:t>
      </w:r>
      <w:proofErr w:type="spellStart"/>
      <w:r w:rsidR="00BC2E12" w:rsidRPr="00BC2E12">
        <w:rPr>
          <w:rFonts w:ascii="Arial" w:hAnsi="Arial" w:cs="Arial"/>
        </w:rPr>
        <w:t>t.j</w:t>
      </w:r>
      <w:proofErr w:type="spellEnd"/>
      <w:r w:rsidR="00BC2E12" w:rsidRPr="00BC2E12">
        <w:rPr>
          <w:rFonts w:ascii="Arial" w:hAnsi="Arial" w:cs="Arial"/>
        </w:rPr>
        <w:t xml:space="preserve">. Dz. U. z 2024 r. poz. 1320 z </w:t>
      </w:r>
      <w:proofErr w:type="spellStart"/>
      <w:r w:rsidR="00BC2E12" w:rsidRPr="00BC2E12">
        <w:rPr>
          <w:rFonts w:ascii="Arial" w:hAnsi="Arial" w:cs="Arial"/>
        </w:rPr>
        <w:t>późn</w:t>
      </w:r>
      <w:proofErr w:type="spellEnd"/>
      <w:r w:rsidR="00BC2E12" w:rsidRPr="00BC2E12">
        <w:rPr>
          <w:rFonts w:ascii="Arial" w:hAnsi="Arial" w:cs="Arial"/>
        </w:rPr>
        <w:t>. zm.)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C2E12" w:rsidTr="000213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C2E12" w:rsidRDefault="00BC2E12" w:rsidP="005A02AF">
            <w:pPr>
              <w:spacing w:before="120" w:after="240" w:line="360" w:lineRule="auto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C2E12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BC2E12">
              <w:rPr>
                <w:rFonts w:ascii="Arial" w:hAnsi="Arial" w:cs="Arial"/>
                <w:color w:val="000000"/>
              </w:rPr>
              <w:t>Dostawa drukarki laserowej - urządzenia wielofunkcyjnego dla Wydziału Elektrycznego</w:t>
            </w:r>
          </w:p>
          <w:p w:rsidR="00BC2E12" w:rsidRPr="00B048DA" w:rsidRDefault="00BC2E12" w:rsidP="005A02A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C2E12">
              <w:rPr>
                <w:rFonts w:ascii="Arial" w:hAnsi="Arial" w:cs="Arial"/>
                <w:b/>
              </w:rPr>
              <w:t>PROKOMP Paweł Prokopowicz</w:t>
            </w:r>
          </w:p>
          <w:p w:rsidR="00BC2E12" w:rsidRDefault="00BC2E12" w:rsidP="005A02AF">
            <w:pPr>
              <w:spacing w:line="360" w:lineRule="auto"/>
              <w:rPr>
                <w:rFonts w:ascii="Arial" w:hAnsi="Arial" w:cs="Arial"/>
                <w:bCs/>
              </w:rPr>
            </w:pPr>
            <w:r w:rsidRPr="00BC2E12">
              <w:rPr>
                <w:rFonts w:ascii="Arial" w:hAnsi="Arial" w:cs="Arial"/>
                <w:bCs/>
              </w:rPr>
              <w:t>Miodowa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C2E12">
              <w:rPr>
                <w:rFonts w:ascii="Arial" w:hAnsi="Arial" w:cs="Arial"/>
                <w:bCs/>
              </w:rPr>
              <w:t>7F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:rsidR="00BC2E12" w:rsidRPr="00B048DA" w:rsidRDefault="00BC2E12" w:rsidP="005A02AF">
            <w:pPr>
              <w:spacing w:line="360" w:lineRule="auto"/>
              <w:rPr>
                <w:rFonts w:ascii="Arial" w:hAnsi="Arial" w:cs="Arial"/>
                <w:bCs/>
              </w:rPr>
            </w:pPr>
            <w:r w:rsidRPr="00BC2E12">
              <w:rPr>
                <w:rFonts w:ascii="Arial" w:hAnsi="Arial" w:cs="Arial"/>
                <w:bCs/>
              </w:rPr>
              <w:t>42-274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C2E12">
              <w:rPr>
                <w:rFonts w:ascii="Arial" w:hAnsi="Arial" w:cs="Arial"/>
                <w:bCs/>
              </w:rPr>
              <w:t>Aleksandria Druga</w:t>
            </w:r>
          </w:p>
          <w:p w:rsidR="00BC2E12" w:rsidRPr="00B048DA" w:rsidRDefault="00BC2E12" w:rsidP="005A02A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BC2E12">
              <w:rPr>
                <w:rFonts w:ascii="Arial" w:hAnsi="Arial" w:cs="Arial"/>
                <w:b/>
              </w:rPr>
              <w:t>1 955.70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:rsidR="00BC2E12" w:rsidRPr="00B048DA" w:rsidRDefault="00BC2E12" w:rsidP="005A02A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:rsidR="00BC2E12" w:rsidRPr="00B048DA" w:rsidRDefault="00BC2E12" w:rsidP="005A02A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C2E12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BC2E12" w:rsidTr="000213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C2E12" w:rsidRDefault="00BC2E12" w:rsidP="005A02AF">
            <w:pPr>
              <w:spacing w:before="120" w:after="240" w:line="360" w:lineRule="auto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BC2E12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BC2E12">
              <w:rPr>
                <w:rFonts w:ascii="Arial" w:hAnsi="Arial" w:cs="Arial"/>
                <w:color w:val="000000"/>
              </w:rPr>
              <w:t>Dostawa monitora o przekątnej 34" dla Wydziału Inżynierii Mechanicznej</w:t>
            </w:r>
          </w:p>
          <w:p w:rsidR="00BC2E12" w:rsidRPr="00B048DA" w:rsidRDefault="00BC2E12" w:rsidP="005A02A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C2E12">
              <w:rPr>
                <w:rFonts w:ascii="Arial" w:hAnsi="Arial" w:cs="Arial"/>
                <w:b/>
              </w:rPr>
              <w:t>Syriana Joanna Fis</w:t>
            </w:r>
            <w:r w:rsidR="005A02AF">
              <w:rPr>
                <w:rFonts w:ascii="Arial" w:hAnsi="Arial" w:cs="Arial"/>
                <w:b/>
              </w:rPr>
              <w:t>c</w:t>
            </w:r>
            <w:r w:rsidRPr="00BC2E12">
              <w:rPr>
                <w:rFonts w:ascii="Arial" w:hAnsi="Arial" w:cs="Arial"/>
                <w:b/>
              </w:rPr>
              <w:t>her</w:t>
            </w:r>
          </w:p>
          <w:p w:rsidR="00BC2E12" w:rsidRDefault="00BC2E12" w:rsidP="005A02AF">
            <w:pPr>
              <w:spacing w:line="360" w:lineRule="auto"/>
              <w:rPr>
                <w:rFonts w:ascii="Arial" w:hAnsi="Arial" w:cs="Arial"/>
                <w:bCs/>
              </w:rPr>
            </w:pPr>
            <w:r w:rsidRPr="00BC2E12">
              <w:rPr>
                <w:rFonts w:ascii="Arial" w:hAnsi="Arial" w:cs="Arial"/>
                <w:bCs/>
              </w:rPr>
              <w:t>Porębskiego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C2E12">
              <w:rPr>
                <w:rFonts w:ascii="Arial" w:hAnsi="Arial" w:cs="Arial"/>
                <w:bCs/>
              </w:rPr>
              <w:t>28/17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:rsidR="00BC2E12" w:rsidRPr="00B048DA" w:rsidRDefault="00BC2E12" w:rsidP="005A02AF">
            <w:pPr>
              <w:spacing w:line="360" w:lineRule="auto"/>
              <w:rPr>
                <w:rFonts w:ascii="Arial" w:hAnsi="Arial" w:cs="Arial"/>
                <w:bCs/>
              </w:rPr>
            </w:pPr>
            <w:r w:rsidRPr="00BC2E12">
              <w:rPr>
                <w:rFonts w:ascii="Arial" w:hAnsi="Arial" w:cs="Arial"/>
                <w:bCs/>
              </w:rPr>
              <w:t>80-180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C2E12">
              <w:rPr>
                <w:rFonts w:ascii="Arial" w:hAnsi="Arial" w:cs="Arial"/>
                <w:bCs/>
              </w:rPr>
              <w:t>G</w:t>
            </w:r>
            <w:r w:rsidR="005A02AF">
              <w:rPr>
                <w:rFonts w:ascii="Arial" w:hAnsi="Arial" w:cs="Arial"/>
                <w:bCs/>
              </w:rPr>
              <w:t>dańsk</w:t>
            </w:r>
          </w:p>
          <w:p w:rsidR="00BC2E12" w:rsidRPr="00B048DA" w:rsidRDefault="00BC2E12" w:rsidP="005A02A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BC2E12">
              <w:rPr>
                <w:rFonts w:ascii="Arial" w:hAnsi="Arial" w:cs="Arial"/>
                <w:b/>
              </w:rPr>
              <w:t>1 599.00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:rsidR="00BC2E12" w:rsidRPr="00B048DA" w:rsidRDefault="00BC2E12" w:rsidP="005A02A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:rsidR="00BC2E12" w:rsidRPr="00B048DA" w:rsidRDefault="00BC2E12" w:rsidP="005A02A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C2E12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BC2E12" w:rsidTr="000213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C2E12" w:rsidRDefault="00BC2E12" w:rsidP="000213D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C2E12">
              <w:rPr>
                <w:rFonts w:ascii="Arial" w:hAnsi="Arial" w:cs="Arial"/>
                <w:b/>
                <w:bCs/>
                <w:color w:val="000000"/>
              </w:rPr>
              <w:t>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BC2E12">
              <w:rPr>
                <w:rFonts w:ascii="Arial" w:hAnsi="Arial" w:cs="Arial"/>
                <w:color w:val="000000"/>
              </w:rPr>
              <w:t>Dostawa urządzenia wielofunkcyjnego dla Wydziału Zarządzania</w:t>
            </w:r>
          </w:p>
          <w:p w:rsidR="00BC2E12" w:rsidRPr="00B048DA" w:rsidRDefault="00BC2E12" w:rsidP="000213D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C2E12">
              <w:rPr>
                <w:rFonts w:ascii="Arial" w:hAnsi="Arial" w:cs="Arial"/>
                <w:b/>
              </w:rPr>
              <w:t>BIS S.C. KAROL KOWALSKI, ŁUKASZ KOWALSKI</w:t>
            </w:r>
          </w:p>
          <w:p w:rsidR="00BC2E12" w:rsidRDefault="005A02AF" w:rsidP="000213D9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</w:t>
            </w:r>
            <w:r w:rsidR="00BC2E12" w:rsidRPr="00BC2E12">
              <w:rPr>
                <w:rFonts w:ascii="Arial" w:hAnsi="Arial" w:cs="Arial"/>
                <w:bCs/>
              </w:rPr>
              <w:t xml:space="preserve">. </w:t>
            </w:r>
            <w:r>
              <w:rPr>
                <w:rFonts w:ascii="Arial" w:hAnsi="Arial" w:cs="Arial"/>
                <w:bCs/>
              </w:rPr>
              <w:t>Niepodległości 41</w:t>
            </w:r>
            <w:r w:rsidR="00BC2E12">
              <w:rPr>
                <w:rFonts w:ascii="Arial" w:hAnsi="Arial" w:cs="Arial"/>
                <w:bCs/>
              </w:rPr>
              <w:t xml:space="preserve"> </w:t>
            </w:r>
            <w:r w:rsidR="00BC2E12" w:rsidRPr="00B048DA">
              <w:rPr>
                <w:rFonts w:ascii="Arial" w:hAnsi="Arial" w:cs="Arial"/>
                <w:bCs/>
              </w:rPr>
              <w:t xml:space="preserve"> </w:t>
            </w:r>
          </w:p>
          <w:p w:rsidR="00BC2E12" w:rsidRPr="00B048DA" w:rsidRDefault="00BC2E12" w:rsidP="000213D9">
            <w:pPr>
              <w:spacing w:line="360" w:lineRule="auto"/>
              <w:rPr>
                <w:rFonts w:ascii="Arial" w:hAnsi="Arial" w:cs="Arial"/>
                <w:bCs/>
              </w:rPr>
            </w:pPr>
            <w:r w:rsidRPr="00BC2E12">
              <w:rPr>
                <w:rFonts w:ascii="Arial" w:hAnsi="Arial" w:cs="Arial"/>
                <w:bCs/>
              </w:rPr>
              <w:t>42-216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C2E12">
              <w:rPr>
                <w:rFonts w:ascii="Arial" w:hAnsi="Arial" w:cs="Arial"/>
                <w:bCs/>
              </w:rPr>
              <w:t>C</w:t>
            </w:r>
            <w:r w:rsidR="005A02AF">
              <w:rPr>
                <w:rFonts w:ascii="Arial" w:hAnsi="Arial" w:cs="Arial"/>
                <w:bCs/>
              </w:rPr>
              <w:t>zęstochowa</w:t>
            </w:r>
          </w:p>
          <w:p w:rsidR="00BC2E12" w:rsidRPr="00B048DA" w:rsidRDefault="00BC2E12" w:rsidP="000213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BC2E12">
              <w:rPr>
                <w:rFonts w:ascii="Arial" w:hAnsi="Arial" w:cs="Arial"/>
                <w:b/>
              </w:rPr>
              <w:t>4 993.80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:rsidR="00BC2E12" w:rsidRPr="00B048DA" w:rsidRDefault="00BC2E12" w:rsidP="000213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:rsidR="00BC2E12" w:rsidRPr="00B048DA" w:rsidRDefault="00BC2E12" w:rsidP="000213D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C2E12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5A02AF" w:rsidRDefault="005A02AF" w:rsidP="005A02AF">
      <w:pPr>
        <w:spacing w:before="360" w:after="120" w:line="360" w:lineRule="auto"/>
        <w:jc w:val="both"/>
        <w:rPr>
          <w:rFonts w:ascii="Arial" w:hAnsi="Arial" w:cs="Arial"/>
          <w:color w:val="000000"/>
        </w:rPr>
      </w:pPr>
    </w:p>
    <w:p w:rsidR="00992FF5" w:rsidRPr="005A02AF" w:rsidRDefault="00992FF5" w:rsidP="005A02AF">
      <w:pPr>
        <w:spacing w:before="360" w:after="120" w:line="360" w:lineRule="auto"/>
        <w:jc w:val="both"/>
        <w:rPr>
          <w:rFonts w:ascii="Arial" w:hAnsi="Arial" w:cs="Arial"/>
          <w:color w:val="000000"/>
        </w:rPr>
      </w:pPr>
      <w:r w:rsidRPr="005A02AF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4253"/>
        <w:gridCol w:w="1417"/>
        <w:gridCol w:w="993"/>
      </w:tblGrid>
      <w:tr w:rsidR="00992FF5" w:rsidRPr="005A02AF" w:rsidTr="005A02A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5A02AF" w:rsidRDefault="00992FF5" w:rsidP="005A02AF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5A02AF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5A02AF" w:rsidRDefault="00992FF5" w:rsidP="005A02AF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5A02AF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5A02AF" w:rsidRDefault="00992FF5" w:rsidP="005A02AF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5A02AF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5A02AF" w:rsidRDefault="00992FF5" w:rsidP="005A02AF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5A02AF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BC2E12" w:rsidRPr="005A02AF" w:rsidTr="005A02A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12" w:rsidRPr="005A02AF" w:rsidRDefault="00BC2E12" w:rsidP="005A02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1</w:t>
            </w:r>
            <w:r w:rsidRPr="005A02AF">
              <w:rPr>
                <w:rFonts w:ascii="Arial" w:hAnsi="Arial" w:cs="Arial"/>
              </w:rPr>
              <w:t xml:space="preserve"> - </w:t>
            </w:r>
            <w:r w:rsidRPr="005A02AF">
              <w:rPr>
                <w:rFonts w:ascii="Arial" w:hAnsi="Arial" w:cs="Arial"/>
              </w:rPr>
              <w:t>Dostawa drukarki laserowej - urządzenia wielofunkcyjnego dla Wydziału Elektrycznego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E12" w:rsidRPr="005A02AF" w:rsidRDefault="00BC2E12" w:rsidP="005A02AF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5A02AF">
              <w:rPr>
                <w:rFonts w:ascii="Arial" w:hAnsi="Arial" w:cs="Arial"/>
                <w:b/>
                <w:bCs/>
              </w:rPr>
              <w:t>PROKOMP Paweł Prokopowicz</w:t>
            </w:r>
          </w:p>
          <w:p w:rsidR="00BC2E12" w:rsidRPr="005A02AF" w:rsidRDefault="00BC2E12" w:rsidP="005A02AF">
            <w:pPr>
              <w:spacing w:line="360" w:lineRule="auto"/>
              <w:rPr>
                <w:rFonts w:ascii="Arial" w:hAnsi="Arial" w:cs="Arial"/>
              </w:rPr>
            </w:pPr>
            <w:r w:rsidRPr="005A02AF">
              <w:rPr>
                <w:rFonts w:ascii="Arial" w:hAnsi="Arial" w:cs="Arial"/>
              </w:rPr>
              <w:t>Miodowa</w:t>
            </w:r>
            <w:r w:rsidRPr="005A02AF">
              <w:rPr>
                <w:rFonts w:ascii="Arial" w:hAnsi="Arial" w:cs="Arial"/>
              </w:rPr>
              <w:t xml:space="preserve"> </w:t>
            </w:r>
            <w:r w:rsidRPr="005A02AF">
              <w:rPr>
                <w:rFonts w:ascii="Arial" w:hAnsi="Arial" w:cs="Arial"/>
              </w:rPr>
              <w:t>7F</w:t>
            </w:r>
          </w:p>
          <w:p w:rsidR="00BC2E12" w:rsidRPr="005A02AF" w:rsidRDefault="00BC2E12" w:rsidP="005A02A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42-274</w:t>
            </w:r>
            <w:r w:rsidRPr="005A02AF">
              <w:rPr>
                <w:rFonts w:ascii="Arial" w:hAnsi="Arial" w:cs="Arial"/>
              </w:rPr>
              <w:t xml:space="preserve"> </w:t>
            </w:r>
            <w:r w:rsidRPr="005A02AF">
              <w:rPr>
                <w:rFonts w:ascii="Arial" w:hAnsi="Arial" w:cs="Arial"/>
              </w:rPr>
              <w:t>Aleksandria Druga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E12" w:rsidRPr="005A02AF" w:rsidRDefault="00BC2E12" w:rsidP="005A02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1 - Cena - 100.00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12" w:rsidRPr="005A02AF" w:rsidRDefault="00BC2E12" w:rsidP="005A02A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 xml:space="preserve">  100,00</w:t>
            </w:r>
          </w:p>
        </w:tc>
      </w:tr>
      <w:tr w:rsidR="00BC2E12" w:rsidRPr="005A02AF" w:rsidTr="005A02A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12" w:rsidRPr="005A02AF" w:rsidRDefault="00BC2E12" w:rsidP="005A02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1</w:t>
            </w:r>
            <w:r w:rsidRPr="005A02AF">
              <w:rPr>
                <w:rFonts w:ascii="Arial" w:hAnsi="Arial" w:cs="Arial"/>
              </w:rPr>
              <w:t xml:space="preserve"> - </w:t>
            </w:r>
            <w:r w:rsidRPr="005A02AF">
              <w:rPr>
                <w:rFonts w:ascii="Arial" w:hAnsi="Arial" w:cs="Arial"/>
              </w:rPr>
              <w:t>Dostawa drukarki laserowej - urządzenia wielofunkcyjnego dla Wydziału Elektrycznego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2AF" w:rsidRPr="005A02AF" w:rsidRDefault="005A02AF" w:rsidP="005A02A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A02AF">
              <w:rPr>
                <w:rFonts w:ascii="Arial" w:hAnsi="Arial" w:cs="Arial"/>
                <w:b/>
              </w:rPr>
              <w:t xml:space="preserve">BIS S.C. </w:t>
            </w:r>
            <w:r>
              <w:rPr>
                <w:rFonts w:ascii="Arial" w:hAnsi="Arial" w:cs="Arial"/>
                <w:b/>
              </w:rPr>
              <w:t>Karol Kowalski, Łukasz Kowalski</w:t>
            </w:r>
          </w:p>
          <w:p w:rsidR="005A02AF" w:rsidRPr="005A02AF" w:rsidRDefault="005A02AF" w:rsidP="005A02AF">
            <w:pPr>
              <w:spacing w:line="360" w:lineRule="auto"/>
              <w:rPr>
                <w:rFonts w:ascii="Arial" w:hAnsi="Arial" w:cs="Arial"/>
                <w:bCs/>
              </w:rPr>
            </w:pPr>
            <w:r w:rsidRPr="005A02AF">
              <w:rPr>
                <w:rFonts w:ascii="Arial" w:hAnsi="Arial" w:cs="Arial"/>
                <w:bCs/>
              </w:rPr>
              <w:t xml:space="preserve">Al. Niepodległości 41  </w:t>
            </w:r>
          </w:p>
          <w:p w:rsidR="00BC2E12" w:rsidRPr="005A02AF" w:rsidRDefault="005A02AF" w:rsidP="005A02AF">
            <w:pPr>
              <w:spacing w:line="360" w:lineRule="auto"/>
              <w:rPr>
                <w:rFonts w:ascii="Arial" w:hAnsi="Arial" w:cs="Arial"/>
                <w:bCs/>
              </w:rPr>
            </w:pPr>
            <w:r w:rsidRPr="005A02AF">
              <w:rPr>
                <w:rFonts w:ascii="Arial" w:hAnsi="Arial" w:cs="Arial"/>
                <w:bCs/>
              </w:rPr>
              <w:t>42-216 Częstochowa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E12" w:rsidRPr="005A02AF" w:rsidRDefault="00BC2E12" w:rsidP="005A02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1 - Cena - 61.15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12" w:rsidRPr="005A02AF" w:rsidRDefault="00BC2E12" w:rsidP="005A02A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 xml:space="preserve">  61,15</w:t>
            </w:r>
          </w:p>
        </w:tc>
      </w:tr>
      <w:tr w:rsidR="00BC2E12" w:rsidRPr="005A02AF" w:rsidTr="005A02A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12" w:rsidRPr="005A02AF" w:rsidRDefault="00BC2E12" w:rsidP="005A02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1</w:t>
            </w:r>
            <w:r w:rsidRPr="005A02AF">
              <w:rPr>
                <w:rFonts w:ascii="Arial" w:hAnsi="Arial" w:cs="Arial"/>
              </w:rPr>
              <w:t xml:space="preserve"> - </w:t>
            </w:r>
            <w:r w:rsidRPr="005A02AF">
              <w:rPr>
                <w:rFonts w:ascii="Arial" w:hAnsi="Arial" w:cs="Arial"/>
              </w:rPr>
              <w:t>Dostawa drukarki laserowej - urządzenia wielofunkcyjnego dla Wydziału Elektrycznego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E12" w:rsidRPr="005A02AF" w:rsidRDefault="00BC2E12" w:rsidP="005A02AF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5A02AF">
              <w:rPr>
                <w:rFonts w:ascii="Arial" w:hAnsi="Arial" w:cs="Arial"/>
                <w:b/>
                <w:bCs/>
              </w:rPr>
              <w:t xml:space="preserve">NKK SYSTEM </w:t>
            </w:r>
            <w:r w:rsidR="005A02AF">
              <w:rPr>
                <w:rFonts w:ascii="Arial" w:hAnsi="Arial" w:cs="Arial"/>
                <w:b/>
                <w:bCs/>
              </w:rPr>
              <w:t xml:space="preserve">Sp. z o.o. </w:t>
            </w:r>
          </w:p>
          <w:p w:rsidR="00BC2E12" w:rsidRPr="005A02AF" w:rsidRDefault="00BC2E12" w:rsidP="005A02AF">
            <w:pPr>
              <w:spacing w:line="360" w:lineRule="auto"/>
              <w:rPr>
                <w:rFonts w:ascii="Arial" w:hAnsi="Arial" w:cs="Arial"/>
              </w:rPr>
            </w:pPr>
            <w:r w:rsidRPr="005A02AF">
              <w:rPr>
                <w:rFonts w:ascii="Arial" w:hAnsi="Arial" w:cs="Arial"/>
              </w:rPr>
              <w:t>Tatarska</w:t>
            </w:r>
            <w:r w:rsidRPr="005A02AF">
              <w:rPr>
                <w:rFonts w:ascii="Arial" w:hAnsi="Arial" w:cs="Arial"/>
              </w:rPr>
              <w:t xml:space="preserve"> </w:t>
            </w:r>
            <w:r w:rsidRPr="005A02AF">
              <w:rPr>
                <w:rFonts w:ascii="Arial" w:hAnsi="Arial" w:cs="Arial"/>
              </w:rPr>
              <w:t>5</w:t>
            </w:r>
          </w:p>
          <w:p w:rsidR="00BC2E12" w:rsidRPr="005A02AF" w:rsidRDefault="00BC2E12" w:rsidP="005A02A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30-103</w:t>
            </w:r>
            <w:r w:rsidRPr="005A02AF">
              <w:rPr>
                <w:rFonts w:ascii="Arial" w:hAnsi="Arial" w:cs="Arial"/>
              </w:rPr>
              <w:t xml:space="preserve"> </w:t>
            </w:r>
            <w:r w:rsidRPr="005A02AF">
              <w:rPr>
                <w:rFonts w:ascii="Arial" w:hAnsi="Arial" w:cs="Arial"/>
              </w:rPr>
              <w:t>Kraków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E12" w:rsidRPr="005A02AF" w:rsidRDefault="00BC2E12" w:rsidP="005A02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1 - Cena - 0.00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E12" w:rsidRPr="005A02AF" w:rsidRDefault="00BC2E12" w:rsidP="005A02A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 xml:space="preserve">  0,00</w:t>
            </w:r>
          </w:p>
        </w:tc>
      </w:tr>
      <w:tr w:rsidR="005A02AF" w:rsidRPr="005A02AF" w:rsidTr="005A02A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2AF" w:rsidRPr="005A02AF" w:rsidRDefault="005A02AF" w:rsidP="005A02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lastRenderedPageBreak/>
              <w:t>1 - Dostawa drukarki laserowej - urządzenia wielofunkcyjnego dla Wydziału Elektrycznego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2AF" w:rsidRPr="005A02AF" w:rsidRDefault="005A02AF" w:rsidP="005A02AF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5A02AF">
              <w:rPr>
                <w:rFonts w:ascii="Arial" w:hAnsi="Arial" w:cs="Arial"/>
                <w:b/>
                <w:bCs/>
              </w:rPr>
              <w:t>Infotech Krzysztof Zieliński Paweł Zieliński spółka jawna</w:t>
            </w:r>
          </w:p>
          <w:p w:rsidR="005A02AF" w:rsidRPr="005A02AF" w:rsidRDefault="005A02AF" w:rsidP="005A02AF">
            <w:pPr>
              <w:spacing w:line="360" w:lineRule="auto"/>
              <w:rPr>
                <w:rFonts w:ascii="Arial" w:hAnsi="Arial" w:cs="Arial"/>
              </w:rPr>
            </w:pPr>
            <w:r w:rsidRPr="005A02AF">
              <w:rPr>
                <w:rFonts w:ascii="Arial" w:hAnsi="Arial" w:cs="Arial"/>
              </w:rPr>
              <w:t>Żeromskiego 9/1</w:t>
            </w:r>
          </w:p>
          <w:p w:rsidR="005A02AF" w:rsidRPr="005A02AF" w:rsidRDefault="005A02AF" w:rsidP="005A02A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82-300 Elbląg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2AF" w:rsidRPr="005A02AF" w:rsidRDefault="005A02AF" w:rsidP="005A02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1 - Cena - 0.00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2AF" w:rsidRPr="005A02AF" w:rsidRDefault="005A02AF" w:rsidP="005A02A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 xml:space="preserve">  0,00</w:t>
            </w:r>
          </w:p>
        </w:tc>
      </w:tr>
      <w:tr w:rsidR="005A02AF" w:rsidRPr="005A02AF" w:rsidTr="005A02A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2AF" w:rsidRPr="005A02AF" w:rsidRDefault="005A02AF" w:rsidP="005A02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2</w:t>
            </w:r>
            <w:r w:rsidRPr="005A02AF">
              <w:rPr>
                <w:rFonts w:ascii="Arial" w:hAnsi="Arial" w:cs="Arial"/>
              </w:rPr>
              <w:t xml:space="preserve"> - </w:t>
            </w:r>
            <w:r w:rsidRPr="005A02AF">
              <w:rPr>
                <w:rFonts w:ascii="Arial" w:hAnsi="Arial" w:cs="Arial"/>
              </w:rPr>
              <w:t>Dostawa monitora o przekątnej 34" dla Wydziału Inżynierii Mechanicznej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2AF" w:rsidRPr="005A02AF" w:rsidRDefault="005A02AF" w:rsidP="005A02AF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5A02AF">
              <w:rPr>
                <w:rFonts w:ascii="Arial" w:hAnsi="Arial" w:cs="Arial"/>
                <w:b/>
                <w:bCs/>
              </w:rPr>
              <w:t>Syriana Joanna Fis</w:t>
            </w:r>
            <w:r>
              <w:rPr>
                <w:rFonts w:ascii="Arial" w:hAnsi="Arial" w:cs="Arial"/>
                <w:b/>
                <w:bCs/>
              </w:rPr>
              <w:t>c</w:t>
            </w:r>
            <w:r w:rsidRPr="005A02AF">
              <w:rPr>
                <w:rFonts w:ascii="Arial" w:hAnsi="Arial" w:cs="Arial"/>
                <w:b/>
                <w:bCs/>
              </w:rPr>
              <w:t>her</w:t>
            </w:r>
          </w:p>
          <w:p w:rsidR="005A02AF" w:rsidRPr="005A02AF" w:rsidRDefault="005A02AF" w:rsidP="005A02AF">
            <w:pPr>
              <w:spacing w:line="360" w:lineRule="auto"/>
              <w:rPr>
                <w:rFonts w:ascii="Arial" w:hAnsi="Arial" w:cs="Arial"/>
              </w:rPr>
            </w:pPr>
            <w:r w:rsidRPr="005A02AF">
              <w:rPr>
                <w:rFonts w:ascii="Arial" w:hAnsi="Arial" w:cs="Arial"/>
              </w:rPr>
              <w:t>Porębskiego</w:t>
            </w:r>
            <w:r w:rsidRPr="005A02AF">
              <w:rPr>
                <w:rFonts w:ascii="Arial" w:hAnsi="Arial" w:cs="Arial"/>
              </w:rPr>
              <w:t xml:space="preserve"> </w:t>
            </w:r>
            <w:r w:rsidRPr="005A02AF">
              <w:rPr>
                <w:rFonts w:ascii="Arial" w:hAnsi="Arial" w:cs="Arial"/>
              </w:rPr>
              <w:t>28/17</w:t>
            </w:r>
          </w:p>
          <w:p w:rsidR="005A02AF" w:rsidRPr="005A02AF" w:rsidRDefault="005A02AF" w:rsidP="005A02A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80-180</w:t>
            </w:r>
            <w:r w:rsidRPr="005A02AF">
              <w:rPr>
                <w:rFonts w:ascii="Arial" w:hAnsi="Arial" w:cs="Arial"/>
              </w:rPr>
              <w:t xml:space="preserve"> </w:t>
            </w:r>
            <w:r w:rsidRPr="005A02AF">
              <w:rPr>
                <w:rFonts w:ascii="Arial" w:hAnsi="Arial" w:cs="Arial"/>
              </w:rPr>
              <w:t>G</w:t>
            </w:r>
            <w:r>
              <w:rPr>
                <w:rFonts w:ascii="Arial" w:hAnsi="Arial" w:cs="Arial"/>
              </w:rPr>
              <w:t>dańsk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2AF" w:rsidRPr="005A02AF" w:rsidRDefault="005A02AF" w:rsidP="005A02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1 - Cena - 100.00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2AF" w:rsidRPr="005A02AF" w:rsidRDefault="005A02AF" w:rsidP="005A02A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 xml:space="preserve">  100,00</w:t>
            </w:r>
          </w:p>
        </w:tc>
      </w:tr>
      <w:tr w:rsidR="005A02AF" w:rsidRPr="005A02AF" w:rsidTr="005A02A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2AF" w:rsidRPr="005A02AF" w:rsidRDefault="005A02AF" w:rsidP="005A02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2</w:t>
            </w:r>
            <w:r w:rsidRPr="005A02AF">
              <w:rPr>
                <w:rFonts w:ascii="Arial" w:hAnsi="Arial" w:cs="Arial"/>
              </w:rPr>
              <w:t xml:space="preserve"> - </w:t>
            </w:r>
            <w:r w:rsidRPr="005A02AF">
              <w:rPr>
                <w:rFonts w:ascii="Arial" w:hAnsi="Arial" w:cs="Arial"/>
              </w:rPr>
              <w:t>Dostawa monitora o przekątnej 34" dla Wydziału Inżynierii Mechanicznej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2AF" w:rsidRPr="005A02AF" w:rsidRDefault="005A02AF" w:rsidP="005A02AF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5A02AF">
              <w:rPr>
                <w:rFonts w:ascii="Arial" w:hAnsi="Arial" w:cs="Arial"/>
                <w:b/>
                <w:bCs/>
              </w:rPr>
              <w:t>Infotech Krzysztof Zieliński Paweł Zieliński spółka jawna</w:t>
            </w:r>
          </w:p>
          <w:p w:rsidR="005A02AF" w:rsidRPr="005A02AF" w:rsidRDefault="005A02AF" w:rsidP="005A02AF">
            <w:pPr>
              <w:spacing w:line="360" w:lineRule="auto"/>
              <w:rPr>
                <w:rFonts w:ascii="Arial" w:hAnsi="Arial" w:cs="Arial"/>
              </w:rPr>
            </w:pPr>
            <w:r w:rsidRPr="005A02AF">
              <w:rPr>
                <w:rFonts w:ascii="Arial" w:hAnsi="Arial" w:cs="Arial"/>
              </w:rPr>
              <w:t>Żeromskiego</w:t>
            </w:r>
            <w:r w:rsidRPr="005A02AF">
              <w:rPr>
                <w:rFonts w:ascii="Arial" w:hAnsi="Arial" w:cs="Arial"/>
              </w:rPr>
              <w:t xml:space="preserve"> </w:t>
            </w:r>
            <w:r w:rsidRPr="005A02AF">
              <w:rPr>
                <w:rFonts w:ascii="Arial" w:hAnsi="Arial" w:cs="Arial"/>
              </w:rPr>
              <w:t>9/1</w:t>
            </w:r>
          </w:p>
          <w:p w:rsidR="005A02AF" w:rsidRPr="005A02AF" w:rsidRDefault="005A02AF" w:rsidP="005A02A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82-300</w:t>
            </w:r>
            <w:r w:rsidRPr="005A02AF">
              <w:rPr>
                <w:rFonts w:ascii="Arial" w:hAnsi="Arial" w:cs="Arial"/>
              </w:rPr>
              <w:t xml:space="preserve"> </w:t>
            </w:r>
            <w:r w:rsidRPr="005A02AF">
              <w:rPr>
                <w:rFonts w:ascii="Arial" w:hAnsi="Arial" w:cs="Arial"/>
              </w:rPr>
              <w:t>Elbląg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2AF" w:rsidRPr="005A02AF" w:rsidRDefault="005A02AF" w:rsidP="005A02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1 - Cena - 92.86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2AF" w:rsidRPr="005A02AF" w:rsidRDefault="005A02AF" w:rsidP="005A02A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 xml:space="preserve">  92,86</w:t>
            </w:r>
          </w:p>
        </w:tc>
      </w:tr>
      <w:tr w:rsidR="005A02AF" w:rsidRPr="005A02AF" w:rsidTr="005A02A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2AF" w:rsidRPr="005A02AF" w:rsidRDefault="005A02AF" w:rsidP="005A02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2</w:t>
            </w:r>
            <w:r w:rsidRPr="005A02AF">
              <w:rPr>
                <w:rFonts w:ascii="Arial" w:hAnsi="Arial" w:cs="Arial"/>
              </w:rPr>
              <w:t xml:space="preserve"> - </w:t>
            </w:r>
            <w:r w:rsidRPr="005A02AF">
              <w:rPr>
                <w:rFonts w:ascii="Arial" w:hAnsi="Arial" w:cs="Arial"/>
              </w:rPr>
              <w:t>Dostawa monitora o przekątnej 34" dla Wydziału Inżynierii Mechanicznej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2AF" w:rsidRPr="005A02AF" w:rsidRDefault="005A02AF" w:rsidP="005A02A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A02AF">
              <w:rPr>
                <w:rFonts w:ascii="Arial" w:hAnsi="Arial" w:cs="Arial"/>
                <w:b/>
              </w:rPr>
              <w:t xml:space="preserve">BIS S.C. </w:t>
            </w:r>
            <w:r>
              <w:rPr>
                <w:rFonts w:ascii="Arial" w:hAnsi="Arial" w:cs="Arial"/>
                <w:b/>
              </w:rPr>
              <w:t>Karol Kowalski, Łukasz Kowalski</w:t>
            </w:r>
          </w:p>
          <w:p w:rsidR="005A02AF" w:rsidRPr="005A02AF" w:rsidRDefault="005A02AF" w:rsidP="005A02AF">
            <w:pPr>
              <w:spacing w:line="360" w:lineRule="auto"/>
              <w:rPr>
                <w:rFonts w:ascii="Arial" w:hAnsi="Arial" w:cs="Arial"/>
                <w:bCs/>
              </w:rPr>
            </w:pPr>
            <w:r w:rsidRPr="005A02AF">
              <w:rPr>
                <w:rFonts w:ascii="Arial" w:hAnsi="Arial" w:cs="Arial"/>
                <w:bCs/>
              </w:rPr>
              <w:t xml:space="preserve">Al. Niepodległości 41  </w:t>
            </w:r>
          </w:p>
          <w:p w:rsidR="005A02AF" w:rsidRPr="005A02AF" w:rsidRDefault="005A02AF" w:rsidP="005A02AF">
            <w:pPr>
              <w:spacing w:line="360" w:lineRule="auto"/>
              <w:rPr>
                <w:rFonts w:ascii="Arial" w:hAnsi="Arial" w:cs="Arial"/>
                <w:bCs/>
              </w:rPr>
            </w:pPr>
            <w:r w:rsidRPr="005A02AF">
              <w:rPr>
                <w:rFonts w:ascii="Arial" w:hAnsi="Arial" w:cs="Arial"/>
                <w:bCs/>
              </w:rPr>
              <w:t>42-216 Częstochowa</w:t>
            </w:r>
          </w:p>
          <w:p w:rsidR="005A02AF" w:rsidRPr="005A02AF" w:rsidRDefault="005A02AF" w:rsidP="005A02A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2AF" w:rsidRPr="005A02AF" w:rsidRDefault="005A02AF" w:rsidP="005A02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1 - Cena - 92.86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2AF" w:rsidRPr="005A02AF" w:rsidRDefault="005A02AF" w:rsidP="005A02A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 xml:space="preserve">  92,86</w:t>
            </w:r>
          </w:p>
        </w:tc>
      </w:tr>
      <w:tr w:rsidR="005A02AF" w:rsidRPr="005A02AF" w:rsidTr="005A02A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2AF" w:rsidRPr="005A02AF" w:rsidRDefault="005A02AF" w:rsidP="005A02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2</w:t>
            </w:r>
            <w:r w:rsidRPr="005A02AF">
              <w:rPr>
                <w:rFonts w:ascii="Arial" w:hAnsi="Arial" w:cs="Arial"/>
              </w:rPr>
              <w:t xml:space="preserve"> - </w:t>
            </w:r>
            <w:r w:rsidRPr="005A02AF">
              <w:rPr>
                <w:rFonts w:ascii="Arial" w:hAnsi="Arial" w:cs="Arial"/>
              </w:rPr>
              <w:t>Dostawa monitora o przekątnej 34" dla Wydziału Inżynierii Mechanicznej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2AF" w:rsidRPr="005A02AF" w:rsidRDefault="005A02AF" w:rsidP="005A02AF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5A02AF">
              <w:rPr>
                <w:rFonts w:ascii="Arial" w:hAnsi="Arial" w:cs="Arial"/>
                <w:b/>
                <w:bCs/>
              </w:rPr>
              <w:t xml:space="preserve">NKK SYSTEM </w:t>
            </w:r>
            <w:r>
              <w:rPr>
                <w:rFonts w:ascii="Arial" w:hAnsi="Arial" w:cs="Arial"/>
                <w:b/>
                <w:bCs/>
              </w:rPr>
              <w:t>Sp. z o.o.</w:t>
            </w:r>
          </w:p>
          <w:p w:rsidR="005A02AF" w:rsidRPr="005A02AF" w:rsidRDefault="005A02AF" w:rsidP="005A02AF">
            <w:pPr>
              <w:spacing w:line="360" w:lineRule="auto"/>
              <w:rPr>
                <w:rFonts w:ascii="Arial" w:hAnsi="Arial" w:cs="Arial"/>
              </w:rPr>
            </w:pPr>
            <w:r w:rsidRPr="005A02AF">
              <w:rPr>
                <w:rFonts w:ascii="Arial" w:hAnsi="Arial" w:cs="Arial"/>
              </w:rPr>
              <w:t>Tatarska</w:t>
            </w:r>
            <w:r w:rsidRPr="005A02AF">
              <w:rPr>
                <w:rFonts w:ascii="Arial" w:hAnsi="Arial" w:cs="Arial"/>
              </w:rPr>
              <w:t xml:space="preserve"> </w:t>
            </w:r>
            <w:r w:rsidRPr="005A02AF">
              <w:rPr>
                <w:rFonts w:ascii="Arial" w:hAnsi="Arial" w:cs="Arial"/>
              </w:rPr>
              <w:t>5</w:t>
            </w:r>
          </w:p>
          <w:p w:rsidR="005A02AF" w:rsidRPr="005A02AF" w:rsidRDefault="005A02AF" w:rsidP="005A02A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30-103</w:t>
            </w:r>
            <w:r w:rsidRPr="005A02AF">
              <w:rPr>
                <w:rFonts w:ascii="Arial" w:hAnsi="Arial" w:cs="Arial"/>
              </w:rPr>
              <w:t xml:space="preserve"> </w:t>
            </w:r>
            <w:r w:rsidRPr="005A02AF">
              <w:rPr>
                <w:rFonts w:ascii="Arial" w:hAnsi="Arial" w:cs="Arial"/>
              </w:rPr>
              <w:t>Kraków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2AF" w:rsidRPr="005A02AF" w:rsidRDefault="005A02AF" w:rsidP="005A02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1 - Cena - 83.33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2AF" w:rsidRPr="005A02AF" w:rsidRDefault="005A02AF" w:rsidP="005A02A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 xml:space="preserve">  83,33</w:t>
            </w:r>
          </w:p>
        </w:tc>
      </w:tr>
      <w:tr w:rsidR="005A02AF" w:rsidRPr="005A02AF" w:rsidTr="005A02A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2AF" w:rsidRPr="005A02AF" w:rsidRDefault="005A02AF" w:rsidP="005A02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2</w:t>
            </w:r>
            <w:r w:rsidRPr="005A02AF">
              <w:rPr>
                <w:rFonts w:ascii="Arial" w:hAnsi="Arial" w:cs="Arial"/>
              </w:rPr>
              <w:t xml:space="preserve"> - </w:t>
            </w:r>
            <w:r w:rsidRPr="005A02AF">
              <w:rPr>
                <w:rFonts w:ascii="Arial" w:hAnsi="Arial" w:cs="Arial"/>
              </w:rPr>
              <w:t>Dostawa monitora o przekątnej 34" dla Wydziału Inżynierii Mechanicznej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2AF" w:rsidRPr="005A02AF" w:rsidRDefault="005A02AF" w:rsidP="005A02AF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5A02AF">
              <w:rPr>
                <w:rFonts w:ascii="Arial" w:hAnsi="Arial" w:cs="Arial"/>
                <w:b/>
                <w:bCs/>
              </w:rPr>
              <w:t>PROKOMP Paweł Prokopowicz</w:t>
            </w:r>
          </w:p>
          <w:p w:rsidR="005A02AF" w:rsidRPr="005A02AF" w:rsidRDefault="005A02AF" w:rsidP="005A02AF">
            <w:pPr>
              <w:spacing w:line="360" w:lineRule="auto"/>
              <w:rPr>
                <w:rFonts w:ascii="Arial" w:hAnsi="Arial" w:cs="Arial"/>
              </w:rPr>
            </w:pPr>
            <w:r w:rsidRPr="005A02AF">
              <w:rPr>
                <w:rFonts w:ascii="Arial" w:hAnsi="Arial" w:cs="Arial"/>
              </w:rPr>
              <w:t>Miodowa</w:t>
            </w:r>
            <w:r w:rsidRPr="005A02AF">
              <w:rPr>
                <w:rFonts w:ascii="Arial" w:hAnsi="Arial" w:cs="Arial"/>
              </w:rPr>
              <w:t xml:space="preserve"> </w:t>
            </w:r>
            <w:r w:rsidRPr="005A02AF">
              <w:rPr>
                <w:rFonts w:ascii="Arial" w:hAnsi="Arial" w:cs="Arial"/>
              </w:rPr>
              <w:t>7F</w:t>
            </w:r>
          </w:p>
          <w:p w:rsidR="005A02AF" w:rsidRPr="005A02AF" w:rsidRDefault="005A02AF" w:rsidP="005A02A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42-274</w:t>
            </w:r>
            <w:r w:rsidRPr="005A02AF">
              <w:rPr>
                <w:rFonts w:ascii="Arial" w:hAnsi="Arial" w:cs="Arial"/>
              </w:rPr>
              <w:t xml:space="preserve"> </w:t>
            </w:r>
            <w:r w:rsidRPr="005A02AF">
              <w:rPr>
                <w:rFonts w:ascii="Arial" w:hAnsi="Arial" w:cs="Arial"/>
              </w:rPr>
              <w:t>Aleksandria Druga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2AF" w:rsidRPr="005A02AF" w:rsidRDefault="005A02AF" w:rsidP="005A02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1 - Cena - 62.50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2AF" w:rsidRPr="005A02AF" w:rsidRDefault="005A02AF" w:rsidP="005A02A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 xml:space="preserve">  62,50</w:t>
            </w:r>
          </w:p>
        </w:tc>
      </w:tr>
      <w:tr w:rsidR="005A02AF" w:rsidRPr="005A02AF" w:rsidTr="005A02A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2AF" w:rsidRPr="005A02AF" w:rsidRDefault="005A02AF" w:rsidP="005A02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2</w:t>
            </w:r>
            <w:r w:rsidRPr="005A02AF">
              <w:rPr>
                <w:rFonts w:ascii="Arial" w:hAnsi="Arial" w:cs="Arial"/>
              </w:rPr>
              <w:t xml:space="preserve"> - </w:t>
            </w:r>
            <w:r w:rsidRPr="005A02AF">
              <w:rPr>
                <w:rFonts w:ascii="Arial" w:hAnsi="Arial" w:cs="Arial"/>
              </w:rPr>
              <w:t>Dostawa monitora o przekątnej 34" dla Wydziału Inżynierii Mechanicznej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2AF" w:rsidRPr="005A02AF" w:rsidRDefault="005A02AF" w:rsidP="005A02AF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5A02AF">
              <w:rPr>
                <w:rFonts w:ascii="Arial" w:hAnsi="Arial" w:cs="Arial"/>
                <w:b/>
                <w:bCs/>
              </w:rPr>
              <w:t>PIXEL Centrum Komputerowe Tomasz Dziedzic</w:t>
            </w:r>
          </w:p>
          <w:p w:rsidR="005A02AF" w:rsidRPr="005A02AF" w:rsidRDefault="005A02AF" w:rsidP="005A02AF">
            <w:pPr>
              <w:spacing w:line="360" w:lineRule="auto"/>
              <w:rPr>
                <w:rFonts w:ascii="Arial" w:hAnsi="Arial" w:cs="Arial"/>
              </w:rPr>
            </w:pPr>
            <w:r w:rsidRPr="005A02AF">
              <w:rPr>
                <w:rFonts w:ascii="Arial" w:hAnsi="Arial" w:cs="Arial"/>
              </w:rPr>
              <w:t>Wilkowa</w:t>
            </w:r>
            <w:r w:rsidRPr="005A02AF">
              <w:rPr>
                <w:rFonts w:ascii="Arial" w:hAnsi="Arial" w:cs="Arial"/>
              </w:rPr>
              <w:t xml:space="preserve"> </w:t>
            </w:r>
            <w:r w:rsidRPr="005A02AF">
              <w:rPr>
                <w:rFonts w:ascii="Arial" w:hAnsi="Arial" w:cs="Arial"/>
              </w:rPr>
              <w:t>3A</w:t>
            </w:r>
          </w:p>
          <w:p w:rsidR="005A02AF" w:rsidRPr="005A02AF" w:rsidRDefault="005A02AF" w:rsidP="005A02A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28-232</w:t>
            </w:r>
            <w:r w:rsidRPr="005A02AF">
              <w:rPr>
                <w:rFonts w:ascii="Arial" w:hAnsi="Arial" w:cs="Arial"/>
              </w:rPr>
              <w:t xml:space="preserve"> </w:t>
            </w:r>
            <w:r w:rsidRPr="005A02AF">
              <w:rPr>
                <w:rFonts w:ascii="Arial" w:hAnsi="Arial" w:cs="Arial"/>
              </w:rPr>
              <w:t>Łubnice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2AF" w:rsidRPr="005A02AF" w:rsidRDefault="005A02AF" w:rsidP="005A02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1 - Cena - 0.00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2AF" w:rsidRPr="005A02AF" w:rsidRDefault="005A02AF" w:rsidP="005A02A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 xml:space="preserve">  0,00</w:t>
            </w:r>
          </w:p>
        </w:tc>
      </w:tr>
      <w:tr w:rsidR="005A02AF" w:rsidRPr="005A02AF" w:rsidTr="005A02A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2AF" w:rsidRPr="005A02AF" w:rsidRDefault="005A02AF" w:rsidP="005A02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lastRenderedPageBreak/>
              <w:t>6</w:t>
            </w:r>
            <w:r w:rsidRPr="005A02AF">
              <w:rPr>
                <w:rFonts w:ascii="Arial" w:hAnsi="Arial" w:cs="Arial"/>
              </w:rPr>
              <w:t xml:space="preserve"> - </w:t>
            </w:r>
            <w:r w:rsidRPr="005A02AF">
              <w:rPr>
                <w:rFonts w:ascii="Arial" w:hAnsi="Arial" w:cs="Arial"/>
              </w:rPr>
              <w:t>Dostawa urządzenia wielofunkcyjnego dla Wydziału Zarządzania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2AF" w:rsidRPr="005A02AF" w:rsidRDefault="005A02AF" w:rsidP="005A02A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A02AF">
              <w:rPr>
                <w:rFonts w:ascii="Arial" w:hAnsi="Arial" w:cs="Arial"/>
                <w:b/>
              </w:rPr>
              <w:t xml:space="preserve">BIS S.C. </w:t>
            </w:r>
            <w:r>
              <w:rPr>
                <w:rFonts w:ascii="Arial" w:hAnsi="Arial" w:cs="Arial"/>
                <w:b/>
              </w:rPr>
              <w:t>Karol Kowalski, Łukasz Kowalski</w:t>
            </w:r>
          </w:p>
          <w:p w:rsidR="005A02AF" w:rsidRPr="005A02AF" w:rsidRDefault="005A02AF" w:rsidP="005A02AF">
            <w:pPr>
              <w:spacing w:line="360" w:lineRule="auto"/>
              <w:rPr>
                <w:rFonts w:ascii="Arial" w:hAnsi="Arial" w:cs="Arial"/>
                <w:bCs/>
              </w:rPr>
            </w:pPr>
            <w:r w:rsidRPr="005A02AF">
              <w:rPr>
                <w:rFonts w:ascii="Arial" w:hAnsi="Arial" w:cs="Arial"/>
                <w:bCs/>
              </w:rPr>
              <w:t xml:space="preserve">Al. Niepodległości 41  </w:t>
            </w:r>
          </w:p>
          <w:p w:rsidR="005A02AF" w:rsidRPr="005A02AF" w:rsidRDefault="005A02AF" w:rsidP="005A02AF">
            <w:pPr>
              <w:spacing w:line="360" w:lineRule="auto"/>
              <w:rPr>
                <w:rFonts w:ascii="Arial" w:hAnsi="Arial" w:cs="Arial"/>
                <w:bCs/>
              </w:rPr>
            </w:pPr>
            <w:r w:rsidRPr="005A02AF">
              <w:rPr>
                <w:rFonts w:ascii="Arial" w:hAnsi="Arial" w:cs="Arial"/>
                <w:bCs/>
              </w:rPr>
              <w:t>42-216 Częstochowa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2AF" w:rsidRPr="005A02AF" w:rsidRDefault="005A02AF" w:rsidP="005A02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1 - Cena - 100.00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2AF" w:rsidRPr="005A02AF" w:rsidRDefault="005A02AF" w:rsidP="005A02A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 xml:space="preserve">  100,00</w:t>
            </w:r>
          </w:p>
        </w:tc>
      </w:tr>
      <w:tr w:rsidR="005A02AF" w:rsidRPr="005A02AF" w:rsidTr="005A02A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2AF" w:rsidRPr="005A02AF" w:rsidRDefault="005A02AF" w:rsidP="005A02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6</w:t>
            </w:r>
            <w:r w:rsidRPr="005A02AF">
              <w:rPr>
                <w:rFonts w:ascii="Arial" w:hAnsi="Arial" w:cs="Arial"/>
              </w:rPr>
              <w:t xml:space="preserve"> - </w:t>
            </w:r>
            <w:r w:rsidRPr="005A02AF">
              <w:rPr>
                <w:rFonts w:ascii="Arial" w:hAnsi="Arial" w:cs="Arial"/>
              </w:rPr>
              <w:t>Dostawa urządzenia wielofunkcyjnego dla Wydziału Zarządzania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2AF" w:rsidRPr="005A02AF" w:rsidRDefault="005A02AF" w:rsidP="005A02AF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5A02AF">
              <w:rPr>
                <w:rFonts w:ascii="Arial" w:hAnsi="Arial" w:cs="Arial"/>
                <w:b/>
                <w:bCs/>
              </w:rPr>
              <w:t>PROKOMP Paweł Prokopowicz</w:t>
            </w:r>
          </w:p>
          <w:p w:rsidR="005A02AF" w:rsidRPr="005A02AF" w:rsidRDefault="005A02AF" w:rsidP="005A02AF">
            <w:pPr>
              <w:spacing w:line="360" w:lineRule="auto"/>
              <w:rPr>
                <w:rFonts w:ascii="Arial" w:hAnsi="Arial" w:cs="Arial"/>
              </w:rPr>
            </w:pPr>
            <w:r w:rsidRPr="005A02AF">
              <w:rPr>
                <w:rFonts w:ascii="Arial" w:hAnsi="Arial" w:cs="Arial"/>
              </w:rPr>
              <w:t>Miodowa</w:t>
            </w:r>
            <w:r w:rsidRPr="005A02AF">
              <w:rPr>
                <w:rFonts w:ascii="Arial" w:hAnsi="Arial" w:cs="Arial"/>
              </w:rPr>
              <w:t xml:space="preserve"> </w:t>
            </w:r>
            <w:r w:rsidRPr="005A02AF">
              <w:rPr>
                <w:rFonts w:ascii="Arial" w:hAnsi="Arial" w:cs="Arial"/>
              </w:rPr>
              <w:t>7F</w:t>
            </w:r>
          </w:p>
          <w:p w:rsidR="005A02AF" w:rsidRPr="005A02AF" w:rsidRDefault="005A02AF" w:rsidP="005A02A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42-274</w:t>
            </w:r>
            <w:r w:rsidRPr="005A02AF">
              <w:rPr>
                <w:rFonts w:ascii="Arial" w:hAnsi="Arial" w:cs="Arial"/>
              </w:rPr>
              <w:t xml:space="preserve"> </w:t>
            </w:r>
            <w:r w:rsidRPr="005A02AF">
              <w:rPr>
                <w:rFonts w:ascii="Arial" w:hAnsi="Arial" w:cs="Arial"/>
              </w:rPr>
              <w:t>Aleksandria Druga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2AF" w:rsidRPr="005A02AF" w:rsidRDefault="005A02AF" w:rsidP="005A02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1 - Cena - 90.42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2AF" w:rsidRPr="005A02AF" w:rsidRDefault="005A02AF" w:rsidP="005A02A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 xml:space="preserve">  90,42</w:t>
            </w:r>
          </w:p>
        </w:tc>
      </w:tr>
      <w:tr w:rsidR="005A02AF" w:rsidRPr="005A02AF" w:rsidTr="005A02A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2AF" w:rsidRPr="005A02AF" w:rsidRDefault="005A02AF" w:rsidP="005A02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6</w:t>
            </w:r>
            <w:r w:rsidRPr="005A02AF">
              <w:rPr>
                <w:rFonts w:ascii="Arial" w:hAnsi="Arial" w:cs="Arial"/>
              </w:rPr>
              <w:t xml:space="preserve"> - </w:t>
            </w:r>
            <w:r w:rsidRPr="005A02AF">
              <w:rPr>
                <w:rFonts w:ascii="Arial" w:hAnsi="Arial" w:cs="Arial"/>
              </w:rPr>
              <w:t>Dostawa urządzenia wielofunkcyjnego dla Wydziału Zarządzania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2AF" w:rsidRPr="005A02AF" w:rsidRDefault="005A02AF" w:rsidP="005A02AF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5A02AF">
              <w:rPr>
                <w:rFonts w:ascii="Arial" w:hAnsi="Arial" w:cs="Arial"/>
                <w:b/>
                <w:bCs/>
              </w:rPr>
              <w:t>NKK SYSTEM Sp</w:t>
            </w:r>
            <w:r>
              <w:rPr>
                <w:rFonts w:ascii="Arial" w:hAnsi="Arial" w:cs="Arial"/>
                <w:b/>
                <w:bCs/>
              </w:rPr>
              <w:t xml:space="preserve">. z p.o. </w:t>
            </w:r>
            <w:bookmarkStart w:id="1" w:name="_GoBack"/>
            <w:bookmarkEnd w:id="1"/>
          </w:p>
          <w:p w:rsidR="005A02AF" w:rsidRPr="005A02AF" w:rsidRDefault="005A02AF" w:rsidP="005A02AF">
            <w:pPr>
              <w:spacing w:line="360" w:lineRule="auto"/>
              <w:rPr>
                <w:rFonts w:ascii="Arial" w:hAnsi="Arial" w:cs="Arial"/>
              </w:rPr>
            </w:pPr>
            <w:r w:rsidRPr="005A02AF">
              <w:rPr>
                <w:rFonts w:ascii="Arial" w:hAnsi="Arial" w:cs="Arial"/>
              </w:rPr>
              <w:t>Tatarska</w:t>
            </w:r>
            <w:r w:rsidRPr="005A02AF">
              <w:rPr>
                <w:rFonts w:ascii="Arial" w:hAnsi="Arial" w:cs="Arial"/>
              </w:rPr>
              <w:t xml:space="preserve"> </w:t>
            </w:r>
            <w:r w:rsidRPr="005A02AF">
              <w:rPr>
                <w:rFonts w:ascii="Arial" w:hAnsi="Arial" w:cs="Arial"/>
              </w:rPr>
              <w:t>5</w:t>
            </w:r>
          </w:p>
          <w:p w:rsidR="005A02AF" w:rsidRPr="005A02AF" w:rsidRDefault="005A02AF" w:rsidP="005A02A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30-103</w:t>
            </w:r>
            <w:r w:rsidRPr="005A02AF">
              <w:rPr>
                <w:rFonts w:ascii="Arial" w:hAnsi="Arial" w:cs="Arial"/>
              </w:rPr>
              <w:t xml:space="preserve"> </w:t>
            </w:r>
            <w:r w:rsidRPr="005A02AF">
              <w:rPr>
                <w:rFonts w:ascii="Arial" w:hAnsi="Arial" w:cs="Arial"/>
              </w:rPr>
              <w:t>Kraków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2AF" w:rsidRPr="005A02AF" w:rsidRDefault="005A02AF" w:rsidP="005A02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>1 - Cena - 52.73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2AF" w:rsidRPr="005A02AF" w:rsidRDefault="005A02AF" w:rsidP="005A02A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A02AF">
              <w:rPr>
                <w:rFonts w:ascii="Arial" w:hAnsi="Arial" w:cs="Arial"/>
              </w:rPr>
              <w:t xml:space="preserve">  52,73</w:t>
            </w:r>
          </w:p>
        </w:tc>
      </w:tr>
      <w:bookmarkEnd w:id="0"/>
    </w:tbl>
    <w:p w:rsidR="008642B3" w:rsidRPr="00992FF5" w:rsidRDefault="008642B3" w:rsidP="00B51A2B">
      <w:pPr>
        <w:jc w:val="right"/>
        <w:rPr>
          <w:rFonts w:ascii="Arial" w:hAnsi="Arial" w:cs="Arial"/>
        </w:rPr>
      </w:pPr>
    </w:p>
    <w:sectPr w:rsidR="008642B3" w:rsidRPr="00992FF5" w:rsidSect="005A02A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276" w:bottom="1418" w:left="1134" w:header="709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DFE" w:rsidRDefault="00F90DFE">
      <w:r>
        <w:separator/>
      </w:r>
    </w:p>
  </w:endnote>
  <w:endnote w:type="continuationSeparator" w:id="0">
    <w:p w:rsidR="00F90DFE" w:rsidRDefault="00F90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E12" w:rsidRDefault="00BC2E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2AF" w:rsidRDefault="005A02AF" w:rsidP="005A02AF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5A02AF" w:rsidRPr="009B2485" w:rsidTr="000213D9">
      <w:tc>
        <w:tcPr>
          <w:tcW w:w="0" w:type="auto"/>
          <w:vAlign w:val="center"/>
        </w:tcPr>
        <w:p w:rsidR="005A02AF" w:rsidRDefault="005A02AF" w:rsidP="005A02AF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5A02AF" w:rsidRDefault="005A02AF" w:rsidP="005A02AF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5A02AF" w:rsidRDefault="005A02AF" w:rsidP="005A02AF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5A02AF" w:rsidRDefault="005A02AF" w:rsidP="005A02AF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5A02AF" w:rsidRDefault="005A02AF" w:rsidP="005A02AF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5A02AF" w:rsidRDefault="005A02AF" w:rsidP="005A02AF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5A02AF" w:rsidRDefault="005A02AF" w:rsidP="005A02AF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0C1E6F" w:rsidRPr="005A02AF" w:rsidRDefault="005A02AF" w:rsidP="005A02AF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  <w:r w:rsidR="000C1E6F">
      <w:rPr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E12" w:rsidRDefault="00BC2E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DFE" w:rsidRDefault="00F90DFE">
      <w:r>
        <w:separator/>
      </w:r>
    </w:p>
  </w:footnote>
  <w:footnote w:type="continuationSeparator" w:id="0">
    <w:p w:rsidR="00F90DFE" w:rsidRDefault="00F90D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E12" w:rsidRDefault="00BC2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2AF" w:rsidRPr="0062295F" w:rsidRDefault="005A02AF" w:rsidP="005A02A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BC2E12" w:rsidRDefault="00BC2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E12" w:rsidRDefault="00BC2E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0DFE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A02AF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2E12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0DFE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1CD8E7C"/>
  <w15:chartTrackingRefBased/>
  <w15:docId w15:val="{1F8DC6EE-3219-4504-9670-DA55E8E45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048DA"/>
    <w:rPr>
      <w:sz w:val="24"/>
      <w:szCs w:val="24"/>
    </w:rPr>
  </w:style>
  <w:style w:type="paragraph" w:styleId="Bezodstpw">
    <w:name w:val="No Spacing"/>
    <w:uiPriority w:val="1"/>
    <w:qFormat/>
    <w:rsid w:val="005A02A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663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2025-11-21T13:43:00Z</cp:lastPrinted>
  <dcterms:created xsi:type="dcterms:W3CDTF">2025-11-21T13:43:00Z</dcterms:created>
  <dcterms:modified xsi:type="dcterms:W3CDTF">2025-11-21T13:43:00Z</dcterms:modified>
</cp:coreProperties>
</file>