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Pr="002D5027" w:rsidRDefault="00971161" w:rsidP="005C0930">
      <w:pPr>
        <w:spacing w:after="240"/>
        <w:jc w:val="right"/>
        <w:rPr>
          <w:rFonts w:ascii="Century Schoolbook" w:hAnsi="Century Schoolbook"/>
          <w:sz w:val="22"/>
          <w:szCs w:val="22"/>
        </w:rPr>
      </w:pPr>
      <w:r w:rsidRPr="00971161">
        <w:rPr>
          <w:rFonts w:ascii="Century Schoolbook" w:hAnsi="Century Schoolbook"/>
          <w:sz w:val="22"/>
          <w:szCs w:val="22"/>
        </w:rPr>
        <w:t>Gdynia</w:t>
      </w:r>
      <w:r w:rsidR="005C0930" w:rsidRPr="002D5027">
        <w:rPr>
          <w:rFonts w:ascii="Century Schoolbook" w:hAnsi="Century Schoolbook"/>
          <w:sz w:val="22"/>
          <w:szCs w:val="22"/>
        </w:rPr>
        <w:t xml:space="preserve"> dnia: </w:t>
      </w:r>
      <w:r w:rsidRPr="00971161">
        <w:rPr>
          <w:rFonts w:ascii="Century Schoolbook" w:hAnsi="Century Schoolbook"/>
          <w:sz w:val="22"/>
          <w:szCs w:val="22"/>
        </w:rPr>
        <w:t>2025-11-20</w:t>
      </w:r>
    </w:p>
    <w:p w:rsidR="005C0930" w:rsidRPr="002D5027" w:rsidRDefault="005C0930" w:rsidP="005C0930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2"/>
          <w:szCs w:val="22"/>
        </w:rPr>
      </w:pPr>
    </w:p>
    <w:p w:rsidR="00EF1037" w:rsidRPr="006366A0" w:rsidRDefault="00B26D41" w:rsidP="006366A0">
      <w:pPr>
        <w:pStyle w:val="Nagwek"/>
        <w:tabs>
          <w:tab w:val="clear" w:pos="4536"/>
        </w:tabs>
        <w:rPr>
          <w:rFonts w:ascii="Century Schoolbook" w:hAnsi="Century Schoolbook"/>
          <w:sz w:val="22"/>
          <w:szCs w:val="22"/>
        </w:rPr>
      </w:pPr>
      <w:r w:rsidRPr="002D5027">
        <w:rPr>
          <w:rFonts w:ascii="Century Schoolbook" w:hAnsi="Century Schoolbook"/>
          <w:sz w:val="22"/>
          <w:szCs w:val="22"/>
        </w:rPr>
        <w:t xml:space="preserve">Sygnatura: </w:t>
      </w:r>
      <w:r w:rsidR="00971161" w:rsidRPr="00971161">
        <w:rPr>
          <w:rFonts w:ascii="Century Schoolbook" w:hAnsi="Century Schoolbook"/>
          <w:b/>
          <w:sz w:val="22"/>
          <w:szCs w:val="22"/>
        </w:rPr>
        <w:t>CRZP/211/2025/AZP</w:t>
      </w:r>
      <w:r w:rsidR="005C0930" w:rsidRPr="002D5027">
        <w:rPr>
          <w:rFonts w:ascii="Century Schoolbook" w:hAnsi="Century Schoolbook"/>
          <w:sz w:val="22"/>
          <w:szCs w:val="22"/>
        </w:rPr>
        <w:tab/>
        <w:t xml:space="preserve"> </w:t>
      </w:r>
    </w:p>
    <w:p w:rsidR="00EF1037" w:rsidRPr="002D5027" w:rsidRDefault="00EF1037">
      <w:pPr>
        <w:pStyle w:val="Nagwek"/>
        <w:tabs>
          <w:tab w:val="clear" w:pos="4536"/>
          <w:tab w:val="clear" w:pos="9072"/>
        </w:tabs>
        <w:rPr>
          <w:rFonts w:ascii="Century Schoolbook" w:hAnsi="Century Schoolbook"/>
          <w:sz w:val="24"/>
        </w:rPr>
      </w:pPr>
    </w:p>
    <w:p w:rsidR="00EF1037" w:rsidRPr="002D5027" w:rsidRDefault="00EF1037">
      <w:pPr>
        <w:pStyle w:val="Nagwek1"/>
        <w:jc w:val="center"/>
        <w:rPr>
          <w:rFonts w:ascii="Century Schoolbook" w:hAnsi="Century Schoolbook"/>
        </w:rPr>
      </w:pPr>
      <w:r w:rsidRPr="002D5027">
        <w:rPr>
          <w:rFonts w:ascii="Century Schoolbook" w:hAnsi="Century Schoolbook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Century Schoolbook" w:hAnsi="Century Schoolbook"/>
          <w:sz w:val="24"/>
        </w:rPr>
      </w:pPr>
      <w:r w:rsidRPr="002D5027">
        <w:rPr>
          <w:rFonts w:ascii="Century Schoolbook" w:hAnsi="Century Schoolbook"/>
        </w:rPr>
        <w:t xml:space="preserve">o </w:t>
      </w:r>
      <w:bookmarkStart w:id="0" w:name="_GoBack"/>
      <w:bookmarkEnd w:id="0"/>
      <w:r w:rsidRPr="006366A0">
        <w:rPr>
          <w:rFonts w:ascii="Century Schoolbook" w:hAnsi="Century Schoolbook"/>
        </w:rPr>
        <w:t>zmianach  SWZ</w:t>
      </w:r>
      <w:r w:rsidR="002D5027" w:rsidRPr="006366A0">
        <w:rPr>
          <w:rFonts w:ascii="Century Schoolbook" w:hAnsi="Century Schoolbook"/>
          <w:sz w:val="24"/>
        </w:rPr>
        <w:t>_</w:t>
      </w:r>
      <w:r w:rsidR="006366A0" w:rsidRPr="006366A0">
        <w:rPr>
          <w:rFonts w:ascii="Century Schoolbook" w:hAnsi="Century Schoolbook"/>
          <w:sz w:val="24"/>
        </w:rPr>
        <w:t>1</w:t>
      </w:r>
    </w:p>
    <w:p w:rsidR="002D5027" w:rsidRPr="002D5027" w:rsidRDefault="002D5027" w:rsidP="002D5027"/>
    <w:p w:rsidR="005C0930" w:rsidRPr="006366A0" w:rsidRDefault="005C0930" w:rsidP="006366A0">
      <w:pPr>
        <w:spacing w:line="360" w:lineRule="auto"/>
        <w:jc w:val="both"/>
        <w:rPr>
          <w:rFonts w:ascii="Century Schoolbook" w:hAnsi="Century Schoolbook"/>
          <w:iCs/>
          <w:sz w:val="24"/>
        </w:rPr>
      </w:pPr>
      <w:r w:rsidRPr="002D5027">
        <w:rPr>
          <w:rFonts w:ascii="Century Schoolbook" w:hAnsi="Century Schoolbook"/>
          <w:sz w:val="22"/>
          <w:szCs w:val="22"/>
        </w:rPr>
        <w:t xml:space="preserve">Dotyczy: postępowania o udzielenie zamówienia publicznego, prowadzonego w trybie </w:t>
      </w:r>
      <w:r w:rsidR="00971161" w:rsidRPr="00971161">
        <w:rPr>
          <w:rFonts w:ascii="Century Schoolbook" w:hAnsi="Century Schoolbook"/>
          <w:sz w:val="22"/>
          <w:szCs w:val="22"/>
        </w:rPr>
        <w:t xml:space="preserve">Tryb podstawowy bez negocjacji - art. 275 pkt. 1 ustawy </w:t>
      </w:r>
      <w:proofErr w:type="spellStart"/>
      <w:r w:rsidR="00971161" w:rsidRPr="00971161">
        <w:rPr>
          <w:rFonts w:ascii="Century Schoolbook" w:hAnsi="Century Schoolbook"/>
          <w:sz w:val="22"/>
          <w:szCs w:val="22"/>
        </w:rPr>
        <w:t>Pzp</w:t>
      </w:r>
      <w:proofErr w:type="spellEnd"/>
      <w:r w:rsidRPr="002D5027">
        <w:rPr>
          <w:rFonts w:ascii="Century Schoolbook" w:hAnsi="Century Schoolbook"/>
          <w:b/>
          <w:sz w:val="22"/>
          <w:szCs w:val="22"/>
        </w:rPr>
        <w:t xml:space="preserve"> </w:t>
      </w:r>
      <w:r w:rsidRPr="002D5027">
        <w:rPr>
          <w:rFonts w:ascii="Century Schoolbook" w:hAnsi="Century Schoolbook"/>
          <w:bCs/>
          <w:sz w:val="22"/>
          <w:szCs w:val="22"/>
        </w:rPr>
        <w:t>na</w:t>
      </w:r>
      <w:r w:rsidRPr="002D5027">
        <w:rPr>
          <w:rFonts w:ascii="Century Schoolbook" w:hAnsi="Century Schoolbook"/>
          <w:b/>
          <w:sz w:val="22"/>
          <w:szCs w:val="22"/>
        </w:rPr>
        <w:t xml:space="preserve"> </w:t>
      </w:r>
      <w:r w:rsidRPr="002D5027">
        <w:rPr>
          <w:rFonts w:ascii="Century Schoolbook" w:hAnsi="Century Schoolbook"/>
          <w:bCs/>
          <w:sz w:val="22"/>
          <w:szCs w:val="22"/>
        </w:rPr>
        <w:t>”</w:t>
      </w:r>
      <w:r w:rsidR="00971161" w:rsidRPr="00971161">
        <w:rPr>
          <w:rFonts w:ascii="Century Schoolbook" w:hAnsi="Century Schoolbook"/>
          <w:b/>
          <w:bCs/>
          <w:sz w:val="22"/>
          <w:szCs w:val="22"/>
        </w:rPr>
        <w:t>Dostawa żagli na statek Dar Młodzieży</w:t>
      </w:r>
      <w:r w:rsidRPr="002D5027">
        <w:rPr>
          <w:rFonts w:ascii="Century Schoolbook" w:hAnsi="Century Schoolbook"/>
          <w:bCs/>
          <w:sz w:val="22"/>
          <w:szCs w:val="22"/>
        </w:rPr>
        <w:t>”</w:t>
      </w:r>
      <w:r w:rsidRPr="002D5027">
        <w:rPr>
          <w:rFonts w:ascii="Century Schoolbook" w:hAnsi="Century Schoolbook"/>
          <w:b/>
          <w:sz w:val="22"/>
          <w:szCs w:val="22"/>
        </w:rPr>
        <w:t xml:space="preserve"> </w:t>
      </w:r>
      <w:r w:rsidRPr="002D5027">
        <w:rPr>
          <w:rFonts w:ascii="Century Schoolbook" w:hAnsi="Century Schoolbook"/>
          <w:bCs/>
          <w:sz w:val="22"/>
          <w:szCs w:val="22"/>
        </w:rPr>
        <w:t>– znak sprawy</w:t>
      </w:r>
      <w:r w:rsidRPr="002D5027">
        <w:rPr>
          <w:rFonts w:ascii="Century Schoolbook" w:hAnsi="Century Schoolbook"/>
          <w:b/>
          <w:sz w:val="22"/>
          <w:szCs w:val="22"/>
        </w:rPr>
        <w:t xml:space="preserve"> </w:t>
      </w:r>
      <w:r w:rsidR="00971161" w:rsidRPr="00971161">
        <w:rPr>
          <w:rFonts w:ascii="Century Schoolbook" w:hAnsi="Century Schoolbook"/>
          <w:b/>
          <w:sz w:val="22"/>
          <w:szCs w:val="22"/>
        </w:rPr>
        <w:t>CRZP/211/2025/AZP</w:t>
      </w:r>
      <w:r w:rsidRPr="002D5027">
        <w:rPr>
          <w:rFonts w:ascii="Century Schoolbook" w:hAnsi="Century Schoolbook"/>
          <w:b/>
          <w:sz w:val="22"/>
          <w:szCs w:val="22"/>
        </w:rPr>
        <w:t>.</w:t>
      </w:r>
    </w:p>
    <w:p w:rsidR="00EF1037" w:rsidRPr="002D5027" w:rsidRDefault="005C0930">
      <w:pPr>
        <w:spacing w:before="120" w:after="120" w:line="360" w:lineRule="auto"/>
        <w:jc w:val="both"/>
        <w:rPr>
          <w:rFonts w:ascii="Century Schoolbook" w:hAnsi="Century Schoolbook"/>
          <w:sz w:val="22"/>
          <w:szCs w:val="22"/>
        </w:rPr>
      </w:pPr>
      <w:r w:rsidRPr="002D5027">
        <w:rPr>
          <w:rFonts w:ascii="Century Schoolbook" w:hAnsi="Century Schoolbook"/>
          <w:sz w:val="22"/>
          <w:szCs w:val="22"/>
        </w:rPr>
        <w:t xml:space="preserve">Zamawiający, </w:t>
      </w:r>
      <w:r w:rsidR="00971161" w:rsidRPr="00971161">
        <w:rPr>
          <w:rFonts w:ascii="Century Schoolbook" w:hAnsi="Century Schoolbook"/>
          <w:b/>
          <w:sz w:val="22"/>
          <w:szCs w:val="22"/>
        </w:rPr>
        <w:t>Uniwersytet Morski w Gdyni</w:t>
      </w:r>
      <w:r w:rsidRPr="002D5027">
        <w:rPr>
          <w:rFonts w:ascii="Century Schoolbook" w:hAnsi="Century Schoolbook"/>
          <w:sz w:val="22"/>
          <w:szCs w:val="22"/>
        </w:rPr>
        <w:t xml:space="preserve">, działając na podstawie art. </w:t>
      </w:r>
      <w:r w:rsidR="00F004A8" w:rsidRPr="002D5027">
        <w:rPr>
          <w:rFonts w:ascii="Century Schoolbook" w:hAnsi="Century Schoolbook"/>
          <w:sz w:val="22"/>
          <w:szCs w:val="22"/>
        </w:rPr>
        <w:t>286</w:t>
      </w:r>
      <w:r w:rsidRPr="002D5027">
        <w:rPr>
          <w:rFonts w:ascii="Century Schoolbook" w:hAnsi="Century Schoolbook"/>
          <w:sz w:val="22"/>
          <w:szCs w:val="22"/>
        </w:rPr>
        <w:t xml:space="preserve"> ust. 1 i </w:t>
      </w:r>
      <w:r w:rsidR="00F004A8" w:rsidRPr="002D5027">
        <w:rPr>
          <w:rFonts w:ascii="Century Schoolbook" w:hAnsi="Century Schoolbook"/>
          <w:sz w:val="22"/>
          <w:szCs w:val="22"/>
        </w:rPr>
        <w:t>7</w:t>
      </w:r>
      <w:r w:rsidRPr="002D5027">
        <w:rPr>
          <w:rFonts w:ascii="Century Schoolbook" w:hAnsi="Century Schoolbook"/>
          <w:sz w:val="22"/>
          <w:szCs w:val="22"/>
        </w:rPr>
        <w:t xml:space="preserve"> ustawy z dnia 11 września 2019r. Prawo zamówień publicznych </w:t>
      </w:r>
      <w:r w:rsidR="00971161" w:rsidRPr="00971161">
        <w:rPr>
          <w:rFonts w:ascii="Century Schoolbook" w:hAnsi="Century Schoolbook"/>
          <w:sz w:val="22"/>
          <w:szCs w:val="22"/>
        </w:rPr>
        <w:t>(</w:t>
      </w:r>
      <w:proofErr w:type="spellStart"/>
      <w:r w:rsidR="00971161" w:rsidRPr="00971161">
        <w:rPr>
          <w:rFonts w:ascii="Century Schoolbook" w:hAnsi="Century Schoolbook"/>
          <w:sz w:val="22"/>
          <w:szCs w:val="22"/>
        </w:rPr>
        <w:t>t.j</w:t>
      </w:r>
      <w:proofErr w:type="spellEnd"/>
      <w:r w:rsidR="00971161" w:rsidRPr="00971161">
        <w:rPr>
          <w:rFonts w:ascii="Century Schoolbook" w:hAnsi="Century Schoolbook"/>
          <w:sz w:val="22"/>
          <w:szCs w:val="22"/>
        </w:rPr>
        <w:t xml:space="preserve">. Dz. U. z 2024 r. poz. 1320 z </w:t>
      </w:r>
      <w:proofErr w:type="spellStart"/>
      <w:r w:rsidR="00971161" w:rsidRPr="00971161">
        <w:rPr>
          <w:rFonts w:ascii="Century Schoolbook" w:hAnsi="Century Schoolbook"/>
          <w:sz w:val="22"/>
          <w:szCs w:val="22"/>
        </w:rPr>
        <w:t>późn</w:t>
      </w:r>
      <w:proofErr w:type="spellEnd"/>
      <w:r w:rsidR="00971161" w:rsidRPr="00971161">
        <w:rPr>
          <w:rFonts w:ascii="Century Schoolbook" w:hAnsi="Century Schoolbook"/>
          <w:sz w:val="22"/>
          <w:szCs w:val="22"/>
        </w:rPr>
        <w:t>. zm.)</w:t>
      </w:r>
      <w:r w:rsidRPr="002D5027">
        <w:rPr>
          <w:rFonts w:ascii="Century Schoolbook" w:hAnsi="Century Schoolbook"/>
          <w:sz w:val="22"/>
          <w:szCs w:val="22"/>
        </w:rPr>
        <w:t xml:space="preserve">, </w:t>
      </w:r>
      <w:r w:rsidR="00EB3650" w:rsidRPr="002D5027">
        <w:rPr>
          <w:rFonts w:ascii="Century Schoolbook" w:hAnsi="Century Schoolbook"/>
          <w:sz w:val="22"/>
          <w:szCs w:val="22"/>
        </w:rPr>
        <w:t xml:space="preserve">informuje o </w:t>
      </w:r>
      <w:r w:rsidRPr="002D5027">
        <w:rPr>
          <w:rFonts w:ascii="Century Schoolbook" w:hAnsi="Century Schoolbook"/>
          <w:sz w:val="22"/>
          <w:szCs w:val="22"/>
        </w:rPr>
        <w:t>dokon</w:t>
      </w:r>
      <w:r w:rsidR="00EB3650" w:rsidRPr="002D5027">
        <w:rPr>
          <w:rFonts w:ascii="Century Schoolbook" w:hAnsi="Century Schoolbook"/>
          <w:sz w:val="22"/>
          <w:szCs w:val="22"/>
        </w:rPr>
        <w:t>aniu</w:t>
      </w:r>
      <w:r w:rsidRPr="002D5027">
        <w:rPr>
          <w:rFonts w:ascii="Century Schoolbook" w:hAnsi="Century Schoolbook"/>
          <w:sz w:val="22"/>
          <w:szCs w:val="22"/>
        </w:rPr>
        <w:t xml:space="preserve"> </w:t>
      </w:r>
      <w:r w:rsidR="00460DC4" w:rsidRPr="002D5027">
        <w:rPr>
          <w:rFonts w:ascii="Century Schoolbook" w:hAnsi="Century Schoolbook"/>
          <w:sz w:val="22"/>
          <w:szCs w:val="22"/>
        </w:rPr>
        <w:t>zmian</w:t>
      </w:r>
      <w:r w:rsidRPr="002D5027">
        <w:rPr>
          <w:rFonts w:ascii="Century Schoolbook" w:hAnsi="Century Schoolbook"/>
          <w:sz w:val="22"/>
          <w:szCs w:val="22"/>
        </w:rPr>
        <w:t xml:space="preserve"> w z</w:t>
      </w:r>
      <w:r w:rsidR="00460DC4" w:rsidRPr="002D5027">
        <w:rPr>
          <w:rFonts w:ascii="Century Schoolbook" w:hAnsi="Century Schoolbook"/>
          <w:sz w:val="22"/>
          <w:szCs w:val="22"/>
        </w:rPr>
        <w:t>apis</w:t>
      </w:r>
      <w:r w:rsidRPr="002D5027">
        <w:rPr>
          <w:rFonts w:ascii="Century Schoolbook" w:hAnsi="Century Schoolbook"/>
          <w:sz w:val="22"/>
          <w:szCs w:val="22"/>
        </w:rPr>
        <w:t>ach</w:t>
      </w:r>
      <w:r w:rsidR="00460DC4" w:rsidRPr="002D5027">
        <w:rPr>
          <w:rFonts w:ascii="Century Schoolbook" w:hAnsi="Century Schoolbook"/>
          <w:sz w:val="22"/>
          <w:szCs w:val="22"/>
        </w:rPr>
        <w:t xml:space="preserve"> </w:t>
      </w:r>
      <w:r w:rsidRPr="002D5027">
        <w:rPr>
          <w:rFonts w:ascii="Century Schoolbook" w:hAnsi="Century Schoolbook"/>
          <w:sz w:val="22"/>
          <w:szCs w:val="22"/>
        </w:rPr>
        <w:t>S</w:t>
      </w:r>
      <w:r w:rsidR="00EF1037" w:rsidRPr="002D5027">
        <w:rPr>
          <w:rFonts w:ascii="Century Schoolbook" w:hAnsi="Century Schoolbook"/>
          <w:sz w:val="22"/>
          <w:szCs w:val="22"/>
        </w:rPr>
        <w:t>pecyfikacji warunków zamówienia</w:t>
      </w:r>
      <w:r w:rsidR="00460DC4" w:rsidRPr="002D5027">
        <w:rPr>
          <w:rFonts w:ascii="Century Schoolbook" w:hAnsi="Century Schoolbook"/>
          <w:sz w:val="22"/>
          <w:szCs w:val="22"/>
        </w:rPr>
        <w:t xml:space="preserve"> w następującym zakresie</w:t>
      </w:r>
      <w:r w:rsidR="00EF1037" w:rsidRPr="002D5027">
        <w:rPr>
          <w:rFonts w:ascii="Century Schoolbook" w:hAnsi="Century Schoolbook"/>
          <w:sz w:val="22"/>
          <w:szCs w:val="22"/>
        </w:rPr>
        <w:t>:</w:t>
      </w:r>
    </w:p>
    <w:p w:rsidR="00EF1037" w:rsidRPr="006366A0" w:rsidRDefault="00971161" w:rsidP="006366A0">
      <w:pPr>
        <w:spacing w:before="120" w:after="120" w:line="360" w:lineRule="auto"/>
        <w:jc w:val="both"/>
        <w:rPr>
          <w:rFonts w:ascii="Century Schoolbook" w:hAnsi="Century Schoolbook"/>
          <w:bCs/>
          <w:sz w:val="22"/>
          <w:szCs w:val="22"/>
        </w:rPr>
      </w:pPr>
      <w:r w:rsidRPr="00971161">
        <w:rPr>
          <w:rFonts w:ascii="Century Schoolbook" w:hAnsi="Century Schoolbook"/>
          <w:bCs/>
          <w:sz w:val="22"/>
          <w:szCs w:val="22"/>
        </w:rPr>
        <w:t xml:space="preserve">Zmiana w Specyfikacji </w:t>
      </w:r>
      <w:r w:rsidRPr="006366A0">
        <w:rPr>
          <w:rFonts w:ascii="Century Schoolbook" w:hAnsi="Century Schoolbook"/>
          <w:bCs/>
          <w:sz w:val="22"/>
          <w:szCs w:val="22"/>
        </w:rPr>
        <w:t>technicznej - grubość tkaniny</w:t>
      </w:r>
    </w:p>
    <w:p w:rsidR="002D5027" w:rsidRPr="006366A0" w:rsidRDefault="002D5027" w:rsidP="002D5027">
      <w:pPr>
        <w:spacing w:line="360" w:lineRule="auto"/>
        <w:jc w:val="both"/>
        <w:rPr>
          <w:rFonts w:ascii="Century Schoolbook" w:eastAsia="MS Mincho" w:hAnsi="Century Schoolbook"/>
          <w:sz w:val="22"/>
          <w:szCs w:val="22"/>
        </w:rPr>
      </w:pPr>
      <w:r w:rsidRPr="006366A0">
        <w:rPr>
          <w:rFonts w:ascii="Century Schoolbook" w:eastAsia="MS Mincho" w:hAnsi="Century Schoolbook"/>
          <w:sz w:val="22"/>
          <w:szCs w:val="22"/>
        </w:rPr>
        <w:t>Zamawiający w związku z wprowadzonymi zmianami przesuwa termin składania ofert.</w:t>
      </w:r>
    </w:p>
    <w:p w:rsidR="002D5027" w:rsidRPr="006366A0" w:rsidRDefault="002D5027" w:rsidP="002D5027">
      <w:pPr>
        <w:spacing w:line="360" w:lineRule="auto"/>
        <w:jc w:val="both"/>
        <w:rPr>
          <w:rFonts w:ascii="Century Schoolbook" w:eastAsia="MS Mincho" w:hAnsi="Century Schoolbook"/>
          <w:sz w:val="22"/>
          <w:szCs w:val="24"/>
        </w:rPr>
      </w:pPr>
      <w:r w:rsidRPr="006366A0">
        <w:rPr>
          <w:rFonts w:ascii="Century Schoolbook" w:eastAsia="MS Mincho" w:hAnsi="Century Schoolbook"/>
          <w:sz w:val="22"/>
          <w:szCs w:val="24"/>
        </w:rPr>
        <w:t xml:space="preserve">Oferty należy składać </w:t>
      </w:r>
      <w:r w:rsidR="003A725D" w:rsidRPr="006366A0">
        <w:rPr>
          <w:rFonts w:ascii="Century Schoolbook" w:hAnsi="Century Schoolbook"/>
          <w:sz w:val="22"/>
          <w:szCs w:val="24"/>
        </w:rPr>
        <w:t xml:space="preserve">na dzień </w:t>
      </w:r>
      <w:r w:rsidR="00971161" w:rsidRPr="006366A0">
        <w:rPr>
          <w:rFonts w:ascii="Century Schoolbook" w:hAnsi="Century Schoolbook"/>
          <w:b/>
          <w:sz w:val="22"/>
          <w:szCs w:val="24"/>
        </w:rPr>
        <w:t>2025-12-01</w:t>
      </w:r>
      <w:r w:rsidR="003A725D" w:rsidRPr="006366A0">
        <w:rPr>
          <w:rFonts w:ascii="Century Schoolbook" w:hAnsi="Century Schoolbook"/>
          <w:sz w:val="22"/>
          <w:szCs w:val="24"/>
        </w:rPr>
        <w:t xml:space="preserve"> godz. </w:t>
      </w:r>
      <w:r w:rsidR="00971161" w:rsidRPr="006366A0">
        <w:rPr>
          <w:rFonts w:ascii="Century Schoolbook" w:hAnsi="Century Schoolbook"/>
          <w:b/>
          <w:sz w:val="22"/>
          <w:szCs w:val="24"/>
        </w:rPr>
        <w:t>10:00</w:t>
      </w:r>
    </w:p>
    <w:p w:rsidR="002D5027" w:rsidRPr="006366A0" w:rsidRDefault="002D5027" w:rsidP="002D5027">
      <w:pPr>
        <w:spacing w:line="360" w:lineRule="auto"/>
        <w:jc w:val="both"/>
        <w:rPr>
          <w:rFonts w:ascii="Century Schoolbook" w:eastAsia="MS Mincho" w:hAnsi="Century Schoolbook"/>
          <w:sz w:val="22"/>
          <w:szCs w:val="22"/>
        </w:rPr>
      </w:pPr>
      <w:r w:rsidRPr="006366A0">
        <w:rPr>
          <w:rFonts w:ascii="Century Schoolbook" w:eastAsia="MS Mincho" w:hAnsi="Century Schoolbook"/>
          <w:sz w:val="22"/>
          <w:szCs w:val="22"/>
        </w:rPr>
        <w:t xml:space="preserve">Oferty zostaną otwarte w dniu upływu terminu składania ofert o godzinie </w:t>
      </w:r>
      <w:r w:rsidR="00971161" w:rsidRPr="006366A0">
        <w:rPr>
          <w:rFonts w:ascii="Century Schoolbook" w:eastAsia="MS Mincho" w:hAnsi="Century Schoolbook"/>
          <w:b/>
          <w:sz w:val="22"/>
          <w:szCs w:val="22"/>
        </w:rPr>
        <w:t>10:05</w:t>
      </w:r>
      <w:r w:rsidR="00FE506B" w:rsidRPr="006366A0">
        <w:rPr>
          <w:rFonts w:ascii="Century Schoolbook" w:hAnsi="Century Schoolbook"/>
          <w:bCs/>
          <w:sz w:val="24"/>
          <w:szCs w:val="24"/>
        </w:rPr>
        <w:t>.</w:t>
      </w:r>
    </w:p>
    <w:p w:rsidR="002D5027" w:rsidRPr="006366A0" w:rsidRDefault="002D5027" w:rsidP="002D5027">
      <w:pPr>
        <w:spacing w:line="360" w:lineRule="auto"/>
        <w:jc w:val="both"/>
        <w:rPr>
          <w:rFonts w:ascii="Century Schoolbook" w:eastAsia="MS Mincho" w:hAnsi="Century Schoolbook"/>
          <w:sz w:val="22"/>
          <w:szCs w:val="22"/>
        </w:rPr>
      </w:pPr>
      <w:r w:rsidRPr="006366A0">
        <w:rPr>
          <w:rFonts w:ascii="Century Schoolbook" w:eastAsia="MS Mincho" w:hAnsi="Century Schoolbook"/>
          <w:sz w:val="22"/>
          <w:szCs w:val="22"/>
        </w:rPr>
        <w:t>Miejsce składania ofert i miejsce otwarcia pozostają bez zmian.</w:t>
      </w:r>
    </w:p>
    <w:p w:rsidR="006366A0" w:rsidRPr="006366A0" w:rsidRDefault="006366A0" w:rsidP="006366A0">
      <w:pPr>
        <w:spacing w:before="120" w:after="120" w:line="360" w:lineRule="auto"/>
        <w:jc w:val="both"/>
        <w:rPr>
          <w:rFonts w:ascii="Century Schoolbook" w:hAnsi="Century Schoolbook"/>
          <w:sz w:val="22"/>
          <w:szCs w:val="22"/>
        </w:rPr>
      </w:pPr>
      <w:r w:rsidRPr="006366A0">
        <w:rPr>
          <w:rFonts w:ascii="Century Schoolbook" w:hAnsi="Century Schoolbook"/>
          <w:sz w:val="22"/>
          <w:szCs w:val="22"/>
        </w:rPr>
        <w:t>Zmianie ulega termin związania ofertą z 27.12.2025 r. na  30.12.2025 r.</w:t>
      </w:r>
    </w:p>
    <w:p w:rsidR="002D5027" w:rsidRPr="006366A0" w:rsidRDefault="002D5027" w:rsidP="00E02559">
      <w:pPr>
        <w:pStyle w:val="Tekstpodstawowy"/>
        <w:jc w:val="right"/>
        <w:rPr>
          <w:rFonts w:ascii="Century Schoolbook" w:hAnsi="Century Schoolbook"/>
          <w:szCs w:val="24"/>
        </w:rPr>
      </w:pPr>
    </w:p>
    <w:p w:rsidR="002D5027" w:rsidRPr="002D5027" w:rsidRDefault="002D5027" w:rsidP="002D5027">
      <w:pPr>
        <w:spacing w:after="120"/>
        <w:jc w:val="both"/>
        <w:rPr>
          <w:rFonts w:ascii="Century Schoolbook" w:hAnsi="Century Schoolbook" w:cs="Calibri"/>
          <w:bCs/>
          <w:sz w:val="22"/>
        </w:rPr>
      </w:pPr>
      <w:r w:rsidRPr="006366A0">
        <w:rPr>
          <w:rFonts w:ascii="Century Schoolbook" w:hAnsi="Century Schoolbook" w:cs="Calibri"/>
          <w:bCs/>
          <w:sz w:val="22"/>
        </w:rPr>
        <w:t>Sporządził:</w:t>
      </w:r>
    </w:p>
    <w:p w:rsidR="002D5027" w:rsidRPr="002D5027" w:rsidRDefault="002D5027" w:rsidP="002D5027">
      <w:pPr>
        <w:tabs>
          <w:tab w:val="left" w:pos="8931"/>
        </w:tabs>
        <w:ind w:left="4536"/>
        <w:rPr>
          <w:rFonts w:ascii="Century Schoolbook" w:eastAsia="MS Mincho" w:hAnsi="Century Schoolbook"/>
          <w:sz w:val="22"/>
        </w:rPr>
      </w:pPr>
      <w:r w:rsidRPr="002D5027">
        <w:rPr>
          <w:rFonts w:ascii="Century Schoolbook" w:eastAsia="MS Mincho" w:hAnsi="Century Schoolbook"/>
          <w:sz w:val="22"/>
        </w:rPr>
        <w:t>Kierownik Zamawiającego lub osoba upoważniona</w:t>
      </w: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 w:rsidSect="002D502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2211" w:right="737" w:bottom="278" w:left="3402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B42" w:rsidRDefault="00067B42">
      <w:r>
        <w:separator/>
      </w:r>
    </w:p>
  </w:endnote>
  <w:endnote w:type="continuationSeparator" w:id="0">
    <w:p w:rsidR="00067B42" w:rsidRDefault="00067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ew Century Schoolbook">
    <w:altName w:val="Courier New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Pr="002D5027" w:rsidRDefault="006366A0" w:rsidP="002D5027">
    <w:pPr>
      <w:pStyle w:val="Stopka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1" locked="0" layoutInCell="1" allowOverlap="1">
              <wp:simplePos x="0" y="0"/>
              <wp:positionH relativeFrom="page">
                <wp:posOffset>5038090</wp:posOffset>
              </wp:positionH>
              <wp:positionV relativeFrom="page">
                <wp:posOffset>10161270</wp:posOffset>
              </wp:positionV>
              <wp:extent cx="2091690" cy="111760"/>
              <wp:effectExtent l="0" t="0" r="0" b="0"/>
              <wp:wrapNone/>
              <wp:docPr id="1" name="Group 3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91690" cy="111760"/>
                        <a:chOff x="7934" y="16665"/>
                        <a:chExt cx="3294" cy="176"/>
                      </a:xfrm>
                    </wpg:grpSpPr>
                    <wpg:grpSp>
                      <wpg:cNvPr id="2" name="Group 37"/>
                      <wpg:cNvGrpSpPr>
                        <a:grpSpLocks/>
                      </wpg:cNvGrpSpPr>
                      <wpg:grpSpPr bwMode="auto">
                        <a:xfrm>
                          <a:off x="10403" y="16668"/>
                          <a:ext cx="822" cy="170"/>
                          <a:chOff x="10403" y="16668"/>
                          <a:chExt cx="822" cy="170"/>
                        </a:xfrm>
                      </wpg:grpSpPr>
                      <wps:wsp>
                        <wps:cNvPr id="3" name="Freeform 38"/>
                        <wps:cNvSpPr>
                          <a:spLocks/>
                        </wps:cNvSpPr>
                        <wps:spPr bwMode="auto">
                          <a:xfrm>
                            <a:off x="10403" y="16668"/>
                            <a:ext cx="822" cy="170"/>
                          </a:xfrm>
                          <a:custGeom>
                            <a:avLst/>
                            <a:gdLst>
                              <a:gd name="T0" fmla="+- 0 10403 10403"/>
                              <a:gd name="T1" fmla="*/ T0 w 822"/>
                              <a:gd name="T2" fmla="+- 0 16838 16668"/>
                              <a:gd name="T3" fmla="*/ 16838 h 170"/>
                              <a:gd name="T4" fmla="+- 0 11225 10403"/>
                              <a:gd name="T5" fmla="*/ T4 w 822"/>
                              <a:gd name="T6" fmla="+- 0 16838 16668"/>
                              <a:gd name="T7" fmla="*/ 16838 h 170"/>
                              <a:gd name="T8" fmla="+- 0 11225 10403"/>
                              <a:gd name="T9" fmla="*/ T8 w 822"/>
                              <a:gd name="T10" fmla="+- 0 16668 16668"/>
                              <a:gd name="T11" fmla="*/ 16668 h 170"/>
                              <a:gd name="T12" fmla="+- 0 10403 10403"/>
                              <a:gd name="T13" fmla="*/ T12 w 822"/>
                              <a:gd name="T14" fmla="+- 0 16668 16668"/>
                              <a:gd name="T15" fmla="*/ 16668 h 170"/>
                              <a:gd name="T16" fmla="+- 0 10403 10403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F8EB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4" name="Group 39"/>
                      <wpg:cNvGrpSpPr>
                        <a:grpSpLocks/>
                      </wpg:cNvGrpSpPr>
                      <wpg:grpSpPr bwMode="auto">
                        <a:xfrm>
                          <a:off x="8759" y="16668"/>
                          <a:ext cx="822" cy="170"/>
                          <a:chOff x="8759" y="16668"/>
                          <a:chExt cx="822" cy="170"/>
                        </a:xfrm>
                      </wpg:grpSpPr>
                      <wps:wsp>
                        <wps:cNvPr id="5" name="Freeform 40"/>
                        <wps:cNvSpPr>
                          <a:spLocks/>
                        </wps:cNvSpPr>
                        <wps:spPr bwMode="auto">
                          <a:xfrm>
                            <a:off x="8759" y="16668"/>
                            <a:ext cx="822" cy="170"/>
                          </a:xfrm>
                          <a:custGeom>
                            <a:avLst/>
                            <a:gdLst>
                              <a:gd name="T0" fmla="+- 0 8759 8759"/>
                              <a:gd name="T1" fmla="*/ T0 w 822"/>
                              <a:gd name="T2" fmla="+- 0 16838 16668"/>
                              <a:gd name="T3" fmla="*/ 16838 h 170"/>
                              <a:gd name="T4" fmla="+- 0 9581 8759"/>
                              <a:gd name="T5" fmla="*/ T4 w 822"/>
                              <a:gd name="T6" fmla="+- 0 16838 16668"/>
                              <a:gd name="T7" fmla="*/ 16838 h 170"/>
                              <a:gd name="T8" fmla="+- 0 9581 8759"/>
                              <a:gd name="T9" fmla="*/ T8 w 822"/>
                              <a:gd name="T10" fmla="+- 0 16668 16668"/>
                              <a:gd name="T11" fmla="*/ 16668 h 170"/>
                              <a:gd name="T12" fmla="+- 0 8759 8759"/>
                              <a:gd name="T13" fmla="*/ T12 w 822"/>
                              <a:gd name="T14" fmla="+- 0 16668 16668"/>
                              <a:gd name="T15" fmla="*/ 16668 h 170"/>
                              <a:gd name="T16" fmla="+- 0 8759 8759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5BDD5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6" name="Group 41"/>
                      <wpg:cNvGrpSpPr>
                        <a:grpSpLocks/>
                      </wpg:cNvGrpSpPr>
                      <wpg:grpSpPr bwMode="auto">
                        <a:xfrm>
                          <a:off x="7937" y="16668"/>
                          <a:ext cx="822" cy="170"/>
                          <a:chOff x="7937" y="16668"/>
                          <a:chExt cx="822" cy="170"/>
                        </a:xfrm>
                      </wpg:grpSpPr>
                      <wps:wsp>
                        <wps:cNvPr id="7" name="Freeform 42"/>
                        <wps:cNvSpPr>
                          <a:spLocks/>
                        </wps:cNvSpPr>
                        <wps:spPr bwMode="auto">
                          <a:xfrm>
                            <a:off x="7937" y="16668"/>
                            <a:ext cx="822" cy="170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16838 16668"/>
                              <a:gd name="T3" fmla="*/ 16838 h 170"/>
                              <a:gd name="T4" fmla="+- 0 8759 7937"/>
                              <a:gd name="T5" fmla="*/ T4 w 822"/>
                              <a:gd name="T6" fmla="+- 0 16838 16668"/>
                              <a:gd name="T7" fmla="*/ 16838 h 170"/>
                              <a:gd name="T8" fmla="+- 0 8759 7937"/>
                              <a:gd name="T9" fmla="*/ T8 w 822"/>
                              <a:gd name="T10" fmla="+- 0 16668 16668"/>
                              <a:gd name="T11" fmla="*/ 16668 h 170"/>
                              <a:gd name="T12" fmla="+- 0 7937 7937"/>
                              <a:gd name="T13" fmla="*/ T12 w 822"/>
                              <a:gd name="T14" fmla="+- 0 16668 16668"/>
                              <a:gd name="T15" fmla="*/ 16668 h 170"/>
                              <a:gd name="T16" fmla="+- 0 7937 7937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5D8E7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8" name="Group 43"/>
                      <wpg:cNvGrpSpPr>
                        <a:grpSpLocks/>
                      </wpg:cNvGrpSpPr>
                      <wpg:grpSpPr bwMode="auto">
                        <a:xfrm>
                          <a:off x="9581" y="16668"/>
                          <a:ext cx="822" cy="170"/>
                          <a:chOff x="9581" y="16668"/>
                          <a:chExt cx="822" cy="170"/>
                        </a:xfrm>
                      </wpg:grpSpPr>
                      <wps:wsp>
                        <wps:cNvPr id="9" name="Freeform 44"/>
                        <wps:cNvSpPr>
                          <a:spLocks/>
                        </wps:cNvSpPr>
                        <wps:spPr bwMode="auto">
                          <a:xfrm>
                            <a:off x="9581" y="16668"/>
                            <a:ext cx="822" cy="170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6838 16668"/>
                              <a:gd name="T3" fmla="*/ 16838 h 170"/>
                              <a:gd name="T4" fmla="+- 0 10403 9581"/>
                              <a:gd name="T5" fmla="*/ T4 w 822"/>
                              <a:gd name="T6" fmla="+- 0 16838 16668"/>
                              <a:gd name="T7" fmla="*/ 16838 h 170"/>
                              <a:gd name="T8" fmla="+- 0 10403 9581"/>
                              <a:gd name="T9" fmla="*/ T8 w 822"/>
                              <a:gd name="T10" fmla="+- 0 16668 16668"/>
                              <a:gd name="T11" fmla="*/ 16668 h 170"/>
                              <a:gd name="T12" fmla="+- 0 9581 9581"/>
                              <a:gd name="T13" fmla="*/ T12 w 822"/>
                              <a:gd name="T14" fmla="+- 0 16668 16668"/>
                              <a:gd name="T15" fmla="*/ 16668 h 170"/>
                              <a:gd name="T16" fmla="+- 0 9581 9581"/>
                              <a:gd name="T17" fmla="*/ T16 w 822"/>
                              <a:gd name="T18" fmla="+- 0 16838 16668"/>
                              <a:gd name="T19" fmla="*/ 16838 h 17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A4C4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B984FF1" id="Group 36" o:spid="_x0000_s1026" style="position:absolute;margin-left:396.7pt;margin-top:800.1pt;width:164.7pt;height:8.8pt;z-index:-251651072;mso-position-horizontal-relative:page;mso-position-vertical-relative:page" coordorigin="7934,16665" coordsize="3294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">
              <v:group id="Group 37" o:spid="_x0000_s1027" style="position:absolute;left:10403;top:16668;width:822;height:170" coordorigin="10403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Freeform 38" o:spid="_x0000_s1028" style="position:absolute;left:10403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" path="m,170r822,l822,,,,,170xe" fillcolor="#7f8eb4" stroked="f">
                  <v:path arrowok="t" o:connecttype="custom" o:connectlocs="0,16838;822,16838;822,16668;0,16668;0,16838" o:connectangles="0,0,0,0,0"/>
                </v:shape>
              </v:group>
              <v:group id="Group 39" o:spid="_x0000_s1029" style="position:absolute;left:8759;top:16668;width:822;height:170" coordorigin="8759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">
                <v:shape id="Freeform 40" o:spid="_x0000_s1030" style="position:absolute;left:8759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" path="m,170r822,l822,,,,,170xe" fillcolor="#b5bdd5" stroked="f">
                  <v:path arrowok="t" o:connecttype="custom" o:connectlocs="0,16838;822,16838;822,16668;0,16668;0,16838" o:connectangles="0,0,0,0,0"/>
                </v:shape>
              </v:group>
              <v:group id="Group 41" o:spid="_x0000_s1031" style="position:absolute;left:7937;top:16668;width:822;height:170" coordorigin="7937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shape id="Freeform 42" o:spid="_x0000_s1032" style="position:absolute;left:7937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" path="m,170r822,l822,,,,,170xe" fillcolor="#d5d8e7" stroked="f">
                  <v:path arrowok="t" o:connecttype="custom" o:connectlocs="0,16838;822,16838;822,16668;0,16668;0,16838" o:connectangles="0,0,0,0,0"/>
                </v:shape>
              </v:group>
              <v:group id="Group 43" o:spid="_x0000_s1033" style="position:absolute;left:9581;top:16668;width:822;height:170" coordorigin="9581,16668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<v:shape id="Freeform 44" o:spid="_x0000_s1034" style="position:absolute;left:9581;top:16668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" path="m,170r822,l822,,,,,170xe" fillcolor="#99a4c4" stroked="f">
                  <v:path arrowok="t" o:connecttype="custom" o:connectlocs="0,16838;822,16838;822,16668;0,16668;0,16838" o:connectangles="0,0,0,0,0"/>
                </v:shape>
              </v:group>
              <w10:wrap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B42" w:rsidRDefault="00067B42">
      <w:r>
        <w:separator/>
      </w:r>
    </w:p>
  </w:footnote>
  <w:footnote w:type="continuationSeparator" w:id="0">
    <w:p w:rsidR="00067B42" w:rsidRDefault="00067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161" w:rsidRDefault="009711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D5027" w:rsidRPr="005C47FD" w:rsidRDefault="006366A0" w:rsidP="002D5027">
    <w:pPr>
      <w:widowControl w:val="0"/>
      <w:tabs>
        <w:tab w:val="center" w:pos="4536"/>
        <w:tab w:val="right" w:pos="9072"/>
      </w:tabs>
      <w:rPr>
        <w:rFonts w:ascii="Calibri" w:eastAsia="Calibri" w:hAnsi="Calibri"/>
        <w:sz w:val="22"/>
        <w:szCs w:val="22"/>
        <w:lang w:val="en-US" w:eastAsia="en-US"/>
      </w:rPr>
    </w:pPr>
    <w:r>
      <w:rPr>
        <w:rFonts w:ascii="Calibri" w:eastAsia="Calibri" w:hAnsi="Calibri"/>
        <w:noProof/>
        <w:sz w:val="22"/>
        <w:szCs w:val="22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-1815465</wp:posOffset>
          </wp:positionH>
          <wp:positionV relativeFrom="paragraph">
            <wp:posOffset>-35560</wp:posOffset>
          </wp:positionV>
          <wp:extent cx="1080135" cy="1321435"/>
          <wp:effectExtent l="0" t="0" r="0" b="0"/>
          <wp:wrapNone/>
          <wp:docPr id="43" name="Obraz 35" descr="UMw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5" descr="UMw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0135" cy="1321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C47FD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7216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2057400</wp:posOffset>
              </wp:positionV>
              <wp:extent cx="1591945" cy="402590"/>
              <wp:effectExtent l="0" t="0" r="0" b="0"/>
              <wp:wrapNone/>
              <wp:docPr id="42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91945" cy="402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5027" w:rsidRPr="005630C3" w:rsidRDefault="002D5027" w:rsidP="002D5027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</w:pPr>
                          <w:r w:rsidRPr="005630C3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ul. Morska 81-87</w:t>
                          </w:r>
                        </w:p>
                        <w:p w:rsidR="002D5027" w:rsidRPr="005630C3" w:rsidRDefault="002D5027" w:rsidP="002D5027">
                          <w:pPr>
                            <w:spacing w:line="192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bud. F pok. 226</w:t>
                          </w:r>
                        </w:p>
                        <w:p w:rsidR="002D5027" w:rsidRPr="00B24C8F" w:rsidRDefault="002D5027" w:rsidP="002D5027">
                          <w:pPr>
                            <w:spacing w:line="192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81-225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26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Gdynia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7" o:spid="_x0000_s1026" type="#_x0000_t202" style="position:absolute;margin-left:33pt;margin-top:162pt;width:125.35pt;height:31.7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" filled="f" stroked="f">
              <v:textbox inset="0,0,0,0">
                <w:txbxContent>
                  <w:p w:rsidR="002D5027" w:rsidRPr="005630C3" w:rsidRDefault="002D5027" w:rsidP="002D5027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</w:pPr>
                    <w:r w:rsidRPr="005630C3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ul. Morska 81-87</w:t>
                    </w:r>
                  </w:p>
                  <w:p w:rsidR="002D5027" w:rsidRPr="005630C3" w:rsidRDefault="002D5027" w:rsidP="002D5027">
                    <w:pPr>
                      <w:spacing w:line="192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</w:pP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bud. F pok. 226</w:t>
                    </w:r>
                  </w:p>
                  <w:p w:rsidR="002D5027" w:rsidRPr="00B24C8F" w:rsidRDefault="002D5027" w:rsidP="002D5027">
                    <w:pPr>
                      <w:spacing w:line="192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81-225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26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Gdynia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C47FD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0288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3302635</wp:posOffset>
              </wp:positionV>
              <wp:extent cx="1179195" cy="290195"/>
              <wp:effectExtent l="0" t="0" r="0" b="0"/>
              <wp:wrapNone/>
              <wp:docPr id="41" name="Text Box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79195" cy="2901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5027" w:rsidRPr="00B24C8F" w:rsidRDefault="002D5027" w:rsidP="002D5027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tel.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1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58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-1"/>
                              <w:w w:val="95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55 86 421</w:t>
                          </w:r>
                        </w:p>
                        <w:p w:rsidR="002D5027" w:rsidRPr="001E2EA1" w:rsidRDefault="002D5027" w:rsidP="002D5027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</w:pP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5"/>
                              <w:sz w:val="16"/>
                              <w:szCs w:val="16"/>
                            </w:rPr>
                            <w:t>e-faks:  58 741 22 50</w:t>
                          </w:r>
                        </w:p>
                        <w:p w:rsidR="002D5027" w:rsidRPr="00B24C8F" w:rsidRDefault="002D5027" w:rsidP="002D5027">
                          <w:pPr>
                            <w:spacing w:line="192" w:lineRule="exact"/>
                            <w:jc w:val="both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0" o:spid="_x0000_s1027" type="#_x0000_t202" style="position:absolute;margin-left:33pt;margin-top:260.05pt;width:92.85pt;height:22.8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" filled="f" stroked="f">
              <v:textbox inset="0,0,0,0">
                <w:txbxContent>
                  <w:p w:rsidR="002D5027" w:rsidRPr="00B24C8F" w:rsidRDefault="002D5027" w:rsidP="002D5027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tel.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1"/>
                        <w:w w:val="95"/>
                        <w:sz w:val="16"/>
                        <w:szCs w:val="16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58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-1"/>
                        <w:w w:val="95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55 86 421</w:t>
                    </w:r>
                  </w:p>
                  <w:p w:rsidR="002D5027" w:rsidRPr="001E2EA1" w:rsidRDefault="002D5027" w:rsidP="002D5027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</w:pP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5"/>
                        <w:sz w:val="16"/>
                        <w:szCs w:val="16"/>
                      </w:rPr>
                      <w:t>e-faks:  58 741 22 50</w:t>
                    </w:r>
                  </w:p>
                  <w:p w:rsidR="002D5027" w:rsidRPr="00B24C8F" w:rsidRDefault="002D5027" w:rsidP="002D5027">
                    <w:pPr>
                      <w:spacing w:line="192" w:lineRule="exact"/>
                      <w:jc w:val="both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5C47FD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1312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3709670</wp:posOffset>
              </wp:positionV>
              <wp:extent cx="1504315" cy="260350"/>
              <wp:effectExtent l="0" t="0" r="0" b="0"/>
              <wp:wrapNone/>
              <wp:docPr id="40" name="Text Box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315" cy="260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5027" w:rsidRPr="005C47FD" w:rsidRDefault="002D5027" w:rsidP="002D5027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  <w:lang w:val="en-US"/>
                            </w:rPr>
                          </w:pPr>
                          <w:r w:rsidRPr="005C47FD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e-mail:</w:t>
                          </w:r>
                          <w:r w:rsidRPr="005C47FD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spacing w:val="8"/>
                              <w:w w:val="90"/>
                              <w:sz w:val="16"/>
                              <w:szCs w:val="16"/>
                              <w:lang w:val="en-US"/>
                            </w:rPr>
                            <w:t xml:space="preserve"> </w:t>
                          </w:r>
                          <w:r w:rsidRPr="005C47FD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zampubl@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umg.edu</w:t>
                          </w:r>
                          <w:r w:rsidRPr="005C47FD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  <w:lang w:val="en-US"/>
                            </w:rPr>
                            <w:t>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1" o:spid="_x0000_s1028" type="#_x0000_t202" style="position:absolute;margin-left:33pt;margin-top:292.1pt;width:118.45pt;height:20.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" filled="f" stroked="f">
              <v:textbox inset="0,0,0,0">
                <w:txbxContent>
                  <w:p w:rsidR="002D5027" w:rsidRPr="005C47FD" w:rsidRDefault="002D5027" w:rsidP="002D5027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  <w:lang w:val="en-US"/>
                      </w:rPr>
                    </w:pPr>
                    <w:r w:rsidRPr="005C47FD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e-mail:</w:t>
                    </w:r>
                    <w:r w:rsidRPr="005C47FD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spacing w:val="8"/>
                        <w:w w:val="90"/>
                        <w:sz w:val="16"/>
                        <w:szCs w:val="16"/>
                        <w:lang w:val="en-US"/>
                      </w:rPr>
                      <w:t xml:space="preserve"> </w:t>
                    </w:r>
                    <w:r w:rsidRPr="005C47FD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zampubl@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umg.edu</w:t>
                    </w:r>
                    <w:r w:rsidRPr="005C47FD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  <w:lang w:val="en-US"/>
                      </w:rPr>
                      <w:t>.pl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C47FD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2978150</wp:posOffset>
              </wp:positionV>
              <wp:extent cx="1419860" cy="324485"/>
              <wp:effectExtent l="0" t="0" r="0" b="0"/>
              <wp:wrapNone/>
              <wp:docPr id="39" name="Text Box 2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19860" cy="3244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5027" w:rsidRPr="00147426" w:rsidRDefault="002D5027" w:rsidP="002D5027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 xml:space="preserve">Zespół 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 xml:space="preserve">ds. </w:t>
                          </w: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Zamówień Publicznych (A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ZP</w:t>
                          </w:r>
                          <w:r w:rsidRPr="001E2EA1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002F67"/>
                              <w:w w:val="90"/>
                              <w:sz w:val="16"/>
                              <w:szCs w:val="16"/>
                            </w:rPr>
                            <w:t>)</w:t>
                          </w:r>
                        </w:p>
                        <w:p w:rsidR="002D5027" w:rsidRPr="00B24C8F" w:rsidRDefault="002D5027" w:rsidP="002D5027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9" o:spid="_x0000_s1029" type="#_x0000_t202" style="position:absolute;margin-left:33pt;margin-top:234.5pt;width:111.8pt;height:25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A14sAIAALI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" filled="f" stroked="f">
              <v:textbox inset="0,0,0,0">
                <w:txbxContent>
                  <w:p w:rsidR="002D5027" w:rsidRPr="00147426" w:rsidRDefault="002D5027" w:rsidP="002D5027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 xml:space="preserve">Zespół 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 xml:space="preserve">ds. </w:t>
                    </w: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Zamówień Publicznych (A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ZP</w:t>
                    </w:r>
                    <w:r w:rsidRPr="001E2EA1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002F67"/>
                        <w:w w:val="90"/>
                        <w:sz w:val="16"/>
                        <w:szCs w:val="16"/>
                      </w:rPr>
                      <w:t>)</w:t>
                    </w:r>
                  </w:p>
                  <w:p w:rsidR="002D5027" w:rsidRPr="00B24C8F" w:rsidRDefault="002D5027" w:rsidP="002D5027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5C47FD"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6192" behindDoc="1" locked="0" layoutInCell="1" allowOverlap="1">
              <wp:simplePos x="0" y="0"/>
              <wp:positionH relativeFrom="page">
                <wp:posOffset>5038090</wp:posOffset>
              </wp:positionH>
              <wp:positionV relativeFrom="page">
                <wp:posOffset>361315</wp:posOffset>
              </wp:positionV>
              <wp:extent cx="2091690" cy="111760"/>
              <wp:effectExtent l="0" t="0" r="0" b="0"/>
              <wp:wrapNone/>
              <wp:docPr id="30" name="Group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091690" cy="111760"/>
                        <a:chOff x="7934" y="-3"/>
                        <a:chExt cx="3294" cy="176"/>
                      </a:xfrm>
                    </wpg:grpSpPr>
                    <wpg:grpSp>
                      <wpg:cNvPr id="31" name="Group 19"/>
                      <wpg:cNvGrpSpPr>
                        <a:grpSpLocks/>
                      </wpg:cNvGrpSpPr>
                      <wpg:grpSpPr bwMode="auto">
                        <a:xfrm>
                          <a:off x="10403" y="0"/>
                          <a:ext cx="822" cy="170"/>
                          <a:chOff x="10403" y="0"/>
                          <a:chExt cx="822" cy="170"/>
                        </a:xfrm>
                      </wpg:grpSpPr>
                      <wps:wsp>
                        <wps:cNvPr id="32" name="Freeform 20"/>
                        <wps:cNvSpPr>
                          <a:spLocks/>
                        </wps:cNvSpPr>
                        <wps:spPr bwMode="auto">
                          <a:xfrm>
                            <a:off x="10403" y="0"/>
                            <a:ext cx="822" cy="170"/>
                          </a:xfrm>
                          <a:custGeom>
                            <a:avLst/>
                            <a:gdLst>
                              <a:gd name="T0" fmla="+- 0 10403 10403"/>
                              <a:gd name="T1" fmla="*/ T0 w 822"/>
                              <a:gd name="T2" fmla="*/ 170 h 170"/>
                              <a:gd name="T3" fmla="+- 0 11225 10403"/>
                              <a:gd name="T4" fmla="*/ T3 w 822"/>
                              <a:gd name="T5" fmla="*/ 170 h 170"/>
                              <a:gd name="T6" fmla="+- 0 11225 10403"/>
                              <a:gd name="T7" fmla="*/ T6 w 822"/>
                              <a:gd name="T8" fmla="*/ 0 h 170"/>
                              <a:gd name="T9" fmla="+- 0 10403 10403"/>
                              <a:gd name="T10" fmla="*/ T9 w 822"/>
                              <a:gd name="T11" fmla="*/ 0 h 170"/>
                              <a:gd name="T12" fmla="+- 0 10403 10403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17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3" name="Group 21"/>
                      <wpg:cNvGrpSpPr>
                        <a:grpSpLocks/>
                      </wpg:cNvGrpSpPr>
                      <wpg:grpSpPr bwMode="auto">
                        <a:xfrm>
                          <a:off x="8759" y="0"/>
                          <a:ext cx="822" cy="170"/>
                          <a:chOff x="8759" y="0"/>
                          <a:chExt cx="822" cy="170"/>
                        </a:xfrm>
                      </wpg:grpSpPr>
                      <wps:wsp>
                        <wps:cNvPr id="34" name="Freeform 22"/>
                        <wps:cNvSpPr>
                          <a:spLocks/>
                        </wps:cNvSpPr>
                        <wps:spPr bwMode="auto">
                          <a:xfrm>
                            <a:off x="8759" y="0"/>
                            <a:ext cx="822" cy="170"/>
                          </a:xfrm>
                          <a:custGeom>
                            <a:avLst/>
                            <a:gdLst>
                              <a:gd name="T0" fmla="+- 0 8759 8759"/>
                              <a:gd name="T1" fmla="*/ T0 w 822"/>
                              <a:gd name="T2" fmla="*/ 170 h 170"/>
                              <a:gd name="T3" fmla="+- 0 9581 8759"/>
                              <a:gd name="T4" fmla="*/ T3 w 822"/>
                              <a:gd name="T5" fmla="*/ 170 h 170"/>
                              <a:gd name="T6" fmla="+- 0 9581 8759"/>
                              <a:gd name="T7" fmla="*/ T6 w 822"/>
                              <a:gd name="T8" fmla="*/ 0 h 170"/>
                              <a:gd name="T9" fmla="+- 0 8759 8759"/>
                              <a:gd name="T10" fmla="*/ T9 w 822"/>
                              <a:gd name="T11" fmla="*/ 0 h 170"/>
                              <a:gd name="T12" fmla="+- 0 8759 8759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BA1319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5" name="Group 23"/>
                      <wpg:cNvGrpSpPr>
                        <a:grpSpLocks/>
                      </wpg:cNvGrpSpPr>
                      <wpg:grpSpPr bwMode="auto">
                        <a:xfrm>
                          <a:off x="7937" y="0"/>
                          <a:ext cx="822" cy="170"/>
                          <a:chOff x="7937" y="0"/>
                          <a:chExt cx="822" cy="170"/>
                        </a:xfrm>
                      </wpg:grpSpPr>
                      <wps:wsp>
                        <wps:cNvPr id="36" name="Freeform 24"/>
                        <wps:cNvSpPr>
                          <a:spLocks/>
                        </wps:cNvSpPr>
                        <wps:spPr bwMode="auto">
                          <a:xfrm>
                            <a:off x="7937" y="0"/>
                            <a:ext cx="822" cy="170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*/ 170 h 170"/>
                              <a:gd name="T3" fmla="+- 0 8759 7937"/>
                              <a:gd name="T4" fmla="*/ T3 w 822"/>
                              <a:gd name="T5" fmla="*/ 170 h 170"/>
                              <a:gd name="T6" fmla="+- 0 8759 7937"/>
                              <a:gd name="T7" fmla="*/ T6 w 822"/>
                              <a:gd name="T8" fmla="*/ 0 h 170"/>
                              <a:gd name="T9" fmla="+- 0 7937 7937"/>
                              <a:gd name="T10" fmla="*/ T9 w 822"/>
                              <a:gd name="T11" fmla="*/ 0 h 170"/>
                              <a:gd name="T12" fmla="+- 0 7937 7937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7941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7" name="Group 25"/>
                      <wpg:cNvGrpSpPr>
                        <a:grpSpLocks/>
                      </wpg:cNvGrpSpPr>
                      <wpg:grpSpPr bwMode="auto">
                        <a:xfrm>
                          <a:off x="9581" y="0"/>
                          <a:ext cx="822" cy="170"/>
                          <a:chOff x="9581" y="0"/>
                          <a:chExt cx="822" cy="170"/>
                        </a:xfrm>
                      </wpg:grpSpPr>
                      <wps:wsp>
                        <wps:cNvPr id="38" name="Freeform 26"/>
                        <wps:cNvSpPr>
                          <a:spLocks/>
                        </wps:cNvSpPr>
                        <wps:spPr bwMode="auto">
                          <a:xfrm>
                            <a:off x="9581" y="0"/>
                            <a:ext cx="822" cy="170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*/ 170 h 170"/>
                              <a:gd name="T3" fmla="+- 0 10403 9581"/>
                              <a:gd name="T4" fmla="*/ T3 w 822"/>
                              <a:gd name="T5" fmla="*/ 170 h 170"/>
                              <a:gd name="T6" fmla="+- 0 10403 9581"/>
                              <a:gd name="T7" fmla="*/ T6 w 822"/>
                              <a:gd name="T8" fmla="*/ 0 h 170"/>
                              <a:gd name="T9" fmla="+- 0 9581 9581"/>
                              <a:gd name="T10" fmla="*/ T9 w 822"/>
                              <a:gd name="T11" fmla="*/ 0 h 170"/>
                              <a:gd name="T12" fmla="+- 0 9581 9581"/>
                              <a:gd name="T13" fmla="*/ T12 w 822"/>
                              <a:gd name="T14" fmla="*/ 170 h 1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</a:cxnLst>
                            <a:rect l="0" t="0" r="r" b="b"/>
                            <a:pathLst>
                              <a:path w="822" h="170">
                                <a:moveTo>
                                  <a:pt x="0" y="170"/>
                                </a:moveTo>
                                <a:lnTo>
                                  <a:pt x="822" y="170"/>
                                </a:lnTo>
                                <a:lnTo>
                                  <a:pt x="82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864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DDD290C" id="Group 18" o:spid="_x0000_s1026" style="position:absolute;margin-left:396.7pt;margin-top:28.45pt;width:164.7pt;height:8.8pt;z-index:-251660288;mso-position-horizontal-relative:page;mso-position-vertical-relative:page" coordorigin="7934,-3" coordsize="3294,1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">
              <v:group id="Group 19" o:spid="_x0000_s1027" style="position:absolute;left:10403;width:822;height:170" coordorigin="10403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DvhwwAAANs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LIb/L+EHyM0TAAD//wMAUEsBAi0AFAAGAAgAAAAhANvh9svuAAAAhQEAABMAAAAAAAAAAAAA&#10;AAAAAAAAAFtDb250ZW50X1R5cGVzXS54bWxQSwECLQAUAAYACAAAACEAWvQsW78AAAAVAQAACwAA&#10;AAAAAAAAAAAAAAAfAQAAX3JlbHMvLnJlbHNQSwECLQAUAAYACAAAACEAycQ74cMAAADbAAAADwAA&#10;AAAAAAAAAAAAAAAHAgAAZHJzL2Rvd25yZXYueG1sUEsFBgAAAAADAAMAtwAAAPcCAAAAAA==&#10;">
                <v:shape id="Freeform 20" o:spid="_x0000_s1028" style="position:absolute;left:10403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" path="m,170r822,l822,,,,,170xe" fillcolor="#004170" stroked="f">
                  <v:path arrowok="t" o:connecttype="custom" o:connectlocs="0,170;822,170;822,0;0,0;0,170" o:connectangles="0,0,0,0,0"/>
                </v:shape>
              </v:group>
              <v:group id="Group 21" o:spid="_x0000_s1029" style="position:absolute;left:8759;width:822;height:170" coordorigin="8759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<v:shape id="Freeform 22" o:spid="_x0000_s1030" style="position:absolute;left:8759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" path="m,170r822,l822,,,,,170xe" fillcolor="#ba1319" stroked="f">
                  <v:path arrowok="t" o:connecttype="custom" o:connectlocs="0,170;822,170;822,0;0,0;0,170" o:connectangles="0,0,0,0,0"/>
                </v:shape>
              </v:group>
              <v:group id="Group 23" o:spid="_x0000_s1031" style="position:absolute;left:7937;width:822;height:170" coordorigin="7937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/z3i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">
                <v:shape id="Freeform 24" o:spid="_x0000_s1032" style="position:absolute;left:7937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" path="m,170r822,l822,,,,,170xe" fillcolor="#f7941d" stroked="f">
                  <v:path arrowok="t" o:connecttype="custom" o:connectlocs="0,170;822,170;822,0;0,0;0,170" o:connectangles="0,0,0,0,0"/>
                </v:shape>
              </v:group>
              <v:group id="Group 25" o:spid="_x0000_s1033" style="position:absolute;left:9581;width:822;height:170" coordorigin="9581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<v:shape id="Freeform 26" o:spid="_x0000_s1034" style="position:absolute;left:9581;width:822;height:170;visibility:visible;mso-wrap-style:square;v-text-anchor:top" coordsize="822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" path="m,170r822,l822,,,,,170xe" fillcolor="#008641" stroked="f">
                  <v:path arrowok="t" o:connecttype="custom" o:connectlocs="0,170;822,170;822,0;0,0;0,170" o:connectangles="0,0,0,0,0"/>
                </v:shape>
              </v:group>
              <w10:wrap anchorx="page" anchory="page"/>
            </v:group>
          </w:pict>
        </mc:Fallback>
      </mc:AlternateContent>
    </w:r>
    <w:r w:rsidRPr="005C47FD"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50048" behindDoc="1" locked="0" layoutInCell="1" allowOverlap="1">
              <wp:simplePos x="0" y="0"/>
              <wp:positionH relativeFrom="page">
                <wp:posOffset>2134235</wp:posOffset>
              </wp:positionH>
              <wp:positionV relativeFrom="page">
                <wp:posOffset>1110615</wp:posOffset>
              </wp:positionV>
              <wp:extent cx="5012690" cy="37465"/>
              <wp:effectExtent l="0" t="0" r="0" b="0"/>
              <wp:wrapNone/>
              <wp:docPr id="19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012690" cy="37465"/>
                        <a:chOff x="3361" y="1476"/>
                        <a:chExt cx="7894" cy="59"/>
                      </a:xfrm>
                    </wpg:grpSpPr>
                    <wpg:grpSp>
                      <wpg:cNvPr id="20" name="Group 3"/>
                      <wpg:cNvGrpSpPr>
                        <a:grpSpLocks/>
                      </wpg:cNvGrpSpPr>
                      <wpg:grpSpPr bwMode="auto">
                        <a:xfrm>
                          <a:off x="3364" y="1480"/>
                          <a:ext cx="7861" cy="2"/>
                          <a:chOff x="3364" y="1480"/>
                          <a:chExt cx="7861" cy="2"/>
                        </a:xfrm>
                      </wpg:grpSpPr>
                      <wps:wsp>
                        <wps:cNvPr id="21" name="Freeform 4"/>
                        <wps:cNvSpPr>
                          <a:spLocks/>
                        </wps:cNvSpPr>
                        <wps:spPr bwMode="auto">
                          <a:xfrm>
                            <a:off x="3364" y="1480"/>
                            <a:ext cx="7861" cy="2"/>
                          </a:xfrm>
                          <a:custGeom>
                            <a:avLst/>
                            <a:gdLst>
                              <a:gd name="T0" fmla="+- 0 3364 3364"/>
                              <a:gd name="T1" fmla="*/ T0 w 7861"/>
                              <a:gd name="T2" fmla="+- 0 11225 3364"/>
                              <a:gd name="T3" fmla="*/ T2 w 7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7861">
                                <a:moveTo>
                                  <a:pt x="0" y="0"/>
                                </a:moveTo>
                                <a:lnTo>
                                  <a:pt x="7861" y="0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687AA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2" name="Group 5"/>
                      <wpg:cNvGrpSpPr>
                        <a:grpSpLocks/>
                      </wpg:cNvGrpSpPr>
                      <wpg:grpSpPr bwMode="auto">
                        <a:xfrm>
                          <a:off x="10364" y="1506"/>
                          <a:ext cx="861" cy="2"/>
                          <a:chOff x="10364" y="1506"/>
                          <a:chExt cx="861" cy="2"/>
                        </a:xfrm>
                      </wpg:grpSpPr>
                      <wps:wsp>
                        <wps:cNvPr id="23" name="Freeform 6"/>
                        <wps:cNvSpPr>
                          <a:spLocks/>
                        </wps:cNvSpPr>
                        <wps:spPr bwMode="auto">
                          <a:xfrm>
                            <a:off x="10364" y="1506"/>
                            <a:ext cx="861" cy="2"/>
                          </a:xfrm>
                          <a:custGeom>
                            <a:avLst/>
                            <a:gdLst>
                              <a:gd name="T0" fmla="+- 0 10364 10364"/>
                              <a:gd name="T1" fmla="*/ T0 w 861"/>
                              <a:gd name="T2" fmla="+- 0 11225 10364"/>
                              <a:gd name="T3" fmla="*/ T2 w 861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61">
                                <a:moveTo>
                                  <a:pt x="0" y="0"/>
                                </a:moveTo>
                                <a:lnTo>
                                  <a:pt x="861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B5BDD5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4" name="Group 7"/>
                      <wpg:cNvGrpSpPr>
                        <a:grpSpLocks/>
                      </wpg:cNvGrpSpPr>
                      <wpg:grpSpPr bwMode="auto">
                        <a:xfrm>
                          <a:off x="8690" y="1506"/>
                          <a:ext cx="975" cy="2"/>
                          <a:chOff x="8690" y="1506"/>
                          <a:chExt cx="975" cy="2"/>
                        </a:xfrm>
                      </wpg:grpSpPr>
                      <wps:wsp>
                        <wps:cNvPr id="25" name="Freeform 8"/>
                        <wps:cNvSpPr>
                          <a:spLocks/>
                        </wps:cNvSpPr>
                        <wps:spPr bwMode="auto">
                          <a:xfrm>
                            <a:off x="8690" y="1506"/>
                            <a:ext cx="975" cy="2"/>
                          </a:xfrm>
                          <a:custGeom>
                            <a:avLst/>
                            <a:gdLst>
                              <a:gd name="T0" fmla="+- 0 8690 8690"/>
                              <a:gd name="T1" fmla="*/ T0 w 975"/>
                              <a:gd name="T2" fmla="+- 0 9665 8690"/>
                              <a:gd name="T3" fmla="*/ T2 w 975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975">
                                <a:moveTo>
                                  <a:pt x="0" y="0"/>
                                </a:moveTo>
                                <a:lnTo>
                                  <a:pt x="975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27497D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" name="Group 9"/>
                      <wpg:cNvGrpSpPr>
                        <a:grpSpLocks/>
                      </wpg:cNvGrpSpPr>
                      <wpg:grpSpPr bwMode="auto">
                        <a:xfrm>
                          <a:off x="7937" y="1506"/>
                          <a:ext cx="822" cy="2"/>
                          <a:chOff x="7937" y="1506"/>
                          <a:chExt cx="822" cy="2"/>
                        </a:xfrm>
                      </wpg:grpSpPr>
                      <wps:wsp>
                        <wps:cNvPr id="27" name="Freeform 10"/>
                        <wps:cNvSpPr>
                          <a:spLocks/>
                        </wps:cNvSpPr>
                        <wps:spPr bwMode="auto">
                          <a:xfrm>
                            <a:off x="7937" y="1506"/>
                            <a:ext cx="822" cy="2"/>
                          </a:xfrm>
                          <a:custGeom>
                            <a:avLst/>
                            <a:gdLst>
                              <a:gd name="T0" fmla="+- 0 7937 7937"/>
                              <a:gd name="T1" fmla="*/ T0 w 822"/>
                              <a:gd name="T2" fmla="+- 0 8759 7937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002F67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8" name="Group 11"/>
                      <wpg:cNvGrpSpPr>
                        <a:grpSpLocks/>
                      </wpg:cNvGrpSpPr>
                      <wpg:grpSpPr bwMode="auto">
                        <a:xfrm>
                          <a:off x="9581" y="1506"/>
                          <a:ext cx="822" cy="2"/>
                          <a:chOff x="9581" y="1506"/>
                          <a:chExt cx="822" cy="2"/>
                        </a:xfrm>
                      </wpg:grpSpPr>
                      <wps:wsp>
                        <wps:cNvPr id="29" name="Freeform 12"/>
                        <wps:cNvSpPr>
                          <a:spLocks/>
                        </wps:cNvSpPr>
                        <wps:spPr bwMode="auto">
                          <a:xfrm>
                            <a:off x="9581" y="1506"/>
                            <a:ext cx="822" cy="2"/>
                          </a:xfrm>
                          <a:custGeom>
                            <a:avLst/>
                            <a:gdLst>
                              <a:gd name="T0" fmla="+- 0 9581 9581"/>
                              <a:gd name="T1" fmla="*/ T0 w 822"/>
                              <a:gd name="T2" fmla="+- 0 10403 9581"/>
                              <a:gd name="T3" fmla="*/ T2 w 822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22">
                                <a:moveTo>
                                  <a:pt x="0" y="0"/>
                                </a:moveTo>
                                <a:lnTo>
                                  <a:pt x="822" y="0"/>
                                </a:lnTo>
                              </a:path>
                            </a:pathLst>
                          </a:custGeom>
                          <a:noFill/>
                          <a:ln w="37274">
                            <a:solidFill>
                              <a:srgbClr val="526896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4A4DA6" id="Group 2" o:spid="_x0000_s1026" style="position:absolute;margin-left:168.05pt;margin-top:87.45pt;width:394.7pt;height:2.95pt;z-index:-251666432;mso-position-horizontal-relative:page;mso-position-vertical-relative:page" coordorigin="3361,1476" coordsize="7894,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">
              <v:group id="Group 3" o:spid="_x0000_s1027" style="position:absolute;left:3364;top:1480;width:7861;height:2" coordorigin="3364,1480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<v:shape id="Freeform 4" o:spid="_x0000_s1028" style="position:absolute;left:3364;top:1480;width:7861;height:2;visibility:visible;mso-wrap-style:square;v-text-anchor:top" coordsize="7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" path="m,l7861,e" filled="f" strokecolor="#687aa5" strokeweight=".09983mm">
                  <v:path arrowok="t" o:connecttype="custom" o:connectlocs="0,0;7861,0" o:connectangles="0,0"/>
                </v:shape>
              </v:group>
              <v:group id="Group 5" o:spid="_x0000_s1029" style="position:absolute;left:10364;top:1506;width:861;height:2" coordorigin="10364,1506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<v:shape id="Freeform 6" o:spid="_x0000_s1030" style="position:absolute;left:10364;top:1506;width:861;height:2;visibility:visible;mso-wrap-style:square;v-text-anchor:top" coordsize="86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" path="m,l861,e" filled="f" strokecolor="#b5bdd5" strokeweight="1.0354mm">
                  <v:path arrowok="t" o:connecttype="custom" o:connectlocs="0,0;861,0" o:connectangles="0,0"/>
                </v:shape>
              </v:group>
              <v:group id="Group 7" o:spid="_x0000_s1031" style="position:absolute;left:8690;top:1506;width:975;height:2" coordorigin="8690,1506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shape id="Freeform 8" o:spid="_x0000_s1032" style="position:absolute;left:8690;top:1506;width:975;height:2;visibility:visible;mso-wrap-style:square;v-text-anchor:top" coordsize="975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" path="m,l975,e" filled="f" strokecolor="#27497d" strokeweight="1.0354mm">
                  <v:path arrowok="t" o:connecttype="custom" o:connectlocs="0,0;975,0" o:connectangles="0,0"/>
                </v:shape>
              </v:group>
              <v:group id="Group 9" o:spid="_x0000_s1033" style="position:absolute;left:7937;top:1506;width:822;height:2" coordorigin="7937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DVIxAAAANs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AnPL+EHyO0/AAAA//8DAFBLAQItABQABgAIAAAAIQDb4fbL7gAAAIUBAAATAAAAAAAAAAAA&#10;AAAAAAAAAABbQ29udGVudF9UeXBlc10ueG1sUEsBAi0AFAAGAAgAAAAhAFr0LFu/AAAAFQEAAAsA&#10;AAAAAAAAAAAAAAAAHwEAAF9yZWxzLy5yZWxzUEsBAi0AFAAGAAgAAAAhAMP0NUjEAAAA2wAAAA8A&#10;AAAAAAAAAAAAAAAABwIAAGRycy9kb3ducmV2LnhtbFBLBQYAAAAAAwADALcAAAD4AgAAAAA=&#10;">
                <v:shape id="Freeform 10" o:spid="_x0000_s1034" style="position:absolute;left:7937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" path="m,l822,e" filled="f" strokecolor="#002f67" strokeweight="1.0354mm">
                  <v:path arrowok="t" o:connecttype="custom" o:connectlocs="0,0;822,0" o:connectangles="0,0"/>
                </v:shape>
              </v:group>
              <v:group id="Group 11" o:spid="_x0000_s1035" style="position:absolute;left:9581;top:1506;width:822;height:2" coordorigin="9581,1506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wSh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">
                <v:shape id="Freeform 12" o:spid="_x0000_s1036" style="position:absolute;left:9581;top:1506;width:822;height:2;visibility:visible;mso-wrap-style:square;v-text-anchor:top" coordsize="822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" path="m,l822,e" filled="f" strokecolor="#526896" strokeweight="1.0354mm">
                  <v:path arrowok="t" o:connecttype="custom" o:connectlocs="0,0;822,0" o:connectangles="0,0"/>
                </v:shape>
              </v:group>
              <w10:wrap anchorx="page" anchory="page"/>
            </v:group>
          </w:pict>
        </mc:Fallback>
      </mc:AlternateContent>
    </w:r>
    <w:r w:rsidRPr="005C47FD">
      <w:rPr>
        <w:rFonts w:ascii="Calibri" w:eastAsia="Calibri" w:hAnsi="Calibri"/>
        <w:noProof/>
        <w:sz w:val="22"/>
        <w:szCs w:val="22"/>
      </w:rPr>
      <mc:AlternateContent>
        <mc:Choice Requires="wpg">
          <w:drawing>
            <wp:anchor distT="0" distB="0" distL="114300" distR="114300" simplePos="0" relativeHeight="251663360" behindDoc="1" locked="0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2839085</wp:posOffset>
              </wp:positionV>
              <wp:extent cx="1247140" cy="1270"/>
              <wp:effectExtent l="0" t="0" r="0" b="0"/>
              <wp:wrapNone/>
              <wp:docPr id="17" name="Group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247140" cy="1270"/>
                        <a:chOff x="680" y="4471"/>
                        <a:chExt cx="1964" cy="2"/>
                      </a:xfrm>
                    </wpg:grpSpPr>
                    <wps:wsp>
                      <wps:cNvPr id="18" name="Freeform 34"/>
                      <wps:cNvSpPr>
                        <a:spLocks/>
                      </wps:cNvSpPr>
                      <wps:spPr bwMode="auto">
                        <a:xfrm>
                          <a:off x="680" y="4471"/>
                          <a:ext cx="1964" cy="2"/>
                        </a:xfrm>
                        <a:custGeom>
                          <a:avLst/>
                          <a:gdLst>
                            <a:gd name="T0" fmla="+- 0 680 680"/>
                            <a:gd name="T1" fmla="*/ T0 w 1964"/>
                            <a:gd name="T2" fmla="+- 0 2644 680"/>
                            <a:gd name="T3" fmla="*/ T2 w 196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964">
                              <a:moveTo>
                                <a:pt x="0" y="0"/>
                              </a:moveTo>
                              <a:lnTo>
                                <a:pt x="1964" y="0"/>
                              </a:lnTo>
                            </a:path>
                          </a:pathLst>
                        </a:custGeom>
                        <a:noFill/>
                        <a:ln w="3594">
                          <a:solidFill>
                            <a:srgbClr val="687AA5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4011B7E" id="Group 33" o:spid="_x0000_s1026" style="position:absolute;margin-left:34pt;margin-top:223.55pt;width:98.2pt;height:.1pt;z-index:-251653120;mso-position-horizontal-relative:page;mso-position-vertical-relative:page" coordorigin="680,4471" coordsize="196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">
              <v:shape id="Freeform 34" o:spid="_x0000_s1027" style="position:absolute;left:680;top:4471;width:1964;height:2;visibility:visible;mso-wrap-style:square;v-text-anchor:top" coordsize="1964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" path="m,l1964,e" filled="f" strokecolor="#687aa5" strokeweight=".09983mm">
                <v:path arrowok="t" o:connecttype="custom" o:connectlocs="0,0;1964,0" o:connectangles="0,0"/>
              </v:shape>
              <w10:wrap anchorx="page" anchory="page"/>
            </v:group>
          </w:pict>
        </mc:Fallback>
      </mc:AlternateContent>
    </w:r>
    <w:r w:rsidRPr="005C47FD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336" behindDoc="1" locked="0" layoutInCell="1" allowOverlap="1">
              <wp:simplePos x="0" y="0"/>
              <wp:positionH relativeFrom="page">
                <wp:posOffset>431800</wp:posOffset>
              </wp:positionH>
              <wp:positionV relativeFrom="page">
                <wp:posOffset>2699385</wp:posOffset>
              </wp:positionV>
              <wp:extent cx="1247140" cy="152400"/>
              <wp:effectExtent l="0" t="0" r="0" b="0"/>
              <wp:wrapNone/>
              <wp:docPr id="16" name="Text Box 3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4714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5027" w:rsidRDefault="002D5027" w:rsidP="002D5027">
                          <w:pPr>
                            <w:spacing w:line="200" w:lineRule="exact"/>
                            <w:ind w:left="4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32" o:spid="_x0000_s1030" type="#_x0000_t202" style="position:absolute;margin-left:34pt;margin-top:212.55pt;width:98.2pt;height:12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" filled="f" stroked="f">
              <v:textbox inset="0,0,0,0">
                <w:txbxContent>
                  <w:p w:rsidR="002D5027" w:rsidRDefault="002D5027" w:rsidP="002D5027">
                    <w:pPr>
                      <w:spacing w:line="200" w:lineRule="exact"/>
                      <w:ind w:left="4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5C47FD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419100</wp:posOffset>
              </wp:positionH>
              <wp:positionV relativeFrom="page">
                <wp:posOffset>2576830</wp:posOffset>
              </wp:positionV>
              <wp:extent cx="1005840" cy="127000"/>
              <wp:effectExtent l="0" t="0" r="0" b="0"/>
              <wp:wrapNone/>
              <wp:docPr id="15" name="Text Box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05840" cy="127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5027" w:rsidRPr="00B24C8F" w:rsidRDefault="002D5027" w:rsidP="002D5027">
                          <w:pPr>
                            <w:spacing w:line="191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16"/>
                              <w:szCs w:val="16"/>
                            </w:rPr>
                          </w:pPr>
                          <w:hyperlink r:id="rId2" w:history="1">
                            <w:r w:rsidRPr="00661F05">
                              <w:rPr>
                                <w:rStyle w:val="Hipercze"/>
                                <w:rFonts w:ascii="Century Schoolbook" w:eastAsia="New Century Schoolbook" w:hAnsi="Century Schoolbook" w:cs="New Century Schoolbook"/>
                                <w:b/>
                                <w:bCs/>
                                <w:sz w:val="16"/>
                                <w:szCs w:val="16"/>
                              </w:rPr>
                              <w:t>www.umg.edu.pl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28" o:spid="_x0000_s1031" type="#_x0000_t202" style="position:absolute;margin-left:33pt;margin-top:202.9pt;width:79.2pt;height:10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" filled="f" stroked="f">
              <v:textbox inset="0,0,0,0">
                <w:txbxContent>
                  <w:p w:rsidR="002D5027" w:rsidRPr="00B24C8F" w:rsidRDefault="002D5027" w:rsidP="002D5027">
                    <w:pPr>
                      <w:spacing w:line="191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16"/>
                        <w:szCs w:val="16"/>
                      </w:rPr>
                    </w:pPr>
                    <w:hyperlink r:id="rId3" w:history="1">
                      <w:r w:rsidRPr="00661F05">
                        <w:rPr>
                          <w:rStyle w:val="Hipercze"/>
                          <w:rFonts w:ascii="Century Schoolbook" w:eastAsia="New Century Schoolbook" w:hAnsi="Century Schoolbook" w:cs="New Century Schoolbook"/>
                          <w:b/>
                          <w:bCs/>
                          <w:sz w:val="16"/>
                          <w:szCs w:val="16"/>
                        </w:rPr>
                        <w:t>www.umg.edu.pl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 w:rsidRPr="005C47FD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5168" behindDoc="1" locked="0" layoutInCell="1" allowOverlap="1">
              <wp:simplePos x="0" y="0"/>
              <wp:positionH relativeFrom="page">
                <wp:posOffset>6605905</wp:posOffset>
              </wp:positionH>
              <wp:positionV relativeFrom="page">
                <wp:posOffset>10584180</wp:posOffset>
              </wp:positionV>
              <wp:extent cx="521970" cy="107950"/>
              <wp:effectExtent l="0" t="0" r="0" b="0"/>
              <wp:wrapNone/>
              <wp:docPr id="14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5027" w:rsidRDefault="002D5027" w:rsidP="002D5027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7" o:spid="_x0000_s1032" type="#_x0000_t202" style="position:absolute;margin-left:520.15pt;margin-top:833.4pt;width:41.1pt;height:8.5pt;z-index:-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" filled="f" stroked="f">
              <v:textbox inset="0,0,0,0">
                <w:txbxContent>
                  <w:p w:rsidR="002D5027" w:rsidRDefault="002D5027" w:rsidP="002D5027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5C47FD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4144" behindDoc="1" locked="0" layoutInCell="1" allowOverlap="1">
              <wp:simplePos x="0" y="0"/>
              <wp:positionH relativeFrom="page">
                <wp:posOffset>6083935</wp:posOffset>
              </wp:positionH>
              <wp:positionV relativeFrom="page">
                <wp:posOffset>10584180</wp:posOffset>
              </wp:positionV>
              <wp:extent cx="521970" cy="107950"/>
              <wp:effectExtent l="0" t="0" r="0" b="0"/>
              <wp:wrapNone/>
              <wp:docPr id="13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5027" w:rsidRDefault="002D5027" w:rsidP="002D5027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6" o:spid="_x0000_s1033" type="#_x0000_t202" style="position:absolute;margin-left:479.05pt;margin-top:833.4pt;width:41.1pt;height:8.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" filled="f" stroked="f">
              <v:textbox inset="0,0,0,0">
                <w:txbxContent>
                  <w:p w:rsidR="002D5027" w:rsidRDefault="002D5027" w:rsidP="002D5027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5C47FD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3120" behindDoc="1" locked="0" layoutInCell="1" allowOverlap="1">
              <wp:simplePos x="0" y="0"/>
              <wp:positionH relativeFrom="page">
                <wp:posOffset>5561965</wp:posOffset>
              </wp:positionH>
              <wp:positionV relativeFrom="page">
                <wp:posOffset>10584180</wp:posOffset>
              </wp:positionV>
              <wp:extent cx="521970" cy="107950"/>
              <wp:effectExtent l="0" t="0" r="0" b="0"/>
              <wp:wrapNone/>
              <wp:docPr id="1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5027" w:rsidRDefault="002D5027" w:rsidP="002D5027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5" o:spid="_x0000_s1034" type="#_x0000_t202" style="position:absolute;margin-left:437.95pt;margin-top:833.4pt;width:41.1pt;height:8.5pt;z-index:-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" filled="f" stroked="f">
              <v:textbox inset="0,0,0,0">
                <w:txbxContent>
                  <w:p w:rsidR="002D5027" w:rsidRDefault="002D5027" w:rsidP="002D5027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Pr="005C47FD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2096" behindDoc="1" locked="0" layoutInCell="1" allowOverlap="1">
              <wp:simplePos x="0" y="0"/>
              <wp:positionH relativeFrom="page">
                <wp:posOffset>5039995</wp:posOffset>
              </wp:positionH>
              <wp:positionV relativeFrom="page">
                <wp:posOffset>10584180</wp:posOffset>
              </wp:positionV>
              <wp:extent cx="521970" cy="107950"/>
              <wp:effectExtent l="0" t="0" r="0" b="0"/>
              <wp:wrapNone/>
              <wp:docPr id="11" name="Text Box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1970" cy="1079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5027" w:rsidRDefault="002D5027" w:rsidP="002D5027">
                          <w:pPr>
                            <w:spacing w:line="170" w:lineRule="exact"/>
                            <w:ind w:left="40"/>
                            <w:rPr>
                              <w:sz w:val="17"/>
                              <w:szCs w:val="17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4" o:spid="_x0000_s1035" type="#_x0000_t202" style="position:absolute;margin-left:396.85pt;margin-top:833.4pt;width:41.1pt;height:8.5pt;z-index:-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" filled="f" stroked="f">
              <v:textbox inset="0,0,0,0">
                <w:txbxContent>
                  <w:p w:rsidR="002D5027" w:rsidRDefault="002D5027" w:rsidP="002D5027">
                    <w:pPr>
                      <w:spacing w:line="170" w:lineRule="exact"/>
                      <w:ind w:left="40"/>
                      <w:rPr>
                        <w:sz w:val="17"/>
                        <w:szCs w:val="17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:rsidR="002D5027" w:rsidRDefault="006366A0" w:rsidP="002D5027">
    <w:pPr>
      <w:pStyle w:val="Nagwek"/>
    </w:pPr>
    <w:r w:rsidRPr="005C47FD">
      <w:rPr>
        <w:rFonts w:ascii="Calibri" w:eastAsia="Calibri" w:hAnsi="Calibri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1072" behindDoc="1" locked="0" layoutInCell="1" allowOverlap="1">
              <wp:simplePos x="0" y="0"/>
              <wp:positionH relativeFrom="page">
                <wp:posOffset>2839085</wp:posOffset>
              </wp:positionH>
              <wp:positionV relativeFrom="page">
                <wp:posOffset>617855</wp:posOffset>
              </wp:positionV>
              <wp:extent cx="4301490" cy="330200"/>
              <wp:effectExtent l="0" t="0" r="0" b="0"/>
              <wp:wrapNone/>
              <wp:docPr id="10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01490" cy="330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5027" w:rsidRPr="00B24C8F" w:rsidRDefault="002D5027" w:rsidP="002D5027">
                          <w:pPr>
                            <w:spacing w:line="520" w:lineRule="exact"/>
                            <w:ind w:left="20"/>
                            <w:rPr>
                              <w:rFonts w:ascii="Century Schoolbook" w:eastAsia="New Century Schoolbook" w:hAnsi="Century Schoolbook" w:cs="New Century Schoolbook"/>
                              <w:sz w:val="48"/>
                              <w:szCs w:val="48"/>
                            </w:rPr>
                          </w:pP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Uniwersytet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Morsk</w:t>
                          </w:r>
                          <w:r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i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w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spacing w:val="-12"/>
                              <w:w w:val="90"/>
                              <w:sz w:val="48"/>
                              <w:szCs w:val="48"/>
                            </w:rPr>
                            <w:t xml:space="preserve"> </w:t>
                          </w:r>
                          <w:r w:rsidRPr="00B24C8F">
                            <w:rPr>
                              <w:rFonts w:ascii="Century Schoolbook" w:eastAsia="New Century Schoolbook" w:hAnsi="Century Schoolbook" w:cs="New Century Schoolbook"/>
                              <w:b/>
                              <w:bCs/>
                              <w:color w:val="B5BDD5"/>
                              <w:w w:val="90"/>
                              <w:sz w:val="48"/>
                              <w:szCs w:val="48"/>
                            </w:rPr>
                            <w:t>Gdyni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3" o:spid="_x0000_s1036" type="#_x0000_t202" style="position:absolute;margin-left:223.55pt;margin-top:48.65pt;width:338.7pt;height:26pt;z-index:-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" filled="f" stroked="f">
              <v:textbox inset="0,0,0,0">
                <w:txbxContent>
                  <w:p w:rsidR="002D5027" w:rsidRPr="00B24C8F" w:rsidRDefault="002D5027" w:rsidP="002D5027">
                    <w:pPr>
                      <w:spacing w:line="520" w:lineRule="exact"/>
                      <w:ind w:left="20"/>
                      <w:rPr>
                        <w:rFonts w:ascii="Century Schoolbook" w:eastAsia="New Century Schoolbook" w:hAnsi="Century Schoolbook" w:cs="New Century Schoolbook"/>
                        <w:sz w:val="48"/>
                        <w:szCs w:val="48"/>
                      </w:rPr>
                    </w:pP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Uniwersytet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Morsk</w:t>
                    </w:r>
                    <w:r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i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w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spacing w:val="-12"/>
                        <w:w w:val="90"/>
                        <w:sz w:val="48"/>
                        <w:szCs w:val="48"/>
                      </w:rPr>
                      <w:t xml:space="preserve"> </w:t>
                    </w:r>
                    <w:r w:rsidRPr="00B24C8F">
                      <w:rPr>
                        <w:rFonts w:ascii="Century Schoolbook" w:eastAsia="New Century Schoolbook" w:hAnsi="Century Schoolbook" w:cs="New Century Schoolbook"/>
                        <w:b/>
                        <w:bCs/>
                        <w:color w:val="B5BDD5"/>
                        <w:w w:val="90"/>
                        <w:sz w:val="48"/>
                        <w:szCs w:val="48"/>
                      </w:rPr>
                      <w:t>Gdyni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:rsidR="002D5027" w:rsidRDefault="002D5027">
    <w:pPr>
      <w:pStyle w:val="Nagwek"/>
    </w:pPr>
  </w:p>
  <w:p w:rsidR="002D5027" w:rsidRDefault="002D5027">
    <w:pPr>
      <w:pStyle w:val="Nagwek"/>
    </w:pPr>
  </w:p>
  <w:p w:rsidR="002D5027" w:rsidRDefault="002D5027">
    <w:pPr>
      <w:pStyle w:val="Nagwek"/>
    </w:pPr>
  </w:p>
  <w:p w:rsidR="002D5027" w:rsidRDefault="002D50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1161" w:rsidRDefault="0097116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9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B42"/>
    <w:rsid w:val="00057D02"/>
    <w:rsid w:val="000613E0"/>
    <w:rsid w:val="00067B42"/>
    <w:rsid w:val="001A571A"/>
    <w:rsid w:val="00265EE3"/>
    <w:rsid w:val="002B1C74"/>
    <w:rsid w:val="002D5027"/>
    <w:rsid w:val="00384EFD"/>
    <w:rsid w:val="003A725D"/>
    <w:rsid w:val="004222DA"/>
    <w:rsid w:val="00453E59"/>
    <w:rsid w:val="00460DC4"/>
    <w:rsid w:val="005079A4"/>
    <w:rsid w:val="0055546F"/>
    <w:rsid w:val="005C0930"/>
    <w:rsid w:val="006366A0"/>
    <w:rsid w:val="006D4AE5"/>
    <w:rsid w:val="00713FFC"/>
    <w:rsid w:val="00802EB3"/>
    <w:rsid w:val="00854803"/>
    <w:rsid w:val="0087224A"/>
    <w:rsid w:val="00881C07"/>
    <w:rsid w:val="009149C3"/>
    <w:rsid w:val="00953AA1"/>
    <w:rsid w:val="0095641D"/>
    <w:rsid w:val="00971161"/>
    <w:rsid w:val="009D169F"/>
    <w:rsid w:val="00AD7F13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37212"/>
    <w:rsid w:val="00F83ACE"/>
    <w:rsid w:val="00FA7728"/>
    <w:rsid w:val="00FE5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93"/>
    <o:shapelayout v:ext="edit">
      <o:idmap v:ext="edit" data="1"/>
    </o:shapelayout>
  </w:shapeDefaults>
  <w:decimalSymbol w:val=","/>
  <w:listSeparator w:val=";"/>
  <w14:docId w14:val="5D8D9125"/>
  <w15:chartTrackingRefBased/>
  <w15:docId w15:val="{02FFFCEC-A9C9-4474-9AAA-EFDB63700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styleId="Hipercze">
    <w:name w:val="Hyperlink"/>
    <w:rsid w:val="002D502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umg.edu.pl" TargetMode="External"/><Relationship Id="rId2" Type="http://schemas.openxmlformats.org/officeDocument/2006/relationships/hyperlink" Target="http://www.umg.edu.pl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160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1066</CharactersWithSpaces>
  <SharedDoc>false</SharedDoc>
  <HLinks>
    <vt:vector size="6" baseType="variant">
      <vt:variant>
        <vt:i4>7733301</vt:i4>
      </vt:variant>
      <vt:variant>
        <vt:i4>0</vt:i4>
      </vt:variant>
      <vt:variant>
        <vt:i4>0</vt:i4>
      </vt:variant>
      <vt:variant>
        <vt:i4>5</vt:i4>
      </vt:variant>
      <vt:variant>
        <vt:lpwstr>http://www.umg.edu.pl/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Kolesińska</dc:creator>
  <cp:keywords/>
  <cp:lastModifiedBy>Kolesińska Anna</cp:lastModifiedBy>
  <cp:revision>2</cp:revision>
  <cp:lastPrinted>2001-02-10T18:08:00Z</cp:lastPrinted>
  <dcterms:created xsi:type="dcterms:W3CDTF">2025-11-20T07:27:00Z</dcterms:created>
  <dcterms:modified xsi:type="dcterms:W3CDTF">2025-11-20T07:27:00Z</dcterms:modified>
</cp:coreProperties>
</file>