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7C0803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F75F61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75F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F75F61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75F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F75F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F75F61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75F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F75F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75F61" w:rsidRPr="007B107C" w:rsidTr="001E4DA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75F61" w:rsidRPr="007B107C" w:rsidRDefault="00F75F61" w:rsidP="001E4DAB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F75F61" w:rsidRPr="007B107C" w:rsidRDefault="00F75F61" w:rsidP="001E4DAB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75F6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F75F6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F75F6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F75F61" w:rsidRPr="007B107C" w:rsidRDefault="00F75F61" w:rsidP="001E4DAB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F75F61" w:rsidRPr="007B107C" w:rsidRDefault="00F75F61" w:rsidP="001E4DAB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F75F61" w:rsidRPr="007B107C" w:rsidRDefault="00F75F61" w:rsidP="001E4DAB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C43400" w:rsidRDefault="00C43400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C43400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Dostaw</w:t>
      </w:r>
      <w:r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a </w:t>
      </w:r>
      <w:bookmarkStart w:id="0" w:name="_GoBack"/>
      <w:bookmarkEnd w:id="0"/>
      <w:r w:rsidRPr="00C43400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używanego samochodu osobowego finansowanego </w:t>
      </w:r>
    </w:p>
    <w:p w:rsidR="007B107C" w:rsidRPr="007B107C" w:rsidRDefault="00C43400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C43400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 formie leasingu operacyjnego</w:t>
      </w:r>
      <w:proofErr w:type="spellStart"/>
      <w:r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7B107C"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</w:t>
      </w:r>
      <w:proofErr w:type="spellEnd"/>
      <w:r w:rsidR="007B107C"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k sprawy:</w:t>
      </w:r>
      <w:r w:rsidR="007B107C"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F75F61" w:rsidRPr="00F75F6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</w:t>
      </w:r>
      <w:r w:rsidR="00EC3A7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216/</w:t>
      </w:r>
      <w:r w:rsidR="00F75F61" w:rsidRPr="00F75F6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F75F61" w:rsidRPr="00F75F6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5F61" w:rsidRDefault="00F75F61" w:rsidP="00F75F61">
      <w:pPr>
        <w:spacing w:after="0" w:line="240" w:lineRule="auto"/>
      </w:pPr>
      <w:r>
        <w:separator/>
      </w:r>
    </w:p>
  </w:endnote>
  <w:endnote w:type="continuationSeparator" w:id="0">
    <w:p w:rsidR="00F75F61" w:rsidRDefault="00F75F61" w:rsidP="00F75F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5F61" w:rsidRDefault="00F75F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5F61" w:rsidRDefault="00F75F6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5F61" w:rsidRDefault="00F75F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5F61" w:rsidRDefault="00F75F61" w:rsidP="00F75F61">
      <w:pPr>
        <w:spacing w:after="0" w:line="240" w:lineRule="auto"/>
      </w:pPr>
      <w:r>
        <w:separator/>
      </w:r>
    </w:p>
  </w:footnote>
  <w:footnote w:type="continuationSeparator" w:id="0">
    <w:p w:rsidR="00F75F61" w:rsidRDefault="00F75F61" w:rsidP="00F75F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5F61" w:rsidRDefault="00F75F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5F61" w:rsidRDefault="00F75F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5F61" w:rsidRDefault="00F75F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D1E"/>
    <w:rsid w:val="002621C4"/>
    <w:rsid w:val="00432CFB"/>
    <w:rsid w:val="00590D1E"/>
    <w:rsid w:val="007B107C"/>
    <w:rsid w:val="007C0803"/>
    <w:rsid w:val="007C7D43"/>
    <w:rsid w:val="00843802"/>
    <w:rsid w:val="008750B3"/>
    <w:rsid w:val="00A42E7A"/>
    <w:rsid w:val="00C31816"/>
    <w:rsid w:val="00C43400"/>
    <w:rsid w:val="00EC3A71"/>
    <w:rsid w:val="00F75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7312C"/>
  <w15:chartTrackingRefBased/>
  <w15:docId w15:val="{8966D72B-4C02-4A06-8288-7E2DFE4C3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5F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5F61"/>
  </w:style>
  <w:style w:type="paragraph" w:styleId="Stopka">
    <w:name w:val="footer"/>
    <w:basedOn w:val="Normalny"/>
    <w:link w:val="StopkaZnak"/>
    <w:uiPriority w:val="99"/>
    <w:unhideWhenUsed/>
    <w:rsid w:val="00F75F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5F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386</Words>
  <Characters>2318</Characters>
  <Application>Microsoft Office Word</Application>
  <DocSecurity>0</DocSecurity>
  <Lines>19</Lines>
  <Paragraphs>5</Paragraphs>
  <ScaleCrop>false</ScaleCrop>
  <Company/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2025-11-20T10:27:00Z</cp:lastPrinted>
  <dcterms:created xsi:type="dcterms:W3CDTF">2025-11-20T10:27:00Z</dcterms:created>
  <dcterms:modified xsi:type="dcterms:W3CDTF">2025-11-20T10:27:00Z</dcterms:modified>
</cp:coreProperties>
</file>