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601DDA">
        <w:rPr>
          <w:rFonts w:ascii="Arial" w:hAnsi="Arial" w:cs="Arial"/>
          <w:bCs/>
          <w:szCs w:val="24"/>
        </w:rPr>
        <w:t>4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FB0839" w:rsidRPr="00FB0839">
        <w:rPr>
          <w:rFonts w:ascii="Arial" w:hAnsi="Arial" w:cs="Arial"/>
          <w:b/>
          <w:sz w:val="24"/>
          <w:szCs w:val="24"/>
        </w:rPr>
        <w:t>CRZP/211/2025/AZP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B0839" w:rsidRPr="00FB0839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B0839" w:rsidRPr="00FB0839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FB0839" w:rsidRPr="00FB0839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B0839" w:rsidRPr="00FB0839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FB0839" w:rsidRPr="00FB0839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B0839" w:rsidTr="0029791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B0839" w:rsidRDefault="00FB0839" w:rsidP="0029791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FB0839" w:rsidRDefault="00FB0839" w:rsidP="0029791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B083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B083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B0839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FB0839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FB0839">
              <w:rPr>
                <w:rFonts w:ascii="Arial" w:hAnsi="Arial" w:cs="Arial"/>
                <w:sz w:val="24"/>
                <w:szCs w:val="24"/>
              </w:rPr>
              <w:t>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FB0839" w:rsidRDefault="00FB0839" w:rsidP="00297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B0839" w:rsidRDefault="00FB0839" w:rsidP="0029791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B0839" w:rsidRDefault="00FB0839" w:rsidP="00297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FB0839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B0839">
        <w:rPr>
          <w:rFonts w:ascii="Arial" w:hAnsi="Arial" w:cs="Arial"/>
          <w:b/>
          <w:sz w:val="24"/>
          <w:szCs w:val="24"/>
        </w:rPr>
        <w:t>Dostawa żagli na statek Dar Młodzieży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FB0839" w:rsidRPr="00FB0839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FB083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B0839" w:rsidTr="00FB083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839" w:rsidRDefault="00FB0839" w:rsidP="0029791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083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839" w:rsidRDefault="00FB0839" w:rsidP="0029791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083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B0839" w:rsidRDefault="00FB0839" w:rsidP="0029791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083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B0839" w:rsidTr="00FB083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839" w:rsidRDefault="00FB0839" w:rsidP="0029791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0839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839" w:rsidRDefault="00FB0839" w:rsidP="0029791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083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B0839" w:rsidRDefault="00FB0839" w:rsidP="0029791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083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B0839" w:rsidTr="00FB083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839" w:rsidRDefault="00FB0839" w:rsidP="0029791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083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839" w:rsidRDefault="00FB0839" w:rsidP="0029791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083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B0839" w:rsidRPr="00FB0839" w:rsidRDefault="00FB0839" w:rsidP="0029791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0839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 co najmniej 2 dostawy żagli, powyżej lub równe 2800 m2 każda na statki z ożaglowaniem rejowym.</w:t>
            </w:r>
          </w:p>
          <w:p w:rsidR="00FB0839" w:rsidRPr="00FB0839" w:rsidRDefault="00FB0839" w:rsidP="0029791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0839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FB0839" w:rsidRDefault="00FB0839" w:rsidP="0029791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0839">
              <w:rPr>
                <w:rFonts w:ascii="Arial" w:hAnsi="Arial" w:cs="Arial"/>
                <w:sz w:val="24"/>
                <w:szCs w:val="24"/>
              </w:rPr>
              <w:t xml:space="preserve">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FB0839" w:rsidTr="00FB083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839" w:rsidRDefault="00FB0839" w:rsidP="0029791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083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839" w:rsidRDefault="00FB0839" w:rsidP="0029791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083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B0839" w:rsidRDefault="00FB0839" w:rsidP="0029791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083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5989" w:rsidRDefault="003B5989" w:rsidP="00E4548F">
      <w:pPr>
        <w:spacing w:after="0" w:line="240" w:lineRule="auto"/>
      </w:pPr>
      <w:r>
        <w:separator/>
      </w:r>
    </w:p>
  </w:endnote>
  <w:endnote w:type="continuationSeparator" w:id="0">
    <w:p w:rsidR="003B5989" w:rsidRDefault="003B5989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0839" w:rsidRDefault="00FB08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0839" w:rsidRDefault="00FB083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0839" w:rsidRDefault="00FB08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5989" w:rsidRDefault="003B5989" w:rsidP="00E4548F">
      <w:pPr>
        <w:spacing w:after="0" w:line="240" w:lineRule="auto"/>
      </w:pPr>
      <w:r>
        <w:separator/>
      </w:r>
    </w:p>
  </w:footnote>
  <w:footnote w:type="continuationSeparator" w:id="0">
    <w:p w:rsidR="003B5989" w:rsidRDefault="003B5989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0839" w:rsidRDefault="00FB08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0839" w:rsidRDefault="00FB08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0839" w:rsidRDefault="00FB08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989"/>
    <w:rsid w:val="002621C4"/>
    <w:rsid w:val="003B5989"/>
    <w:rsid w:val="00601DDA"/>
    <w:rsid w:val="007B107C"/>
    <w:rsid w:val="007C7D43"/>
    <w:rsid w:val="00843802"/>
    <w:rsid w:val="008750B3"/>
    <w:rsid w:val="00C31816"/>
    <w:rsid w:val="00CA2A23"/>
    <w:rsid w:val="00E4548F"/>
    <w:rsid w:val="00FB0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739D8C86-7FEE-42C0-B818-E5D1375E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B08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0839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B08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0839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1D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1DDA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1129</Words>
  <Characters>6774</Characters>
  <Application>Microsoft Office Word</Application>
  <DocSecurity>0</DocSecurity>
  <Lines>56</Lines>
  <Paragraphs>15</Paragraphs>
  <ScaleCrop>false</ScaleCrop>
  <Company/>
  <LinksUpToDate>false</LinksUpToDate>
  <CharactersWithSpaces>7888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2025-11-19T11:37:00Z</cp:lastPrinted>
  <dcterms:created xsi:type="dcterms:W3CDTF">2025-11-19T11:37:00Z</dcterms:created>
  <dcterms:modified xsi:type="dcterms:W3CDTF">2025-11-19T11:37:00Z</dcterms:modified>
</cp:coreProperties>
</file>