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6B737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B7372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6B7372">
        <w:rPr>
          <w:rFonts w:ascii="Arial" w:hAnsi="Arial" w:cs="Arial"/>
        </w:rPr>
        <w:t>2025-11-18</w:t>
      </w:r>
    </w:p>
    <w:p w:rsidR="00B048DA" w:rsidRPr="00353FDC" w:rsidRDefault="006B737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6B7372">
        <w:rPr>
          <w:rFonts w:ascii="Arial" w:hAnsi="Arial" w:cs="Arial"/>
          <w:b/>
          <w:bCs/>
        </w:rPr>
        <w:t>Politechnika Częstochowska</w:t>
      </w:r>
    </w:p>
    <w:p w:rsidR="00B048DA" w:rsidRPr="00353FDC" w:rsidRDefault="006B7372" w:rsidP="00B048DA">
      <w:pPr>
        <w:spacing w:line="360" w:lineRule="auto"/>
        <w:ind w:right="3969"/>
        <w:rPr>
          <w:rFonts w:ascii="Arial" w:hAnsi="Arial" w:cs="Arial"/>
        </w:rPr>
      </w:pPr>
      <w:r w:rsidRPr="006B7372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6B7372">
        <w:rPr>
          <w:rFonts w:ascii="Arial" w:hAnsi="Arial" w:cs="Arial"/>
        </w:rPr>
        <w:t>69</w:t>
      </w:r>
    </w:p>
    <w:p w:rsidR="00B048DA" w:rsidRPr="00353FDC" w:rsidRDefault="006B7372" w:rsidP="00B048DA">
      <w:pPr>
        <w:ind w:right="3969"/>
        <w:rPr>
          <w:rFonts w:ascii="Arial" w:hAnsi="Arial" w:cs="Arial"/>
        </w:rPr>
      </w:pPr>
      <w:r w:rsidRPr="006B7372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6B7372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32B2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4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6B737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7372">
              <w:rPr>
                <w:rFonts w:ascii="Arial" w:hAnsi="Arial" w:cs="Arial"/>
                <w:bCs/>
              </w:rPr>
              <w:t>Dostawa sprzętu komputerowego dla Wydziału Zarządzania Politechniki Częstochowskiej (4 zadania)</w:t>
            </w:r>
          </w:p>
        </w:tc>
      </w:tr>
      <w:tr w:rsidR="006B7372" w:rsidRPr="00353FDC" w:rsidTr="00806A3F">
        <w:tc>
          <w:tcPr>
            <w:tcW w:w="2269" w:type="dxa"/>
            <w:shd w:val="clear" w:color="auto" w:fill="auto"/>
          </w:tcPr>
          <w:p w:rsidR="006B7372" w:rsidRPr="00353FDC" w:rsidRDefault="006B7372" w:rsidP="00806A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6B7372" w:rsidRPr="00353FDC" w:rsidRDefault="006B7372" w:rsidP="00806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B7372">
              <w:rPr>
                <w:rFonts w:ascii="Arial" w:hAnsi="Arial" w:cs="Arial"/>
                <w:bCs/>
              </w:rPr>
              <w:t>RZ-DZP.261.38.2025.MM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6B7372" w:rsidRPr="006B7372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6B7372" w:rsidRPr="006B7372">
        <w:rPr>
          <w:rFonts w:ascii="Arial" w:hAnsi="Arial" w:cs="Arial"/>
        </w:rPr>
        <w:t>(</w:t>
      </w:r>
      <w:proofErr w:type="spellStart"/>
      <w:r w:rsidR="006B7372" w:rsidRPr="006B7372">
        <w:rPr>
          <w:rFonts w:ascii="Arial" w:hAnsi="Arial" w:cs="Arial"/>
        </w:rPr>
        <w:t>t.j</w:t>
      </w:r>
      <w:proofErr w:type="spellEnd"/>
      <w:r w:rsidR="006B7372" w:rsidRPr="006B7372">
        <w:rPr>
          <w:rFonts w:ascii="Arial" w:hAnsi="Arial" w:cs="Arial"/>
        </w:rPr>
        <w:t xml:space="preserve">. Dz. U. z 2024 r. poz. 1320 z </w:t>
      </w:r>
      <w:proofErr w:type="spellStart"/>
      <w:r w:rsidR="006B7372" w:rsidRPr="006B7372">
        <w:rPr>
          <w:rFonts w:ascii="Arial" w:hAnsi="Arial" w:cs="Arial"/>
        </w:rPr>
        <w:t>późn</w:t>
      </w:r>
      <w:proofErr w:type="spellEnd"/>
      <w:r w:rsidR="006B7372" w:rsidRPr="006B7372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B7372" w:rsidTr="00806A3F">
        <w:trPr>
          <w:cantSplit/>
        </w:trPr>
        <w:tc>
          <w:tcPr>
            <w:tcW w:w="9498" w:type="dxa"/>
          </w:tcPr>
          <w:p w:rsidR="006B7372" w:rsidRDefault="006B7372" w:rsidP="00806A3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B7372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B7372">
              <w:rPr>
                <w:rFonts w:ascii="Arial" w:hAnsi="Arial" w:cs="Arial"/>
                <w:color w:val="000000"/>
              </w:rPr>
              <w:t>Dostawa laptopa - model 3</w:t>
            </w:r>
          </w:p>
          <w:p w:rsidR="006B7372" w:rsidRPr="00B048DA" w:rsidRDefault="006B7372" w:rsidP="00806A3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B7372">
              <w:rPr>
                <w:rFonts w:ascii="Arial" w:hAnsi="Arial" w:cs="Arial"/>
                <w:b/>
              </w:rPr>
              <w:t>BIS S.C. KAROL KOWALSKI, ŁUKASZ KOWALSKI</w:t>
            </w:r>
          </w:p>
          <w:p w:rsidR="006B7372" w:rsidRDefault="006B7372" w:rsidP="00806A3F">
            <w:pPr>
              <w:spacing w:line="360" w:lineRule="auto"/>
              <w:rPr>
                <w:rFonts w:ascii="Arial" w:hAnsi="Arial" w:cs="Arial"/>
                <w:bCs/>
              </w:rPr>
            </w:pPr>
            <w:r w:rsidRPr="006B7372">
              <w:rPr>
                <w:rFonts w:ascii="Arial" w:hAnsi="Arial" w:cs="Arial"/>
                <w:bCs/>
              </w:rPr>
              <w:t>AL. NIEPODLEGŁOŚCI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B7372">
              <w:rPr>
                <w:rFonts w:ascii="Arial" w:hAnsi="Arial" w:cs="Arial"/>
                <w:bCs/>
              </w:rPr>
              <w:t>41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6B7372" w:rsidRPr="00B048DA" w:rsidRDefault="006B7372" w:rsidP="00806A3F">
            <w:pPr>
              <w:spacing w:line="360" w:lineRule="auto"/>
              <w:rPr>
                <w:rFonts w:ascii="Arial" w:hAnsi="Arial" w:cs="Arial"/>
                <w:bCs/>
              </w:rPr>
            </w:pPr>
            <w:r w:rsidRPr="006B7372">
              <w:rPr>
                <w:rFonts w:ascii="Arial" w:hAnsi="Arial" w:cs="Arial"/>
                <w:bCs/>
              </w:rPr>
              <w:t>42-216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B7372">
              <w:rPr>
                <w:rFonts w:ascii="Arial" w:hAnsi="Arial" w:cs="Arial"/>
                <w:bCs/>
              </w:rPr>
              <w:t>CZĘSTOCHOWA</w:t>
            </w:r>
          </w:p>
          <w:p w:rsidR="006B7372" w:rsidRPr="00B048DA" w:rsidRDefault="006B7372" w:rsidP="00806A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B7372">
              <w:rPr>
                <w:rFonts w:ascii="Arial" w:hAnsi="Arial" w:cs="Arial"/>
                <w:b/>
              </w:rPr>
              <w:t>10 282.80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6B7372" w:rsidRPr="00B048DA" w:rsidRDefault="006B7372" w:rsidP="00806A3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6B7372" w:rsidRPr="00B048DA" w:rsidRDefault="006E048B" w:rsidP="00806A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6E048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  <w:bookmarkEnd w:id="1"/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961"/>
        <w:gridCol w:w="1417"/>
        <w:gridCol w:w="993"/>
      </w:tblGrid>
      <w:tr w:rsidR="00992FF5" w:rsidRPr="006E048B" w:rsidTr="0025633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E048B" w:rsidRDefault="00992FF5" w:rsidP="006E048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E048B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E048B" w:rsidRDefault="00992FF5" w:rsidP="006E048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6E048B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E048B" w:rsidRDefault="00992FF5" w:rsidP="006E048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E048B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E048B" w:rsidRDefault="00992FF5" w:rsidP="006E048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6E048B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B7372" w:rsidRPr="006E048B" w:rsidTr="0025633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72" w:rsidRPr="006E048B" w:rsidRDefault="006B7372" w:rsidP="006E048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4 - Dostawa laptopa - model 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72" w:rsidRPr="006E048B" w:rsidRDefault="006B7372" w:rsidP="006E048B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E048B">
              <w:rPr>
                <w:rFonts w:ascii="Arial" w:hAnsi="Arial" w:cs="Arial"/>
                <w:b/>
                <w:bCs/>
              </w:rPr>
              <w:t xml:space="preserve">BIS S.C. </w:t>
            </w:r>
            <w:r w:rsidR="0025633F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6B7372" w:rsidRPr="006E048B" w:rsidRDefault="0025633F" w:rsidP="006E048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6B7372" w:rsidRPr="006E048B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6B7372" w:rsidRPr="006E048B" w:rsidRDefault="006B7372" w:rsidP="0025633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42-216 C</w:t>
            </w:r>
            <w:r w:rsidR="0025633F">
              <w:rPr>
                <w:rFonts w:ascii="Arial" w:hAnsi="Arial" w:cs="Arial"/>
              </w:rPr>
              <w:t>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7372" w:rsidRPr="006E048B" w:rsidRDefault="006B7372" w:rsidP="006E048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7372" w:rsidRDefault="006B7372" w:rsidP="006E048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E048B">
              <w:rPr>
                <w:rFonts w:ascii="Arial" w:hAnsi="Arial" w:cs="Arial"/>
              </w:rPr>
              <w:t xml:space="preserve">  100,00</w:t>
            </w:r>
          </w:p>
          <w:p w:rsidR="006E048B" w:rsidRPr="006E048B" w:rsidRDefault="006E048B" w:rsidP="006E048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5633F" w:rsidRPr="006E048B" w:rsidTr="0025633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33F" w:rsidRPr="006E048B" w:rsidRDefault="0025633F" w:rsidP="0025633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4 - Dostawa laptopa - model 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3F" w:rsidRPr="006E048B" w:rsidRDefault="0025633F" w:rsidP="0025633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6E048B">
              <w:rPr>
                <w:rFonts w:ascii="Arial" w:hAnsi="Arial" w:cs="Arial"/>
                <w:b/>
                <w:bCs/>
              </w:rPr>
              <w:t xml:space="preserve">AJP Technology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6E048B">
              <w:rPr>
                <w:rFonts w:ascii="Arial" w:hAnsi="Arial" w:cs="Arial"/>
                <w:b/>
                <w:bCs/>
              </w:rPr>
              <w:t>p. z o.o.</w:t>
            </w:r>
          </w:p>
          <w:p w:rsidR="0025633F" w:rsidRPr="006E048B" w:rsidRDefault="0025633F" w:rsidP="0025633F">
            <w:pPr>
              <w:spacing w:line="360" w:lineRule="auto"/>
              <w:rPr>
                <w:rFonts w:ascii="Arial" w:hAnsi="Arial" w:cs="Arial"/>
              </w:rPr>
            </w:pPr>
            <w:r w:rsidRPr="006E048B">
              <w:rPr>
                <w:rFonts w:ascii="Arial" w:hAnsi="Arial" w:cs="Arial"/>
              </w:rPr>
              <w:t>Leopolda Staffa 1/11</w:t>
            </w:r>
          </w:p>
          <w:p w:rsidR="0025633F" w:rsidRPr="006E048B" w:rsidRDefault="0025633F" w:rsidP="0025633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30-069 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33F" w:rsidRPr="006E048B" w:rsidRDefault="0025633F" w:rsidP="0025633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>1 - Cena - 90.15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33F" w:rsidRPr="006E048B" w:rsidRDefault="0025633F" w:rsidP="0025633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6E048B">
              <w:rPr>
                <w:rFonts w:ascii="Arial" w:hAnsi="Arial" w:cs="Arial"/>
              </w:rPr>
              <w:t xml:space="preserve">  90,15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132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929" w:rsidRDefault="00D21929">
      <w:r>
        <w:separator/>
      </w:r>
    </w:p>
  </w:endnote>
  <w:endnote w:type="continuationSeparator" w:id="0">
    <w:p w:rsidR="00D21929" w:rsidRDefault="00D21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372" w:rsidRDefault="006B73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B28" w:rsidRDefault="0025633F" w:rsidP="00132B2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32B28" w:rsidRPr="009B2485" w:rsidTr="00806A3F">
      <w:tc>
        <w:tcPr>
          <w:tcW w:w="0" w:type="auto"/>
          <w:vAlign w:val="center"/>
        </w:tcPr>
        <w:p w:rsidR="00132B28" w:rsidRDefault="00132B28" w:rsidP="00132B2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32B28" w:rsidRDefault="00132B28" w:rsidP="00132B2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32B28" w:rsidRDefault="00132B28" w:rsidP="00132B2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32B28" w:rsidRDefault="00132B28" w:rsidP="00132B2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32B28" w:rsidRDefault="00132B28" w:rsidP="00132B2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32B28" w:rsidRDefault="0025633F" w:rsidP="00132B2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132B28">
      <w:rPr>
        <w:rFonts w:ascii="Roboto" w:hAnsi="Roboto"/>
      </w:rPr>
      <w:t>ul. Gen. J.H. Dąbrowskiego 69, 42-201 Częstochowa</w:t>
    </w:r>
  </w:p>
  <w:p w:rsidR="00132B28" w:rsidRDefault="00132B28" w:rsidP="00132B2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132B28" w:rsidRDefault="00132B28" w:rsidP="00132B2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372" w:rsidRDefault="006B73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929" w:rsidRDefault="00D21929">
      <w:r>
        <w:separator/>
      </w:r>
    </w:p>
  </w:footnote>
  <w:footnote w:type="continuationSeparator" w:id="0">
    <w:p w:rsidR="00D21929" w:rsidRDefault="00D21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372" w:rsidRDefault="006B7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B28" w:rsidRPr="0062295F" w:rsidRDefault="0025633F" w:rsidP="00132B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B7372" w:rsidRDefault="006B7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372" w:rsidRDefault="006B7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929"/>
    <w:rsid w:val="00022322"/>
    <w:rsid w:val="00042497"/>
    <w:rsid w:val="000C1E6F"/>
    <w:rsid w:val="000E4E56"/>
    <w:rsid w:val="00132B28"/>
    <w:rsid w:val="001A1468"/>
    <w:rsid w:val="001B7815"/>
    <w:rsid w:val="001D1EEC"/>
    <w:rsid w:val="00211A34"/>
    <w:rsid w:val="0025633F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7372"/>
    <w:rsid w:val="006E048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1929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E096FE"/>
  <w15:chartTrackingRefBased/>
  <w15:docId w15:val="{132A025E-F373-47B7-8AF6-0D0D2DA3C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132B2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2025-11-18T14:07:00Z</cp:lastPrinted>
  <dcterms:created xsi:type="dcterms:W3CDTF">2025-11-18T14:07:00Z</dcterms:created>
  <dcterms:modified xsi:type="dcterms:W3CDTF">2025-11-18T14:07:00Z</dcterms:modified>
</cp:coreProperties>
</file>