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3F2" w:rsidRDefault="003553F2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A64F8F" w:rsidP="00081D13">
      <w:pPr>
        <w:spacing w:after="600"/>
        <w:jc w:val="right"/>
        <w:rPr>
          <w:rFonts w:ascii="Arial" w:hAnsi="Arial" w:cs="Arial"/>
        </w:rPr>
      </w:pPr>
      <w:r w:rsidRPr="00A64F8F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A64F8F">
        <w:rPr>
          <w:rFonts w:ascii="Arial" w:hAnsi="Arial" w:cs="Arial"/>
        </w:rPr>
        <w:t>2025-11-</w:t>
      </w:r>
      <w:r w:rsidR="003553F2">
        <w:rPr>
          <w:rFonts w:ascii="Arial" w:hAnsi="Arial" w:cs="Arial"/>
        </w:rPr>
        <w:t>18</w:t>
      </w:r>
    </w:p>
    <w:p w:rsidR="00081D13" w:rsidRPr="00353FDC" w:rsidRDefault="00A64F8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A64F8F">
        <w:rPr>
          <w:rFonts w:ascii="Arial" w:hAnsi="Arial" w:cs="Arial"/>
          <w:b/>
          <w:bCs/>
        </w:rPr>
        <w:t>Politechnika Częstochowska</w:t>
      </w:r>
    </w:p>
    <w:p w:rsidR="00081D13" w:rsidRPr="00353FDC" w:rsidRDefault="00A64F8F" w:rsidP="00081D13">
      <w:pPr>
        <w:spacing w:line="360" w:lineRule="auto"/>
        <w:ind w:right="3969"/>
        <w:rPr>
          <w:rFonts w:ascii="Arial" w:hAnsi="Arial" w:cs="Arial"/>
        </w:rPr>
      </w:pPr>
      <w:r w:rsidRPr="00A64F8F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A64F8F">
        <w:rPr>
          <w:rFonts w:ascii="Arial" w:hAnsi="Arial" w:cs="Arial"/>
        </w:rPr>
        <w:t>69</w:t>
      </w:r>
    </w:p>
    <w:p w:rsidR="00081D13" w:rsidRPr="00353FDC" w:rsidRDefault="00A64F8F" w:rsidP="00081D13">
      <w:pPr>
        <w:ind w:right="3969"/>
        <w:rPr>
          <w:rFonts w:ascii="Arial" w:hAnsi="Arial" w:cs="Arial"/>
        </w:rPr>
      </w:pPr>
      <w:r w:rsidRPr="00A64F8F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A64F8F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A64F8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4F8F">
              <w:rPr>
                <w:rFonts w:ascii="Arial" w:hAnsi="Arial" w:cs="Arial"/>
                <w:bCs/>
              </w:rPr>
              <w:t xml:space="preserve">Dostawa okulistycznego  tomografu komputerowego OCT z wbudowaną </w:t>
            </w:r>
            <w:proofErr w:type="spellStart"/>
            <w:r w:rsidRPr="00A64F8F">
              <w:rPr>
                <w:rFonts w:ascii="Arial" w:hAnsi="Arial" w:cs="Arial"/>
                <w:bCs/>
              </w:rPr>
              <w:t>funduskamerą</w:t>
            </w:r>
            <w:proofErr w:type="spellEnd"/>
            <w:r w:rsidRPr="00A64F8F">
              <w:rPr>
                <w:rFonts w:ascii="Arial" w:hAnsi="Arial" w:cs="Arial"/>
                <w:bCs/>
              </w:rPr>
              <w:t xml:space="preserve"> dla Katedry Fizyki Politechniki Częstochowskiej</w:t>
            </w:r>
          </w:p>
        </w:tc>
      </w:tr>
      <w:tr w:rsidR="00A64F8F" w:rsidRPr="00353FDC" w:rsidTr="00FD26D9">
        <w:tc>
          <w:tcPr>
            <w:tcW w:w="2269" w:type="dxa"/>
            <w:shd w:val="clear" w:color="auto" w:fill="auto"/>
          </w:tcPr>
          <w:p w:rsidR="00A64F8F" w:rsidRPr="00353FDC" w:rsidRDefault="00A64F8F" w:rsidP="00FD26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64F8F" w:rsidRPr="00353FDC" w:rsidRDefault="00A64F8F" w:rsidP="00FD26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4F8F">
              <w:rPr>
                <w:rFonts w:ascii="Arial" w:hAnsi="Arial" w:cs="Arial"/>
                <w:bCs/>
              </w:rPr>
              <w:t>RZ-DZP.261.43.2025.AR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A64F8F" w:rsidRPr="00A64F8F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A64F8F" w:rsidRPr="00A64F8F">
        <w:rPr>
          <w:rFonts w:ascii="Arial" w:hAnsi="Arial" w:cs="Arial"/>
        </w:rPr>
        <w:t>(</w:t>
      </w:r>
      <w:proofErr w:type="spellStart"/>
      <w:r w:rsidR="00A64F8F" w:rsidRPr="00A64F8F">
        <w:rPr>
          <w:rFonts w:ascii="Arial" w:hAnsi="Arial" w:cs="Arial"/>
        </w:rPr>
        <w:t>t.j</w:t>
      </w:r>
      <w:proofErr w:type="spellEnd"/>
      <w:r w:rsidR="00A64F8F" w:rsidRPr="00A64F8F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3553F2" w:rsidRDefault="003553F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553F2" w:rsidRDefault="003553F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553F2" w:rsidRDefault="003553F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553F2" w:rsidRDefault="003553F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3553F2" w:rsidRPr="00E1738E" w:rsidRDefault="003553F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64F8F" w:rsidRPr="00E1738E" w:rsidTr="00FD26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A64F8F" w:rsidRDefault="00A64F8F" w:rsidP="00FD26D9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64F8F">
              <w:rPr>
                <w:rFonts w:ascii="Arial" w:hAnsi="Arial" w:cs="Arial"/>
                <w:b/>
              </w:rPr>
              <w:t>OPTOPOL Technology Sp. z o.o.</w:t>
            </w:r>
          </w:p>
          <w:p w:rsidR="00A64F8F" w:rsidRPr="00AC1F4A" w:rsidRDefault="00A64F8F" w:rsidP="00FD26D9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64F8F">
              <w:rPr>
                <w:rFonts w:ascii="Arial" w:hAnsi="Arial" w:cs="Arial"/>
                <w:bCs/>
              </w:rPr>
              <w:t>Żabia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64F8F">
              <w:rPr>
                <w:rFonts w:ascii="Arial" w:hAnsi="Arial" w:cs="Arial"/>
                <w:bCs/>
              </w:rPr>
              <w:t>42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A64F8F" w:rsidRPr="00E1738E" w:rsidRDefault="00A64F8F" w:rsidP="00FD26D9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64F8F">
              <w:rPr>
                <w:rFonts w:ascii="Arial" w:hAnsi="Arial" w:cs="Arial"/>
                <w:bCs/>
              </w:rPr>
              <w:t>42-400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64F8F">
              <w:rPr>
                <w:rFonts w:ascii="Arial" w:hAnsi="Arial" w:cs="Arial"/>
                <w:bCs/>
              </w:rPr>
              <w:t>Zawiercie</w:t>
            </w:r>
          </w:p>
          <w:p w:rsidR="00A64F8F" w:rsidRPr="00BC506C" w:rsidRDefault="00A64F8F" w:rsidP="00FD26D9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A64F8F">
              <w:rPr>
                <w:rFonts w:ascii="Arial" w:hAnsi="Arial" w:cs="Arial"/>
                <w:b/>
              </w:rPr>
              <w:t>155 144.00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A64F8F" w:rsidRPr="00E1738E" w:rsidRDefault="00A64F8F" w:rsidP="00FD26D9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A64F8F" w:rsidRPr="00E1738E" w:rsidRDefault="00A64F8F" w:rsidP="00FD26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64F8F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701"/>
        <w:gridCol w:w="1843"/>
      </w:tblGrid>
      <w:tr w:rsidR="003553F2" w:rsidRPr="008567C7" w:rsidTr="003553F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3553F2" w:rsidRPr="00553EDC" w:rsidRDefault="003553F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shd w:val="clear" w:color="auto" w:fill="F2F2F2"/>
            <w:vAlign w:val="center"/>
          </w:tcPr>
          <w:p w:rsidR="003553F2" w:rsidRPr="00553EDC" w:rsidRDefault="003553F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3553F2" w:rsidRPr="00553EDC" w:rsidRDefault="003553F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64F8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3553F2" w:rsidRPr="00553EDC" w:rsidRDefault="003553F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3553F2" w:rsidRPr="008567C7" w:rsidTr="003553F2">
        <w:tc>
          <w:tcPr>
            <w:tcW w:w="851" w:type="dxa"/>
            <w:vAlign w:val="center"/>
          </w:tcPr>
          <w:p w:rsidR="003553F2" w:rsidRPr="00553EDC" w:rsidRDefault="003553F2" w:rsidP="00FD26D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4F8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670" w:type="dxa"/>
            <w:vAlign w:val="center"/>
          </w:tcPr>
          <w:p w:rsidR="003553F2" w:rsidRPr="00553EDC" w:rsidRDefault="003553F2" w:rsidP="00FD26D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64F8F">
              <w:rPr>
                <w:rFonts w:ascii="Arial" w:hAnsi="Arial" w:cs="Arial"/>
                <w:b/>
                <w:sz w:val="22"/>
                <w:szCs w:val="22"/>
              </w:rPr>
              <w:t>OPTOPOL Technology Sp. z o.o.</w:t>
            </w:r>
          </w:p>
          <w:p w:rsidR="003553F2" w:rsidRPr="00553EDC" w:rsidRDefault="003553F2" w:rsidP="00FD26D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4F8F">
              <w:rPr>
                <w:rFonts w:ascii="Arial" w:hAnsi="Arial" w:cs="Arial"/>
                <w:bCs/>
                <w:sz w:val="22"/>
                <w:szCs w:val="22"/>
              </w:rPr>
              <w:t>Żabia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4F8F">
              <w:rPr>
                <w:rFonts w:ascii="Arial" w:hAnsi="Arial" w:cs="Arial"/>
                <w:bCs/>
                <w:sz w:val="22"/>
                <w:szCs w:val="22"/>
              </w:rPr>
              <w:t>42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3553F2" w:rsidRPr="00553EDC" w:rsidRDefault="003553F2" w:rsidP="00FD26D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64F8F">
              <w:rPr>
                <w:rFonts w:ascii="Arial" w:hAnsi="Arial" w:cs="Arial"/>
                <w:bCs/>
                <w:sz w:val="22"/>
                <w:szCs w:val="22"/>
              </w:rPr>
              <w:t>42-400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64F8F">
              <w:rPr>
                <w:rFonts w:ascii="Arial" w:hAnsi="Arial" w:cs="Arial"/>
                <w:bCs/>
                <w:sz w:val="22"/>
                <w:szCs w:val="22"/>
              </w:rPr>
              <w:t>Zawiercie</w:t>
            </w:r>
          </w:p>
        </w:tc>
        <w:tc>
          <w:tcPr>
            <w:tcW w:w="1701" w:type="dxa"/>
            <w:vAlign w:val="center"/>
          </w:tcPr>
          <w:p w:rsidR="003553F2" w:rsidRPr="00553EDC" w:rsidRDefault="003553F2" w:rsidP="00FD26D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4F8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3553F2" w:rsidRPr="00553EDC" w:rsidRDefault="003553F2" w:rsidP="00FD26D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4F8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  <w:bookmarkStart w:id="3" w:name="_GoBack"/>
      <w:bookmarkEnd w:id="3"/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FC7" w:rsidRDefault="00F01FC7">
      <w:r>
        <w:separator/>
      </w:r>
    </w:p>
  </w:endnote>
  <w:endnote w:type="continuationSeparator" w:id="0">
    <w:p w:rsidR="00F01FC7" w:rsidRDefault="00F01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F8F" w:rsidRDefault="00A64F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3F2" w:rsidRPr="003553F2" w:rsidRDefault="003553F2" w:rsidP="003553F2">
    <w:pPr>
      <w:spacing w:line="276" w:lineRule="auto"/>
      <w:rPr>
        <w:rFonts w:ascii="Roboto" w:hAnsi="Roboto"/>
        <w:b/>
        <w:bCs/>
        <w:sz w:val="22"/>
        <w:szCs w:val="18"/>
      </w:rPr>
    </w:pPr>
    <w:r w:rsidRPr="003553F2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3553F2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3553F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3553F2" w:rsidRPr="003553F2" w:rsidTr="00FD26D9">
      <w:tc>
        <w:tcPr>
          <w:tcW w:w="0" w:type="auto"/>
          <w:shd w:val="clear" w:color="auto" w:fill="auto"/>
          <w:vAlign w:val="center"/>
        </w:tcPr>
        <w:p w:rsidR="003553F2" w:rsidRPr="003553F2" w:rsidRDefault="003553F2" w:rsidP="003553F2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553F2" w:rsidRPr="003553F2" w:rsidRDefault="003553F2" w:rsidP="003553F2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3553F2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3553F2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3553F2" w:rsidRPr="003553F2" w:rsidRDefault="003553F2" w:rsidP="003553F2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3553F2" w:rsidRPr="003553F2" w:rsidRDefault="003553F2" w:rsidP="003553F2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3553F2" w:rsidRPr="003553F2" w:rsidRDefault="003553F2" w:rsidP="003553F2">
    <w:pPr>
      <w:spacing w:line="276" w:lineRule="auto"/>
      <w:rPr>
        <w:rFonts w:ascii="Roboto" w:hAnsi="Roboto"/>
        <w:b/>
        <w:bCs/>
        <w:sz w:val="22"/>
        <w:szCs w:val="22"/>
      </w:rPr>
    </w:pPr>
    <w:r w:rsidRPr="003553F2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3553F2" w:rsidRPr="003553F2" w:rsidRDefault="003553F2" w:rsidP="003553F2">
    <w:pPr>
      <w:spacing w:line="276" w:lineRule="auto"/>
      <w:rPr>
        <w:rFonts w:ascii="Roboto" w:hAnsi="Roboto"/>
        <w:sz w:val="22"/>
        <w:szCs w:val="22"/>
      </w:rPr>
    </w:pPr>
    <w:r w:rsidRPr="003553F2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3553F2">
      <w:rPr>
        <w:rFonts w:ascii="Roboto" w:hAnsi="Roboto"/>
        <w:sz w:val="22"/>
        <w:szCs w:val="22"/>
      </w:rPr>
      <w:t>ul. Gen. J.H. Dąbrowskiego 69, 42-201 Częstochowa</w:t>
    </w:r>
  </w:p>
  <w:p w:rsidR="003553F2" w:rsidRPr="003553F2" w:rsidRDefault="003553F2" w:rsidP="003553F2">
    <w:pPr>
      <w:spacing w:line="276" w:lineRule="auto"/>
      <w:rPr>
        <w:rFonts w:ascii="Roboto" w:hAnsi="Roboto"/>
        <w:noProof/>
        <w:sz w:val="22"/>
        <w:szCs w:val="22"/>
      </w:rPr>
    </w:pPr>
    <w:r w:rsidRPr="003553F2">
      <w:rPr>
        <w:rFonts w:ascii="Roboto" w:hAnsi="Roboto"/>
        <w:sz w:val="22"/>
        <w:szCs w:val="22"/>
      </w:rPr>
      <w:t>tel. +48 34 325 02 56, e-mail: dyrektor.inwestycji@pcz.pl</w:t>
    </w:r>
  </w:p>
  <w:p w:rsidR="003553F2" w:rsidRPr="003553F2" w:rsidRDefault="003553F2" w:rsidP="003553F2">
    <w:pPr>
      <w:rPr>
        <w:rFonts w:ascii="Roboto" w:hAnsi="Roboto"/>
        <w:b/>
        <w:sz w:val="22"/>
        <w:szCs w:val="22"/>
      </w:rPr>
    </w:pPr>
    <w:r w:rsidRPr="003553F2">
      <w:rPr>
        <w:rFonts w:ascii="Roboto" w:hAnsi="Roboto"/>
        <w:b/>
        <w:sz w:val="22"/>
        <w:szCs w:val="22"/>
      </w:rPr>
      <w:t>www.pcz.pl</w:t>
    </w:r>
  </w:p>
  <w:p w:rsidR="003553F2" w:rsidRPr="003553F2" w:rsidRDefault="003553F2" w:rsidP="003553F2">
    <w:pPr>
      <w:rPr>
        <w:rFonts w:ascii="Roboto" w:hAnsi="Roboto"/>
        <w:b/>
        <w:color w:val="F07E26"/>
      </w:rPr>
    </w:pPr>
    <w:r w:rsidRPr="003553F2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3553F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3553F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F8F" w:rsidRDefault="00A64F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FC7" w:rsidRDefault="00F01FC7">
      <w:r>
        <w:separator/>
      </w:r>
    </w:p>
  </w:footnote>
  <w:footnote w:type="continuationSeparator" w:id="0">
    <w:p w:rsidR="00F01FC7" w:rsidRDefault="00F01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F8F" w:rsidRDefault="00A64F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3F2" w:rsidRPr="003553F2" w:rsidRDefault="003553F2" w:rsidP="003553F2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3553F2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3553F2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A64F8F" w:rsidRDefault="00A64F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F8F" w:rsidRDefault="00A64F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1FC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553F2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4F8F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1FC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E593DF7"/>
  <w15:chartTrackingRefBased/>
  <w15:docId w15:val="{F592C667-889F-4AD6-A5B9-6956F6401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187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2025-11-05T07:52:00Z</dcterms:created>
  <dcterms:modified xsi:type="dcterms:W3CDTF">2025-11-05T07:52:00Z</dcterms:modified>
</cp:coreProperties>
</file>