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F359D7" w:rsidRDefault="0048196F" w:rsidP="00F359D7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359D7">
        <w:rPr>
          <w:rFonts w:ascii="Arial" w:hAnsi="Arial" w:cs="Arial"/>
          <w:sz w:val="24"/>
          <w:szCs w:val="24"/>
        </w:rPr>
        <w:t>Częstochowa</w:t>
      </w:r>
      <w:r w:rsidR="00986737" w:rsidRPr="00F359D7">
        <w:rPr>
          <w:rFonts w:ascii="Arial" w:hAnsi="Arial" w:cs="Arial"/>
          <w:sz w:val="24"/>
          <w:szCs w:val="24"/>
        </w:rPr>
        <w:t xml:space="preserve"> dnia: </w:t>
      </w:r>
      <w:r w:rsidRPr="00F359D7">
        <w:rPr>
          <w:rFonts w:ascii="Arial" w:hAnsi="Arial" w:cs="Arial"/>
          <w:sz w:val="24"/>
          <w:szCs w:val="24"/>
        </w:rPr>
        <w:t>2025-11-14</w:t>
      </w:r>
    </w:p>
    <w:p w:rsidR="00986737" w:rsidRPr="00F359D7" w:rsidRDefault="0048196F" w:rsidP="00F359D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359D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F359D7" w:rsidRDefault="0048196F" w:rsidP="00F359D7">
      <w:pPr>
        <w:spacing w:line="360" w:lineRule="auto"/>
        <w:rPr>
          <w:rFonts w:ascii="Arial" w:hAnsi="Arial" w:cs="Arial"/>
          <w:sz w:val="24"/>
          <w:szCs w:val="24"/>
        </w:rPr>
      </w:pPr>
      <w:r w:rsidRPr="00F359D7">
        <w:rPr>
          <w:rFonts w:ascii="Arial" w:hAnsi="Arial" w:cs="Arial"/>
          <w:sz w:val="24"/>
          <w:szCs w:val="24"/>
        </w:rPr>
        <w:t>Dąbrowskiego</w:t>
      </w:r>
      <w:r w:rsidR="00986737" w:rsidRPr="00F359D7">
        <w:rPr>
          <w:rFonts w:ascii="Arial" w:hAnsi="Arial" w:cs="Arial"/>
          <w:sz w:val="24"/>
          <w:szCs w:val="24"/>
        </w:rPr>
        <w:t xml:space="preserve"> </w:t>
      </w:r>
      <w:r w:rsidRPr="00F359D7">
        <w:rPr>
          <w:rFonts w:ascii="Arial" w:hAnsi="Arial" w:cs="Arial"/>
          <w:sz w:val="24"/>
          <w:szCs w:val="24"/>
        </w:rPr>
        <w:t>69</w:t>
      </w:r>
    </w:p>
    <w:p w:rsidR="00F359D7" w:rsidRDefault="0048196F" w:rsidP="00F359D7">
      <w:pPr>
        <w:spacing w:line="360" w:lineRule="auto"/>
        <w:rPr>
          <w:rFonts w:ascii="Arial" w:hAnsi="Arial" w:cs="Arial"/>
          <w:sz w:val="24"/>
          <w:szCs w:val="24"/>
        </w:rPr>
      </w:pPr>
      <w:r w:rsidRPr="00F359D7">
        <w:rPr>
          <w:rFonts w:ascii="Arial" w:hAnsi="Arial" w:cs="Arial"/>
          <w:sz w:val="24"/>
          <w:szCs w:val="24"/>
        </w:rPr>
        <w:t>42-201</w:t>
      </w:r>
      <w:r w:rsidR="00986737" w:rsidRPr="00F359D7">
        <w:rPr>
          <w:rFonts w:ascii="Arial" w:hAnsi="Arial" w:cs="Arial"/>
          <w:sz w:val="24"/>
          <w:szCs w:val="24"/>
        </w:rPr>
        <w:t xml:space="preserve"> </w:t>
      </w:r>
      <w:r w:rsidRPr="00F359D7">
        <w:rPr>
          <w:rFonts w:ascii="Arial" w:hAnsi="Arial" w:cs="Arial"/>
          <w:sz w:val="24"/>
          <w:szCs w:val="24"/>
        </w:rPr>
        <w:t>Częstochowa</w:t>
      </w:r>
    </w:p>
    <w:p w:rsidR="00F359D7" w:rsidRPr="00F359D7" w:rsidRDefault="00F359D7" w:rsidP="00F359D7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F359D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F359D7" w:rsidRDefault="00986737" w:rsidP="00F359D7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F359D7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986737" w:rsidRPr="00F359D7" w:rsidRDefault="00986737" w:rsidP="00F359D7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F359D7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F359D7" w:rsidRDefault="00986737" w:rsidP="00F359D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359D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F359D7">
        <w:rPr>
          <w:rFonts w:ascii="Arial" w:hAnsi="Arial" w:cs="Arial"/>
          <w:sz w:val="24"/>
          <w:szCs w:val="24"/>
        </w:rPr>
        <w:t>postępowania o udzielenie zamówienia publicznego</w:t>
      </w:r>
      <w:r w:rsidRPr="00F359D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F359D7" w:rsidTr="005A632E">
        <w:tc>
          <w:tcPr>
            <w:tcW w:w="2269" w:type="dxa"/>
            <w:shd w:val="clear" w:color="auto" w:fill="auto"/>
          </w:tcPr>
          <w:p w:rsidR="00986737" w:rsidRPr="00F359D7" w:rsidRDefault="00986737" w:rsidP="00F359D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F359D7" w:rsidRDefault="0048196F" w:rsidP="00F359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359D7">
              <w:rPr>
                <w:rFonts w:ascii="Arial" w:hAnsi="Arial" w:cs="Arial"/>
                <w:bCs/>
                <w:sz w:val="24"/>
                <w:szCs w:val="24"/>
              </w:rPr>
              <w:t>Dostawa dysków do macierzy, pamięci RAM do serwerów oraz dysków do routera dla jednostek organizacyjnych Politechniki Częstochowskiej</w:t>
            </w:r>
            <w:r w:rsidR="00986737" w:rsidRPr="00F359D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8196F" w:rsidRPr="00F359D7" w:rsidTr="00765F70">
        <w:tc>
          <w:tcPr>
            <w:tcW w:w="2269" w:type="dxa"/>
            <w:shd w:val="clear" w:color="auto" w:fill="auto"/>
          </w:tcPr>
          <w:p w:rsidR="0048196F" w:rsidRPr="00F359D7" w:rsidRDefault="0048196F" w:rsidP="00F359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8196F" w:rsidRPr="00F359D7" w:rsidRDefault="0048196F" w:rsidP="00F359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359D7">
              <w:rPr>
                <w:rFonts w:ascii="Arial" w:hAnsi="Arial" w:cs="Arial"/>
                <w:bCs/>
                <w:sz w:val="24"/>
                <w:szCs w:val="24"/>
              </w:rPr>
              <w:t>RZ-DZP.261.46.2025.MM</w:t>
            </w:r>
          </w:p>
        </w:tc>
      </w:tr>
    </w:tbl>
    <w:p w:rsidR="00F359D7" w:rsidRPr="00F359D7" w:rsidRDefault="00F359D7" w:rsidP="00F359D7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Default="00D665F5" w:rsidP="00F359D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F359D7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F359D7">
        <w:rPr>
          <w:rFonts w:ascii="Arial" w:hAnsi="Arial" w:cs="Arial"/>
          <w:sz w:val="24"/>
          <w:szCs w:val="24"/>
        </w:rPr>
        <w:t>2</w:t>
      </w:r>
      <w:r w:rsidRPr="00F359D7">
        <w:rPr>
          <w:rFonts w:ascii="Arial" w:hAnsi="Arial" w:cs="Arial"/>
          <w:sz w:val="24"/>
          <w:szCs w:val="24"/>
        </w:rPr>
        <w:t xml:space="preserve"> ust. 5 </w:t>
      </w:r>
      <w:r w:rsidRPr="00F359D7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F359D7">
        <w:rPr>
          <w:rFonts w:ascii="Arial" w:hAnsi="Arial" w:cs="Arial"/>
          <w:sz w:val="24"/>
          <w:szCs w:val="24"/>
        </w:rPr>
        <w:t xml:space="preserve"> </w:t>
      </w:r>
      <w:r w:rsidR="0048196F" w:rsidRPr="00F359D7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F359D7">
        <w:rPr>
          <w:rFonts w:ascii="Arial" w:hAnsi="Arial" w:cs="Arial"/>
          <w:sz w:val="24"/>
          <w:szCs w:val="24"/>
        </w:rPr>
        <w:t xml:space="preserve"> </w:t>
      </w:r>
      <w:r w:rsidRPr="00F359D7">
        <w:rPr>
          <w:rFonts w:ascii="Arial" w:hAnsi="Arial" w:cs="Arial"/>
          <w:sz w:val="24"/>
          <w:szCs w:val="24"/>
        </w:rPr>
        <w:t>udostępnia</w:t>
      </w:r>
      <w:r w:rsidR="00F95C33" w:rsidRPr="00F359D7">
        <w:rPr>
          <w:rFonts w:ascii="Arial" w:hAnsi="Arial" w:cs="Arial"/>
          <w:sz w:val="24"/>
          <w:szCs w:val="24"/>
        </w:rPr>
        <w:t xml:space="preserve"> </w:t>
      </w:r>
      <w:r w:rsidR="004C7E9B" w:rsidRPr="00F359D7">
        <w:rPr>
          <w:rFonts w:ascii="Arial" w:hAnsi="Arial" w:cs="Arial"/>
          <w:sz w:val="24"/>
          <w:szCs w:val="24"/>
        </w:rPr>
        <w:t>informacj</w:t>
      </w:r>
      <w:r w:rsidR="00577BC6" w:rsidRPr="00F359D7">
        <w:rPr>
          <w:rFonts w:ascii="Arial" w:hAnsi="Arial" w:cs="Arial"/>
          <w:sz w:val="24"/>
          <w:szCs w:val="24"/>
        </w:rPr>
        <w:t>ę</w:t>
      </w:r>
      <w:r w:rsidR="00035488" w:rsidRPr="00F359D7">
        <w:rPr>
          <w:rFonts w:ascii="Arial" w:hAnsi="Arial" w:cs="Arial"/>
          <w:sz w:val="24"/>
          <w:szCs w:val="24"/>
        </w:rPr>
        <w:t xml:space="preserve"> z otwarcia ofert</w:t>
      </w:r>
      <w:r w:rsidR="00577BC6" w:rsidRPr="00F359D7">
        <w:rPr>
          <w:rFonts w:ascii="Arial" w:hAnsi="Arial" w:cs="Arial"/>
          <w:sz w:val="24"/>
          <w:szCs w:val="24"/>
        </w:rPr>
        <w:t>.</w:t>
      </w:r>
    </w:p>
    <w:p w:rsidR="00F359D7" w:rsidRPr="00F359D7" w:rsidRDefault="00F359D7" w:rsidP="00F359D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:rsidR="00A80738" w:rsidRPr="00F359D7" w:rsidRDefault="00D665F5" w:rsidP="00F359D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F359D7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F359D7">
        <w:rPr>
          <w:rFonts w:ascii="Arial" w:hAnsi="Arial" w:cs="Arial"/>
          <w:sz w:val="24"/>
          <w:szCs w:val="24"/>
        </w:rPr>
        <w:t xml:space="preserve"> w dniu  o godz. </w:t>
      </w:r>
      <w:r w:rsidRPr="00F359D7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819"/>
        <w:gridCol w:w="1701"/>
      </w:tblGrid>
      <w:tr w:rsidR="006B27ED" w:rsidRPr="00F359D7" w:rsidTr="00F359D7">
        <w:tc>
          <w:tcPr>
            <w:tcW w:w="1276" w:type="dxa"/>
            <w:shd w:val="clear" w:color="auto" w:fill="F2F2F2"/>
            <w:vAlign w:val="center"/>
          </w:tcPr>
          <w:p w:rsidR="006B27ED" w:rsidRPr="00F359D7" w:rsidRDefault="00986737" w:rsidP="00F359D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F359D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F359D7" w:rsidRDefault="00986737" w:rsidP="00F359D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819" w:type="dxa"/>
            <w:shd w:val="clear" w:color="auto" w:fill="F2F2F2"/>
            <w:vAlign w:val="center"/>
          </w:tcPr>
          <w:p w:rsidR="006B27ED" w:rsidRPr="00F359D7" w:rsidRDefault="006B27ED" w:rsidP="00F359D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B27ED" w:rsidRPr="00F359D7" w:rsidRDefault="006B27ED" w:rsidP="00F359D7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8196F" w:rsidRPr="00F359D7" w:rsidTr="00F359D7">
        <w:tc>
          <w:tcPr>
            <w:tcW w:w="1276" w:type="dxa"/>
            <w:shd w:val="clear" w:color="auto" w:fill="auto"/>
            <w:vAlign w:val="center"/>
          </w:tcPr>
          <w:p w:rsidR="0048196F" w:rsidRPr="00F359D7" w:rsidRDefault="0048196F" w:rsidP="00F359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196F" w:rsidRPr="00F359D7" w:rsidRDefault="0048196F" w:rsidP="00F359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:rsidR="0048196F" w:rsidRPr="00F359D7" w:rsidRDefault="0048196F" w:rsidP="00F359D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 w:rsidR="00F359D7"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48196F" w:rsidRPr="00F359D7" w:rsidRDefault="00F359D7" w:rsidP="00F359D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="0048196F" w:rsidRPr="00F359D7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="0048196F" w:rsidRPr="00F359D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8196F" w:rsidRPr="00F359D7" w:rsidRDefault="0048196F" w:rsidP="00F359D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42-216</w:t>
            </w:r>
            <w:r w:rsidRPr="00F359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59D7">
              <w:rPr>
                <w:rFonts w:ascii="Arial" w:hAnsi="Arial" w:cs="Arial"/>
                <w:sz w:val="24"/>
                <w:szCs w:val="24"/>
              </w:rPr>
              <w:t>C</w:t>
            </w:r>
            <w:r w:rsidR="00F359D7"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196F" w:rsidRPr="00F359D7" w:rsidRDefault="0048196F" w:rsidP="00F359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3 198.00 zł</w:t>
            </w:r>
          </w:p>
        </w:tc>
      </w:tr>
      <w:tr w:rsidR="0048196F" w:rsidRPr="00F359D7" w:rsidTr="00F359D7">
        <w:tc>
          <w:tcPr>
            <w:tcW w:w="1276" w:type="dxa"/>
            <w:shd w:val="clear" w:color="auto" w:fill="auto"/>
            <w:vAlign w:val="center"/>
          </w:tcPr>
          <w:p w:rsidR="0048196F" w:rsidRPr="00F359D7" w:rsidRDefault="0048196F" w:rsidP="00F359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196F" w:rsidRPr="00F359D7" w:rsidRDefault="0048196F" w:rsidP="00F359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:rsidR="0048196F" w:rsidRPr="00F359D7" w:rsidRDefault="0048196F" w:rsidP="00F359D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PROKOMP Paweł Prokopowicz</w:t>
            </w:r>
          </w:p>
          <w:p w:rsidR="0048196F" w:rsidRPr="00F359D7" w:rsidRDefault="0048196F" w:rsidP="00F359D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Miodowa</w:t>
            </w:r>
            <w:r w:rsidRPr="00F359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59D7">
              <w:rPr>
                <w:rFonts w:ascii="Arial" w:hAnsi="Arial" w:cs="Arial"/>
                <w:sz w:val="24"/>
                <w:szCs w:val="24"/>
              </w:rPr>
              <w:t>7F</w:t>
            </w:r>
            <w:r w:rsidRPr="00F359D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8196F" w:rsidRPr="00F359D7" w:rsidRDefault="0048196F" w:rsidP="00F359D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42-274</w:t>
            </w:r>
            <w:r w:rsidRPr="00F359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59D7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196F" w:rsidRPr="00F359D7" w:rsidRDefault="0048196F" w:rsidP="00F359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3 419.40 zł</w:t>
            </w:r>
          </w:p>
        </w:tc>
      </w:tr>
      <w:tr w:rsidR="0048196F" w:rsidRPr="00F359D7" w:rsidTr="00F359D7">
        <w:tc>
          <w:tcPr>
            <w:tcW w:w="1276" w:type="dxa"/>
            <w:shd w:val="clear" w:color="auto" w:fill="auto"/>
            <w:vAlign w:val="center"/>
          </w:tcPr>
          <w:p w:rsidR="0048196F" w:rsidRPr="00F359D7" w:rsidRDefault="0048196F" w:rsidP="00F359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196F" w:rsidRPr="00F359D7" w:rsidRDefault="0048196F" w:rsidP="00F359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48196F" w:rsidRPr="00F359D7" w:rsidRDefault="0048196F" w:rsidP="00F359D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ForIP Sp</w:t>
            </w:r>
            <w:r w:rsidR="00F359D7">
              <w:rPr>
                <w:rFonts w:ascii="Arial" w:hAnsi="Arial" w:cs="Arial"/>
                <w:sz w:val="24"/>
                <w:szCs w:val="24"/>
              </w:rPr>
              <w:t xml:space="preserve">. z o.o. </w:t>
            </w:r>
          </w:p>
          <w:p w:rsidR="0048196F" w:rsidRPr="00F359D7" w:rsidRDefault="0048196F" w:rsidP="00F359D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F359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59D7">
              <w:rPr>
                <w:rFonts w:ascii="Arial" w:hAnsi="Arial" w:cs="Arial"/>
                <w:sz w:val="24"/>
                <w:szCs w:val="24"/>
              </w:rPr>
              <w:t>2</w:t>
            </w:r>
            <w:r w:rsidRPr="00F359D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8196F" w:rsidRPr="00F359D7" w:rsidRDefault="0048196F" w:rsidP="00F359D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41-800</w:t>
            </w:r>
            <w:r w:rsidRPr="00F359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59D7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196F" w:rsidRPr="00F359D7" w:rsidRDefault="0048196F" w:rsidP="00F359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45 362.40 zł</w:t>
            </w:r>
          </w:p>
        </w:tc>
      </w:tr>
      <w:tr w:rsidR="0048196F" w:rsidRPr="00F359D7" w:rsidTr="00F359D7">
        <w:tc>
          <w:tcPr>
            <w:tcW w:w="1276" w:type="dxa"/>
            <w:shd w:val="clear" w:color="auto" w:fill="auto"/>
            <w:vAlign w:val="center"/>
          </w:tcPr>
          <w:p w:rsidR="0048196F" w:rsidRPr="00F359D7" w:rsidRDefault="0048196F" w:rsidP="00F359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196F" w:rsidRPr="00F359D7" w:rsidRDefault="0048196F" w:rsidP="00F359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:rsidR="00F359D7" w:rsidRPr="00F359D7" w:rsidRDefault="00F359D7" w:rsidP="00F359D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ForIP Sp</w:t>
            </w:r>
            <w:r>
              <w:rPr>
                <w:rFonts w:ascii="Arial" w:hAnsi="Arial" w:cs="Arial"/>
                <w:sz w:val="24"/>
                <w:szCs w:val="24"/>
              </w:rPr>
              <w:t xml:space="preserve">. z o.o. </w:t>
            </w:r>
          </w:p>
          <w:p w:rsidR="0048196F" w:rsidRPr="00F359D7" w:rsidRDefault="0048196F" w:rsidP="00F359D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F359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59D7">
              <w:rPr>
                <w:rFonts w:ascii="Arial" w:hAnsi="Arial" w:cs="Arial"/>
                <w:sz w:val="24"/>
                <w:szCs w:val="24"/>
              </w:rPr>
              <w:t>2</w:t>
            </w:r>
            <w:r w:rsidRPr="00F359D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8196F" w:rsidRPr="00F359D7" w:rsidRDefault="0048196F" w:rsidP="00F359D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41-800</w:t>
            </w:r>
            <w:r w:rsidRPr="00F359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59D7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196F" w:rsidRPr="00F359D7" w:rsidRDefault="0048196F" w:rsidP="00F359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3 321.00 zł</w:t>
            </w:r>
          </w:p>
        </w:tc>
      </w:tr>
      <w:tr w:rsidR="0048196F" w:rsidRPr="00F359D7" w:rsidTr="00F359D7">
        <w:tc>
          <w:tcPr>
            <w:tcW w:w="1276" w:type="dxa"/>
            <w:shd w:val="clear" w:color="auto" w:fill="auto"/>
            <w:vAlign w:val="center"/>
          </w:tcPr>
          <w:p w:rsidR="0048196F" w:rsidRPr="00F359D7" w:rsidRDefault="0048196F" w:rsidP="00F359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196F" w:rsidRPr="00F359D7" w:rsidRDefault="0048196F" w:rsidP="00F359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48196F" w:rsidRPr="00F359D7" w:rsidRDefault="0048196F" w:rsidP="00F359D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Signum Edward Kuś</w:t>
            </w:r>
          </w:p>
          <w:p w:rsidR="0048196F" w:rsidRPr="00F359D7" w:rsidRDefault="0048196F" w:rsidP="00F359D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ul. Kłodnicka</w:t>
            </w:r>
            <w:r w:rsidRPr="00F359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59D7">
              <w:rPr>
                <w:rFonts w:ascii="Arial" w:hAnsi="Arial" w:cs="Arial"/>
                <w:sz w:val="24"/>
                <w:szCs w:val="24"/>
              </w:rPr>
              <w:t>72/12</w:t>
            </w:r>
            <w:r w:rsidRPr="00F359D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8196F" w:rsidRPr="00F359D7" w:rsidRDefault="0048196F" w:rsidP="00F359D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40-704</w:t>
            </w:r>
            <w:r w:rsidRPr="00F359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59D7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196F" w:rsidRPr="00F359D7" w:rsidRDefault="0048196F" w:rsidP="00F359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53 382.00 zł</w:t>
            </w:r>
          </w:p>
        </w:tc>
      </w:tr>
      <w:tr w:rsidR="0048196F" w:rsidRPr="00F359D7" w:rsidTr="00F359D7">
        <w:tc>
          <w:tcPr>
            <w:tcW w:w="1276" w:type="dxa"/>
            <w:shd w:val="clear" w:color="auto" w:fill="auto"/>
            <w:vAlign w:val="center"/>
          </w:tcPr>
          <w:p w:rsidR="0048196F" w:rsidRPr="00F359D7" w:rsidRDefault="0048196F" w:rsidP="00F359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8196F" w:rsidRPr="00F359D7" w:rsidRDefault="0048196F" w:rsidP="00F359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48196F" w:rsidRPr="00F359D7" w:rsidRDefault="0048196F" w:rsidP="00F359D7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PotronicsIT Sp. z o.o.</w:t>
            </w:r>
          </w:p>
          <w:p w:rsidR="0048196F" w:rsidRPr="00F359D7" w:rsidRDefault="0048196F" w:rsidP="00F359D7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Dubois</w:t>
            </w:r>
            <w:r w:rsidRPr="00F359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59D7">
              <w:rPr>
                <w:rFonts w:ascii="Arial" w:hAnsi="Arial" w:cs="Arial"/>
                <w:sz w:val="24"/>
                <w:szCs w:val="24"/>
              </w:rPr>
              <w:t>114/11</w:t>
            </w:r>
            <w:bookmarkStart w:id="1" w:name="_GoBack"/>
            <w:bookmarkEnd w:id="1"/>
            <w:r w:rsidRPr="00F359D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8196F" w:rsidRPr="00F359D7" w:rsidRDefault="0048196F" w:rsidP="00F359D7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93-465</w:t>
            </w:r>
            <w:r w:rsidRPr="00F359D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59D7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8196F" w:rsidRPr="00F359D7" w:rsidRDefault="0048196F" w:rsidP="00F359D7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59D7">
              <w:rPr>
                <w:rFonts w:ascii="Arial" w:hAnsi="Arial" w:cs="Arial"/>
                <w:sz w:val="24"/>
                <w:szCs w:val="24"/>
              </w:rPr>
              <w:t>59 925.60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F359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60C" w:rsidRDefault="002F060C">
      <w:r>
        <w:separator/>
      </w:r>
    </w:p>
  </w:endnote>
  <w:endnote w:type="continuationSeparator" w:id="0">
    <w:p w:rsidR="002F060C" w:rsidRDefault="002F0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9D7" w:rsidRDefault="00F359D7" w:rsidP="00F359D7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3" type="#_x0000_t32" style="position:absolute;margin-left:-.15pt;margin-top:6.55pt;width:425.25pt;height:.05pt;z-index:251662848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5" type="#_x0000_t75" alt="PCz_logo_pol_poziom_mono" style="position:absolute;margin-left:-9.05pt;margin-top:10.15pt;width:15.6pt;height:28.8pt;z-index:251664896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4" type="#_x0000_t75" alt="PCz_logo_pol_poziom_mono" style="position:absolute;margin-left:30.6pt;margin-top:11pt;width:7.8pt;height:31.85pt;z-index:251663872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F359D7" w:rsidRPr="009B2485" w:rsidTr="00765F70">
      <w:tc>
        <w:tcPr>
          <w:tcW w:w="0" w:type="auto"/>
          <w:vAlign w:val="center"/>
        </w:tcPr>
        <w:p w:rsidR="00F359D7" w:rsidRDefault="00F359D7" w:rsidP="00F359D7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F359D7" w:rsidRDefault="00F359D7" w:rsidP="00F359D7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F359D7" w:rsidRDefault="00F359D7" w:rsidP="00F359D7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F359D7" w:rsidRDefault="00F359D7" w:rsidP="00F359D7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F359D7" w:rsidRDefault="00F359D7" w:rsidP="00F359D7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F359D7" w:rsidRDefault="00F359D7" w:rsidP="00F359D7">
    <w:pPr>
      <w:pStyle w:val="Bezodstpw"/>
      <w:spacing w:line="276" w:lineRule="auto"/>
      <w:rPr>
        <w:rFonts w:ascii="Roboto" w:hAnsi="Roboto"/>
      </w:rPr>
    </w:pPr>
    <w:r>
      <w:pict>
        <v:shape id="Obraz 7" o:spid="_x0000_s2056" type="#_x0000_t75" alt="PCz_logo_pol_poziom_mono" style="position:absolute;margin-left:425.1pt;margin-top:13.65pt;width:7.8pt;height:31.85pt;z-index:251665920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F359D7" w:rsidRDefault="00F359D7" w:rsidP="00F359D7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9F189D" w:rsidRPr="00F359D7" w:rsidRDefault="00F359D7" w:rsidP="00F359D7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359D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60C" w:rsidRDefault="002F060C">
      <w:r>
        <w:separator/>
      </w:r>
    </w:p>
  </w:footnote>
  <w:footnote w:type="continuationSeparator" w:id="0">
    <w:p w:rsidR="002F060C" w:rsidRDefault="002F06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96F" w:rsidRDefault="004819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9D7" w:rsidRPr="0062295F" w:rsidRDefault="00F359D7" w:rsidP="00F359D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48196F" w:rsidRDefault="004819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96F" w:rsidRDefault="004819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060C"/>
    <w:rsid w:val="00007727"/>
    <w:rsid w:val="00017720"/>
    <w:rsid w:val="00035488"/>
    <w:rsid w:val="000D7F25"/>
    <w:rsid w:val="000E00E5"/>
    <w:rsid w:val="00173B20"/>
    <w:rsid w:val="001C69FF"/>
    <w:rsid w:val="0023318D"/>
    <w:rsid w:val="002F060C"/>
    <w:rsid w:val="003D72FD"/>
    <w:rsid w:val="00423179"/>
    <w:rsid w:val="0048196F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359D7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BD42C88"/>
  <w15:chartTrackingRefBased/>
  <w15:docId w15:val="{C853EF3B-8563-4F60-8ADB-BADD4018A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F359D7"/>
  </w:style>
  <w:style w:type="paragraph" w:styleId="Bezodstpw">
    <w:name w:val="No Spacing"/>
    <w:uiPriority w:val="1"/>
    <w:qFormat/>
    <w:rsid w:val="00F359D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183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2025-11-14T13:12:00Z</cp:lastPrinted>
  <dcterms:created xsi:type="dcterms:W3CDTF">2025-11-14T13:12:00Z</dcterms:created>
  <dcterms:modified xsi:type="dcterms:W3CDTF">2025-11-14T13:12:00Z</dcterms:modified>
</cp:coreProperties>
</file>