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F1E" w:rsidRDefault="00AC5F1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FE776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E7767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FE7767">
        <w:rPr>
          <w:rFonts w:ascii="Arial" w:hAnsi="Arial" w:cs="Arial"/>
          <w:sz w:val="24"/>
          <w:szCs w:val="24"/>
        </w:rPr>
        <w:t>2025-11-14</w:t>
      </w:r>
    </w:p>
    <w:p w:rsidR="003E6519" w:rsidRPr="009432A1" w:rsidRDefault="00FE776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776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FE776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FE7767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E7767">
        <w:rPr>
          <w:rFonts w:ascii="Arial" w:hAnsi="Arial" w:cs="Arial"/>
          <w:sz w:val="24"/>
          <w:szCs w:val="24"/>
        </w:rPr>
        <w:t>69</w:t>
      </w:r>
    </w:p>
    <w:p w:rsidR="003E6519" w:rsidRPr="009432A1" w:rsidRDefault="00FE7767" w:rsidP="003E6519">
      <w:pPr>
        <w:rPr>
          <w:rFonts w:ascii="Arial" w:hAnsi="Arial" w:cs="Arial"/>
          <w:sz w:val="24"/>
          <w:szCs w:val="24"/>
        </w:rPr>
      </w:pPr>
      <w:r w:rsidRPr="00FE7767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FE7767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FE77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7767">
              <w:rPr>
                <w:rFonts w:ascii="Arial" w:hAnsi="Arial" w:cs="Arial"/>
                <w:bCs/>
                <w:sz w:val="24"/>
                <w:szCs w:val="24"/>
              </w:rPr>
              <w:t>Dostawa dysków do macierzy, pamięci RAM do serwerów oraz dysków do routera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7767" w:rsidRPr="004E4B64" w:rsidTr="005214DE">
        <w:tc>
          <w:tcPr>
            <w:tcW w:w="2269" w:type="dxa"/>
            <w:shd w:val="clear" w:color="auto" w:fill="auto"/>
          </w:tcPr>
          <w:p w:rsidR="00FE7767" w:rsidRPr="004E4B64" w:rsidRDefault="00FE7767" w:rsidP="005214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7767" w:rsidRPr="004E4B64" w:rsidRDefault="00FE7767" w:rsidP="005214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7767">
              <w:rPr>
                <w:rFonts w:ascii="Arial" w:hAnsi="Arial" w:cs="Arial"/>
                <w:bCs/>
                <w:sz w:val="24"/>
                <w:szCs w:val="24"/>
              </w:rPr>
              <w:t>RZ-DZP.261.46.2025.MM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E7767" w:rsidRPr="00FE7767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7767" w:rsidRPr="00C902DE" w:rsidTr="005214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7767" w:rsidRPr="00C902DE" w:rsidRDefault="00FE7767" w:rsidP="005214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E7767">
              <w:rPr>
                <w:rFonts w:ascii="Arial" w:hAnsi="Arial" w:cs="Arial"/>
                <w:sz w:val="24"/>
                <w:szCs w:val="24"/>
              </w:rPr>
              <w:t>części 1 zamówienia w wysokości 375 150.00 zł brutto;</w:t>
            </w:r>
          </w:p>
        </w:tc>
      </w:tr>
      <w:tr w:rsidR="00FE7767" w:rsidRPr="00C902DE" w:rsidTr="005214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7767" w:rsidRPr="00C902DE" w:rsidRDefault="00FE7767" w:rsidP="005214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E7767">
              <w:rPr>
                <w:rFonts w:ascii="Arial" w:hAnsi="Arial" w:cs="Arial"/>
                <w:sz w:val="24"/>
                <w:szCs w:val="24"/>
              </w:rPr>
              <w:t>części 2 zamówienia w wysokości 49 200.00 zł brutto;</w:t>
            </w:r>
          </w:p>
        </w:tc>
      </w:tr>
      <w:tr w:rsidR="00FE7767" w:rsidRPr="00C902DE" w:rsidTr="005214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7767" w:rsidRPr="00C902DE" w:rsidRDefault="00FE7767" w:rsidP="005214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FE7767">
              <w:rPr>
                <w:rFonts w:ascii="Arial" w:hAnsi="Arial" w:cs="Arial"/>
                <w:sz w:val="24"/>
                <w:szCs w:val="24"/>
              </w:rPr>
              <w:t>części 3 zamówienia w wysokości 3 800.00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A17" w:rsidRDefault="000A2A17">
      <w:r>
        <w:separator/>
      </w:r>
    </w:p>
  </w:endnote>
  <w:endnote w:type="continuationSeparator" w:id="0">
    <w:p w:rsidR="000A2A17" w:rsidRDefault="000A2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1E" w:rsidRDefault="00AC5F1E" w:rsidP="00AC5F1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AC5F1E" w:rsidRPr="009B2485" w:rsidTr="005214DE">
      <w:tc>
        <w:tcPr>
          <w:tcW w:w="0" w:type="auto"/>
          <w:vAlign w:val="center"/>
        </w:tcPr>
        <w:p w:rsidR="00AC5F1E" w:rsidRDefault="00AC5F1E" w:rsidP="00AC5F1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AC5F1E" w:rsidRDefault="00AC5F1E" w:rsidP="00AC5F1E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AC5F1E" w:rsidRDefault="00AC5F1E" w:rsidP="00AC5F1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AC5F1E" w:rsidRDefault="00AC5F1E" w:rsidP="00AC5F1E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AC5F1E" w:rsidRDefault="00AC5F1E" w:rsidP="00AC5F1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AC5F1E" w:rsidRDefault="00AC5F1E" w:rsidP="00AC5F1E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AC5F1E" w:rsidRDefault="00AC5F1E" w:rsidP="00AC5F1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AC5F1E" w:rsidRDefault="00AC5F1E" w:rsidP="00AC5F1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5F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A17" w:rsidRDefault="000A2A17">
      <w:r>
        <w:separator/>
      </w:r>
    </w:p>
  </w:footnote>
  <w:footnote w:type="continuationSeparator" w:id="0">
    <w:p w:rsidR="000A2A17" w:rsidRDefault="000A2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767" w:rsidRDefault="00FE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F1E" w:rsidRPr="0062295F" w:rsidRDefault="00AC5F1E" w:rsidP="00AC5F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E7767" w:rsidRDefault="00FE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767" w:rsidRDefault="00FE7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A17"/>
    <w:rsid w:val="00007727"/>
    <w:rsid w:val="00017720"/>
    <w:rsid w:val="00035488"/>
    <w:rsid w:val="000A2A17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5F1E"/>
    <w:rsid w:val="00BE7129"/>
    <w:rsid w:val="00C236D3"/>
    <w:rsid w:val="00C659E2"/>
    <w:rsid w:val="00C902DE"/>
    <w:rsid w:val="00CB0802"/>
    <w:rsid w:val="00D7128F"/>
    <w:rsid w:val="00EA3476"/>
    <w:rsid w:val="00F95C33"/>
    <w:rsid w:val="00FE776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7EB65E"/>
  <w15:chartTrackingRefBased/>
  <w15:docId w15:val="{142561B1-343A-42D8-B4CB-0DD0E610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C5F1E"/>
  </w:style>
  <w:style w:type="paragraph" w:styleId="Bezodstpw">
    <w:name w:val="No Spacing"/>
    <w:uiPriority w:val="1"/>
    <w:qFormat/>
    <w:rsid w:val="00AC5F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2025-11-14T07:56:00Z</cp:lastPrinted>
  <dcterms:created xsi:type="dcterms:W3CDTF">2025-11-14T07:56:00Z</dcterms:created>
  <dcterms:modified xsi:type="dcterms:W3CDTF">2025-11-14T07:56:00Z</dcterms:modified>
</cp:coreProperties>
</file>