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0520" w:rsidRPr="007F052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F052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0520">
        <w:rPr>
          <w:rFonts w:ascii="Arial" w:hAnsi="Arial" w:cs="Arial"/>
        </w:rPr>
        <w:t>Politechnika Częstochowska</w:t>
      </w:r>
    </w:p>
    <w:p w:rsidR="006676AE" w:rsidRPr="0012157F" w:rsidRDefault="007F052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052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F052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F052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F052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F052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0520" w:rsidRPr="0012157F" w:rsidTr="008E0ECE">
        <w:tc>
          <w:tcPr>
            <w:tcW w:w="9104" w:type="dxa"/>
            <w:shd w:val="clear" w:color="auto" w:fill="D9D9D9"/>
          </w:tcPr>
          <w:p w:rsidR="007F0520" w:rsidRPr="0012157F" w:rsidRDefault="007F0520" w:rsidP="008E0EC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F0520" w:rsidRPr="0012157F" w:rsidRDefault="007F0520" w:rsidP="008E0EC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F0520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F0520" w:rsidRPr="00612283" w:rsidRDefault="007F0520" w:rsidP="008E0EC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F0520" w:rsidRPr="0012157F" w:rsidRDefault="007F0520" w:rsidP="008E0EC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7F052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05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robota humanoidalnego dla Katedry Sztucznej Inteligencji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0520" w:rsidRPr="00A2540E" w:rsidTr="008E0ECE">
        <w:tc>
          <w:tcPr>
            <w:tcW w:w="2269" w:type="dxa"/>
          </w:tcPr>
          <w:p w:rsidR="007F0520" w:rsidRPr="00A2540E" w:rsidRDefault="007F0520" w:rsidP="008E0E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F0520" w:rsidRPr="00A2540E" w:rsidRDefault="007F0520" w:rsidP="008E0E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05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RZ-DZP.261.55.2025.AR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F0520" w:rsidRPr="007F052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F0520" w:rsidRDefault="007A2BCB" w:rsidP="007F05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87F" w:rsidRDefault="0017787F" w:rsidP="0038231F">
      <w:pPr>
        <w:spacing w:after="0" w:line="240" w:lineRule="auto"/>
      </w:pPr>
      <w:r>
        <w:separator/>
      </w:r>
    </w:p>
  </w:endnote>
  <w:endnote w:type="continuationSeparator" w:id="0">
    <w:p w:rsidR="0017787F" w:rsidRDefault="001778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520" w:rsidRDefault="007F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22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22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520" w:rsidRDefault="007F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87F" w:rsidRDefault="0017787F" w:rsidP="0038231F">
      <w:pPr>
        <w:spacing w:after="0" w:line="240" w:lineRule="auto"/>
      </w:pPr>
      <w:r>
        <w:separator/>
      </w:r>
    </w:p>
  </w:footnote>
  <w:footnote w:type="continuationSeparator" w:id="0">
    <w:p w:rsidR="0017787F" w:rsidRDefault="0017787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520" w:rsidRDefault="007F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520" w:rsidRDefault="007F0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520" w:rsidRDefault="007F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87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7787F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7F0520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2274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4A62C3-D96F-4D6F-B1D1-6065CFAD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76596-35E5-4427-8B69-2333C6B1C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2025-11-12T10:44:00Z</dcterms:created>
  <dcterms:modified xsi:type="dcterms:W3CDTF">2025-11-12T10:44:00Z</dcterms:modified>
</cp:coreProperties>
</file>