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9E6126" w:rsidP="00442EA8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E6126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E6126">
        <w:rPr>
          <w:rFonts w:ascii="Arial" w:hAnsi="Arial" w:cs="Arial"/>
          <w:sz w:val="24"/>
          <w:szCs w:val="24"/>
        </w:rPr>
        <w:t>2025-11-07</w:t>
      </w:r>
    </w:p>
    <w:p w:rsidR="00D34297" w:rsidRPr="00471F3F" w:rsidRDefault="009E6126" w:rsidP="00442E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61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9E6126" w:rsidP="00442EA8">
      <w:pPr>
        <w:spacing w:line="360" w:lineRule="auto"/>
        <w:rPr>
          <w:rFonts w:ascii="Arial" w:hAnsi="Arial" w:cs="Arial"/>
          <w:sz w:val="24"/>
          <w:szCs w:val="24"/>
        </w:rPr>
      </w:pPr>
      <w:r w:rsidRPr="009E6126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E6126">
        <w:rPr>
          <w:rFonts w:ascii="Arial" w:hAnsi="Arial" w:cs="Arial"/>
          <w:sz w:val="24"/>
          <w:szCs w:val="24"/>
        </w:rPr>
        <w:t>69</w:t>
      </w:r>
    </w:p>
    <w:p w:rsidR="00D34297" w:rsidRDefault="009E6126" w:rsidP="00442EA8">
      <w:pPr>
        <w:spacing w:line="360" w:lineRule="auto"/>
        <w:rPr>
          <w:rFonts w:ascii="Arial" w:hAnsi="Arial" w:cs="Arial"/>
          <w:sz w:val="24"/>
          <w:szCs w:val="24"/>
        </w:rPr>
      </w:pPr>
      <w:r w:rsidRPr="009E6126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E6126">
        <w:rPr>
          <w:rFonts w:ascii="Arial" w:hAnsi="Arial" w:cs="Arial"/>
          <w:sz w:val="24"/>
          <w:szCs w:val="24"/>
        </w:rPr>
        <w:t>Częstochowa</w:t>
      </w:r>
    </w:p>
    <w:p w:rsidR="00442EA8" w:rsidRDefault="00442EA8" w:rsidP="00442EA8">
      <w:pPr>
        <w:spacing w:line="360" w:lineRule="auto"/>
        <w:rPr>
          <w:rFonts w:ascii="Arial" w:hAnsi="Arial" w:cs="Arial"/>
          <w:sz w:val="24"/>
          <w:szCs w:val="24"/>
        </w:rPr>
      </w:pPr>
    </w:p>
    <w:p w:rsidR="00442EA8" w:rsidRPr="00442EA8" w:rsidRDefault="00442EA8" w:rsidP="00442EA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2EA8">
        <w:rPr>
          <w:rFonts w:ascii="Arial" w:hAnsi="Arial" w:cs="Arial"/>
          <w:b/>
          <w:sz w:val="24"/>
          <w:szCs w:val="24"/>
        </w:rPr>
        <w:t xml:space="preserve">Pismo: RZ - </w:t>
      </w:r>
      <w:r w:rsidR="00392721">
        <w:rPr>
          <w:rFonts w:ascii="Arial" w:hAnsi="Arial" w:cs="Arial"/>
          <w:b/>
          <w:sz w:val="24"/>
          <w:szCs w:val="24"/>
        </w:rPr>
        <w:t>694</w:t>
      </w:r>
      <w:r w:rsidRPr="00442EA8">
        <w:rPr>
          <w:rFonts w:ascii="Arial" w:hAnsi="Arial" w:cs="Arial"/>
          <w:b/>
          <w:sz w:val="24"/>
          <w:szCs w:val="24"/>
        </w:rPr>
        <w:t>/25</w:t>
      </w:r>
    </w:p>
    <w:p w:rsidR="00D34297" w:rsidRPr="00471F3F" w:rsidRDefault="00D34297" w:rsidP="00442EA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442EA8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442EA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442EA8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442E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    na zadanie nr 4</w:t>
            </w:r>
          </w:p>
        </w:tc>
      </w:tr>
    </w:tbl>
    <w:p w:rsidR="00D34297" w:rsidRDefault="00D34297" w:rsidP="00442EA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442EA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442EA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9E6126" w:rsidP="00442E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6126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9E6126" w:rsidRPr="00D34297" w:rsidTr="009F470D">
        <w:tc>
          <w:tcPr>
            <w:tcW w:w="2269" w:type="dxa"/>
            <w:shd w:val="clear" w:color="auto" w:fill="auto"/>
          </w:tcPr>
          <w:p w:rsidR="009E6126" w:rsidRPr="00D34297" w:rsidRDefault="009E6126" w:rsidP="00442E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6126" w:rsidRPr="00D34297" w:rsidRDefault="009E6126" w:rsidP="00442E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6126">
              <w:rPr>
                <w:rFonts w:ascii="Arial" w:hAnsi="Arial" w:cs="Arial"/>
                <w:bCs/>
                <w:sz w:val="24"/>
                <w:szCs w:val="24"/>
              </w:rPr>
              <w:t>RZ-DZP.261.41.2025.MT</w:t>
            </w:r>
          </w:p>
        </w:tc>
      </w:tr>
    </w:tbl>
    <w:p w:rsidR="00010B31" w:rsidRPr="00D34297" w:rsidRDefault="00010B31" w:rsidP="00442EA8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442E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E6126" w:rsidRPr="009E6126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E6126" w:rsidRPr="009E6126">
        <w:rPr>
          <w:rFonts w:ascii="Arial" w:hAnsi="Arial" w:cs="Arial"/>
          <w:sz w:val="24"/>
          <w:szCs w:val="24"/>
        </w:rPr>
        <w:t>(</w:t>
      </w:r>
      <w:proofErr w:type="spellStart"/>
      <w:r w:rsidR="009E6126" w:rsidRPr="009E6126">
        <w:rPr>
          <w:rFonts w:ascii="Arial" w:hAnsi="Arial" w:cs="Arial"/>
          <w:sz w:val="24"/>
          <w:szCs w:val="24"/>
        </w:rPr>
        <w:t>t.j</w:t>
      </w:r>
      <w:proofErr w:type="spellEnd"/>
      <w:r w:rsidR="009E6126" w:rsidRPr="009E6126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442E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442EA8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442EA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E6126" w:rsidRPr="00D34297" w:rsidTr="009F47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126" w:rsidRPr="00D34297" w:rsidRDefault="009E6126" w:rsidP="00442EA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126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126" w:rsidRPr="00D34297" w:rsidRDefault="009E6126" w:rsidP="00442EA8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6126">
              <w:rPr>
                <w:rFonts w:ascii="Arial" w:hAnsi="Arial" w:cs="Arial"/>
                <w:b/>
                <w:sz w:val="24"/>
                <w:szCs w:val="24"/>
              </w:rPr>
              <w:t>Dostawa stolika warsztatowego z wyposażeniem dla Katedry Maszyn Cieplnych.</w:t>
            </w:r>
          </w:p>
          <w:p w:rsidR="009E6126" w:rsidRPr="00D34297" w:rsidRDefault="009E6126" w:rsidP="00442EA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E6126" w:rsidRPr="00D34297" w:rsidRDefault="009E6126" w:rsidP="00442E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12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E612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E6126" w:rsidRPr="00D34297" w:rsidRDefault="009E6126" w:rsidP="00442EA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E6126" w:rsidRPr="00D34297" w:rsidRDefault="009E6126" w:rsidP="00442EA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126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 na zadanie nr 4.</w:t>
            </w:r>
          </w:p>
        </w:tc>
      </w:tr>
    </w:tbl>
    <w:p w:rsidR="00442EA8" w:rsidRDefault="00442EA8" w:rsidP="00442EA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42EA8" w:rsidRDefault="00442EA8" w:rsidP="00442EA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42EA8" w:rsidRDefault="00442EA8" w:rsidP="00442EA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42EA8" w:rsidRPr="00BA712E" w:rsidRDefault="00442EA8" w:rsidP="00442EA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BA712E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442EA8" w:rsidRPr="00FC7D68" w:rsidRDefault="00442EA8" w:rsidP="00442EA8">
      <w:pPr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BA712E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p w:rsidR="002A7DFF" w:rsidRDefault="002A7DFF" w:rsidP="00442EA8">
      <w:pPr>
        <w:pStyle w:val="Tekstpodstawowy"/>
        <w:spacing w:before="600" w:after="480"/>
        <w:ind w:left="3119" w:firstLine="425"/>
        <w:jc w:val="right"/>
      </w:pPr>
    </w:p>
    <w:sectPr w:rsidR="002A7DFF" w:rsidSect="00442E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4F3" w:rsidRDefault="000114F3" w:rsidP="00D34297">
      <w:r>
        <w:separator/>
      </w:r>
    </w:p>
  </w:endnote>
  <w:endnote w:type="continuationSeparator" w:id="0">
    <w:p w:rsidR="000114F3" w:rsidRDefault="000114F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26" w:rsidRDefault="009E61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EA8" w:rsidRPr="00442EA8" w:rsidRDefault="00D34297" w:rsidP="00442EA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24"/>
      </w:rPr>
      <w:t xml:space="preserve">   </w:t>
    </w:r>
    <w:r w:rsidR="002016C9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16C9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16C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089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442EA8" w:rsidRPr="00442EA8" w:rsidTr="009F470D">
      <w:tc>
        <w:tcPr>
          <w:tcW w:w="0" w:type="auto"/>
          <w:shd w:val="clear" w:color="auto" w:fill="auto"/>
          <w:vAlign w:val="center"/>
        </w:tcPr>
        <w:p w:rsidR="00442EA8" w:rsidRPr="00442EA8" w:rsidRDefault="00442EA8" w:rsidP="00442EA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2EA8" w:rsidRPr="00442EA8" w:rsidRDefault="00442EA8" w:rsidP="00442EA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442EA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442EA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442EA8" w:rsidRPr="00442EA8" w:rsidRDefault="00442EA8" w:rsidP="00442EA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442EA8" w:rsidRPr="00442EA8" w:rsidRDefault="00442EA8" w:rsidP="00442EA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442EA8" w:rsidRPr="00442EA8" w:rsidRDefault="00442EA8" w:rsidP="00442EA8">
    <w:pPr>
      <w:spacing w:line="276" w:lineRule="auto"/>
      <w:rPr>
        <w:rFonts w:ascii="Roboto" w:hAnsi="Roboto"/>
        <w:b/>
        <w:bCs/>
        <w:sz w:val="22"/>
        <w:szCs w:val="22"/>
      </w:rPr>
    </w:pPr>
    <w:r w:rsidRPr="00442EA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442EA8" w:rsidRPr="00442EA8" w:rsidRDefault="002016C9" w:rsidP="00442EA8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2EA8" w:rsidRPr="00442EA8">
      <w:rPr>
        <w:rFonts w:ascii="Roboto" w:hAnsi="Roboto"/>
        <w:sz w:val="22"/>
        <w:szCs w:val="22"/>
      </w:rPr>
      <w:t>ul. Gen. J.H. Dąbrowskiego 69, 42-201 Częstochowa</w:t>
    </w:r>
  </w:p>
  <w:p w:rsidR="00442EA8" w:rsidRPr="00442EA8" w:rsidRDefault="00442EA8" w:rsidP="00442EA8">
    <w:pPr>
      <w:spacing w:line="276" w:lineRule="auto"/>
      <w:rPr>
        <w:rFonts w:ascii="Roboto" w:hAnsi="Roboto"/>
        <w:noProof/>
        <w:sz w:val="22"/>
        <w:szCs w:val="22"/>
      </w:rPr>
    </w:pPr>
    <w:r w:rsidRPr="00442EA8">
      <w:rPr>
        <w:rFonts w:ascii="Roboto" w:hAnsi="Roboto"/>
        <w:sz w:val="22"/>
        <w:szCs w:val="22"/>
      </w:rPr>
      <w:t>tel. +48 34 325 02 56, e-mail: dyrektor.inwestycji@pcz.pl</w:t>
    </w:r>
  </w:p>
  <w:p w:rsidR="00442EA8" w:rsidRPr="00442EA8" w:rsidRDefault="00442EA8" w:rsidP="00442EA8">
    <w:pPr>
      <w:rPr>
        <w:rFonts w:ascii="Roboto" w:hAnsi="Roboto"/>
        <w:b/>
        <w:sz w:val="22"/>
        <w:szCs w:val="22"/>
      </w:rPr>
    </w:pPr>
    <w:r w:rsidRPr="00442EA8">
      <w:rPr>
        <w:rFonts w:ascii="Roboto" w:hAnsi="Roboto"/>
        <w:b/>
        <w:sz w:val="22"/>
        <w:szCs w:val="22"/>
      </w:rPr>
      <w:t>www.pcz.pl</w:t>
    </w:r>
  </w:p>
  <w:p w:rsidR="00442EA8" w:rsidRPr="00442EA8" w:rsidRDefault="002016C9" w:rsidP="00442EA8">
    <w:pPr>
      <w:rPr>
        <w:rFonts w:ascii="Roboto" w:hAnsi="Roboto"/>
        <w:b/>
        <w:color w:val="F07E26"/>
        <w:sz w:val="24"/>
        <w:szCs w:val="24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9525" b="18415"/>
              <wp:wrapNone/>
              <wp:docPr id="6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B71C61" id="Łącznik prosty ze strzałką 2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:rsidR="00D34297" w:rsidRDefault="00D34297" w:rsidP="00D34297">
    <w:pPr>
      <w:pStyle w:val="Stopka"/>
      <w:spacing w:before="60"/>
    </w:pP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C4755E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C4755E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26" w:rsidRDefault="009E61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4F3" w:rsidRDefault="000114F3" w:rsidP="00D34297">
      <w:r>
        <w:separator/>
      </w:r>
    </w:p>
  </w:footnote>
  <w:footnote w:type="continuationSeparator" w:id="0">
    <w:p w:rsidR="000114F3" w:rsidRDefault="000114F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26" w:rsidRDefault="009E6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EA8" w:rsidRPr="00442EA8" w:rsidRDefault="002016C9" w:rsidP="00442EA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0"/>
          <wp:wrapNone/>
          <wp:docPr id="4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A7E56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r1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B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DoNbr1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9E6126" w:rsidRDefault="009E61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26" w:rsidRDefault="009E61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6"/>
    <o:shapelayout v:ext="edit"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4F3"/>
    <w:rsid w:val="00010B31"/>
    <w:rsid w:val="000114F3"/>
    <w:rsid w:val="00104963"/>
    <w:rsid w:val="00150F65"/>
    <w:rsid w:val="002016C9"/>
    <w:rsid w:val="002A7DFF"/>
    <w:rsid w:val="00310284"/>
    <w:rsid w:val="00392721"/>
    <w:rsid w:val="00442EA8"/>
    <w:rsid w:val="004E2226"/>
    <w:rsid w:val="005464E2"/>
    <w:rsid w:val="00823326"/>
    <w:rsid w:val="00856A3E"/>
    <w:rsid w:val="00894412"/>
    <w:rsid w:val="009462DF"/>
    <w:rsid w:val="009500EB"/>
    <w:rsid w:val="00993EFC"/>
    <w:rsid w:val="009E6126"/>
    <w:rsid w:val="00AB3E72"/>
    <w:rsid w:val="00AC1A4B"/>
    <w:rsid w:val="00C4755E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B74FB89-6532-4EE8-94A0-BB3367F2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Bezodstpw">
    <w:name w:val="No Spacing"/>
    <w:uiPriority w:val="1"/>
    <w:qFormat/>
    <w:rsid w:val="00442EA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2025-11-07T13:38:00Z</dcterms:created>
  <dcterms:modified xsi:type="dcterms:W3CDTF">2025-11-07T13:38:00Z</dcterms:modified>
</cp:coreProperties>
</file>