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5B80" w:rsidRDefault="00655B80" w:rsidP="00655B80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</w:p>
    <w:p w:rsidR="00B36EDA" w:rsidRPr="00353FDC" w:rsidRDefault="00E91D86" w:rsidP="00655B80">
      <w:pPr>
        <w:spacing w:after="600" w:line="360" w:lineRule="auto"/>
        <w:jc w:val="right"/>
        <w:rPr>
          <w:rFonts w:ascii="Arial" w:hAnsi="Arial" w:cs="Arial"/>
        </w:rPr>
      </w:pPr>
      <w:bookmarkStart w:id="1" w:name="_GoBack"/>
      <w:bookmarkEnd w:id="1"/>
      <w:r w:rsidRPr="00E91D86">
        <w:rPr>
          <w:rFonts w:ascii="Arial" w:hAnsi="Arial" w:cs="Arial"/>
        </w:rPr>
        <w:t>Częstochowa</w:t>
      </w:r>
      <w:r w:rsidR="00B36EDA" w:rsidRPr="00353FDC">
        <w:rPr>
          <w:rFonts w:ascii="Arial" w:hAnsi="Arial" w:cs="Arial"/>
        </w:rPr>
        <w:t xml:space="preserve"> dnia: </w:t>
      </w:r>
      <w:r w:rsidRPr="00E91D86">
        <w:rPr>
          <w:rFonts w:ascii="Arial" w:hAnsi="Arial" w:cs="Arial"/>
        </w:rPr>
        <w:t>2025-11-07</w:t>
      </w:r>
    </w:p>
    <w:p w:rsidR="00B36EDA" w:rsidRPr="00353FDC" w:rsidRDefault="00E91D86" w:rsidP="00655B80">
      <w:pPr>
        <w:spacing w:line="360" w:lineRule="auto"/>
        <w:ind w:right="3969"/>
        <w:rPr>
          <w:rFonts w:ascii="Arial" w:hAnsi="Arial" w:cs="Arial"/>
          <w:b/>
          <w:bCs/>
        </w:rPr>
      </w:pPr>
      <w:r w:rsidRPr="00E91D86">
        <w:rPr>
          <w:rFonts w:ascii="Arial" w:hAnsi="Arial" w:cs="Arial"/>
          <w:b/>
          <w:bCs/>
        </w:rPr>
        <w:t>Politechnika Częstochowska</w:t>
      </w:r>
    </w:p>
    <w:p w:rsidR="00B36EDA" w:rsidRPr="00353FDC" w:rsidRDefault="00E91D86" w:rsidP="00655B80">
      <w:pPr>
        <w:spacing w:line="360" w:lineRule="auto"/>
        <w:ind w:right="3969"/>
        <w:rPr>
          <w:rFonts w:ascii="Arial" w:hAnsi="Arial" w:cs="Arial"/>
        </w:rPr>
      </w:pPr>
      <w:r w:rsidRPr="00E91D86">
        <w:rPr>
          <w:rFonts w:ascii="Arial" w:hAnsi="Arial" w:cs="Arial"/>
        </w:rPr>
        <w:t>Dąbrowskiego</w:t>
      </w:r>
      <w:r w:rsidR="00B36EDA" w:rsidRPr="00353FDC">
        <w:rPr>
          <w:rFonts w:ascii="Arial" w:hAnsi="Arial" w:cs="Arial"/>
        </w:rPr>
        <w:t xml:space="preserve"> </w:t>
      </w:r>
      <w:r w:rsidRPr="00E91D86">
        <w:rPr>
          <w:rFonts w:ascii="Arial" w:hAnsi="Arial" w:cs="Arial"/>
        </w:rPr>
        <w:t>69</w:t>
      </w:r>
    </w:p>
    <w:p w:rsidR="00B36EDA" w:rsidRPr="00353FDC" w:rsidRDefault="00E91D86" w:rsidP="00655B80">
      <w:pPr>
        <w:spacing w:line="360" w:lineRule="auto"/>
        <w:ind w:right="3969"/>
        <w:rPr>
          <w:rFonts w:ascii="Arial" w:hAnsi="Arial" w:cs="Arial"/>
        </w:rPr>
      </w:pPr>
      <w:r w:rsidRPr="00E91D86">
        <w:rPr>
          <w:rFonts w:ascii="Arial" w:hAnsi="Arial" w:cs="Arial"/>
        </w:rPr>
        <w:t>42-201</w:t>
      </w:r>
      <w:r w:rsidR="00B36EDA" w:rsidRPr="00353FDC">
        <w:rPr>
          <w:rFonts w:ascii="Arial" w:hAnsi="Arial" w:cs="Arial"/>
        </w:rPr>
        <w:t xml:space="preserve"> </w:t>
      </w:r>
      <w:r w:rsidRPr="00E91D86">
        <w:rPr>
          <w:rFonts w:ascii="Arial" w:hAnsi="Arial" w:cs="Arial"/>
        </w:rPr>
        <w:t>Częstochowa</w:t>
      </w:r>
    </w:p>
    <w:p w:rsidR="00B36EDA" w:rsidRDefault="00B36EDA" w:rsidP="00655B80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:rsidTr="00B36EDA">
        <w:tc>
          <w:tcPr>
            <w:tcW w:w="9923" w:type="dxa"/>
            <w:shd w:val="clear" w:color="auto" w:fill="F2F2F2"/>
            <w:hideMark/>
          </w:tcPr>
          <w:p w:rsidR="00B36EDA" w:rsidRPr="00353FDC" w:rsidRDefault="00B36EDA" w:rsidP="00655B80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36EDA" w:rsidRDefault="00B36EDA" w:rsidP="00655B80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  <w:r w:rsidR="00655B80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</w:t>
            </w:r>
          </w:p>
          <w:p w:rsidR="00655B80" w:rsidRPr="00353FDC" w:rsidRDefault="00655B80" w:rsidP="00655B80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na zadanie nr 1,2,3,5,6,7,8,9 i 10</w:t>
            </w:r>
          </w:p>
        </w:tc>
      </w:tr>
    </w:tbl>
    <w:p w:rsidR="00B36EDA" w:rsidRPr="00353FDC" w:rsidRDefault="00B36EDA" w:rsidP="00655B80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B36EDA" w:rsidRPr="00353FDC" w:rsidRDefault="00B36EDA" w:rsidP="00655B80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:rsidTr="00B36EDA">
        <w:tc>
          <w:tcPr>
            <w:tcW w:w="2269" w:type="dxa"/>
            <w:shd w:val="clear" w:color="auto" w:fill="auto"/>
          </w:tcPr>
          <w:p w:rsidR="00B36EDA" w:rsidRPr="00353FDC" w:rsidRDefault="00B36EDA" w:rsidP="00655B80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353FDC" w:rsidRDefault="00E91D86" w:rsidP="00655B8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91D86">
              <w:rPr>
                <w:rFonts w:ascii="Arial" w:hAnsi="Arial" w:cs="Arial"/>
                <w:bCs/>
              </w:rPr>
              <w:t>Dostawa i montaż mebli dla jednostek organizacyjnych Politechniki Częstochowskiej</w:t>
            </w:r>
          </w:p>
        </w:tc>
      </w:tr>
      <w:tr w:rsidR="00E91D86" w:rsidRPr="00353FDC" w:rsidTr="00C6090C">
        <w:tc>
          <w:tcPr>
            <w:tcW w:w="2269" w:type="dxa"/>
            <w:shd w:val="clear" w:color="auto" w:fill="auto"/>
          </w:tcPr>
          <w:p w:rsidR="00E91D86" w:rsidRPr="00353FDC" w:rsidRDefault="00E91D86" w:rsidP="00655B8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E91D86" w:rsidRPr="00353FDC" w:rsidRDefault="00E91D86" w:rsidP="00655B8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91D86">
              <w:rPr>
                <w:rFonts w:ascii="Arial" w:hAnsi="Arial" w:cs="Arial"/>
                <w:bCs/>
              </w:rPr>
              <w:t>RZ-DZP.261.41.2025.MT</w:t>
            </w:r>
          </w:p>
        </w:tc>
      </w:tr>
    </w:tbl>
    <w:p w:rsidR="00B36EDA" w:rsidRPr="00E1738E" w:rsidRDefault="00B36EDA" w:rsidP="00655B80">
      <w:pPr>
        <w:tabs>
          <w:tab w:val="left" w:pos="708"/>
          <w:tab w:val="center" w:pos="4536"/>
          <w:tab w:val="right" w:pos="9072"/>
        </w:tabs>
        <w:spacing w:line="360" w:lineRule="auto"/>
        <w:rPr>
          <w:rFonts w:ascii="Arial" w:hAnsi="Arial" w:cs="Arial"/>
        </w:rPr>
      </w:pPr>
    </w:p>
    <w:p w:rsidR="00B36EDA" w:rsidRDefault="00B36EDA" w:rsidP="00655B80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E91D86" w:rsidRPr="00E91D86">
        <w:rPr>
          <w:rFonts w:ascii="Arial" w:hAnsi="Arial" w:cs="Arial"/>
          <w:b/>
        </w:rPr>
        <w:t>Politechnika Częstochowska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E91D86" w:rsidRPr="00E91D86">
        <w:rPr>
          <w:rFonts w:ascii="Arial" w:hAnsi="Arial" w:cs="Arial"/>
        </w:rPr>
        <w:t>(</w:t>
      </w:r>
      <w:proofErr w:type="spellStart"/>
      <w:r w:rsidR="00E91D86" w:rsidRPr="00E91D86">
        <w:rPr>
          <w:rFonts w:ascii="Arial" w:hAnsi="Arial" w:cs="Arial"/>
        </w:rPr>
        <w:t>t.j</w:t>
      </w:r>
      <w:proofErr w:type="spellEnd"/>
      <w:r w:rsidR="00E91D86" w:rsidRPr="00E91D86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E91D86" w:rsidTr="00E91D8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D86" w:rsidRPr="00F245C5" w:rsidRDefault="00E91D86" w:rsidP="00655B80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E91D86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E91D86">
              <w:rPr>
                <w:rFonts w:ascii="Arial" w:hAnsi="Arial" w:cs="Arial"/>
              </w:rPr>
              <w:t>Dostawa 13 szt. foteli obrotowych dla Katedry Sztucznej Inteligencji</w:t>
            </w:r>
          </w:p>
          <w:p w:rsidR="00E91D86" w:rsidRPr="00F245C5" w:rsidRDefault="00E91D86" w:rsidP="00655B80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E91D86">
              <w:rPr>
                <w:rFonts w:ascii="Arial" w:hAnsi="Arial" w:cs="Arial"/>
                <w:b/>
              </w:rPr>
              <w:t>Przedsiębiorstwo Handlowo-Usługowe "BOSTO" S.C.</w:t>
            </w:r>
          </w:p>
          <w:p w:rsidR="00E91D86" w:rsidRPr="00F245C5" w:rsidRDefault="00E91D86" w:rsidP="00655B8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91D86">
              <w:rPr>
                <w:rFonts w:ascii="Arial" w:hAnsi="Arial" w:cs="Arial"/>
                <w:bCs/>
              </w:rPr>
              <w:t>Białostocka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91D86">
              <w:rPr>
                <w:rFonts w:ascii="Arial" w:hAnsi="Arial" w:cs="Arial"/>
                <w:bCs/>
              </w:rPr>
              <w:t>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E91D86" w:rsidRPr="00F245C5" w:rsidRDefault="00E91D86" w:rsidP="00655B80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E91D86">
              <w:rPr>
                <w:rFonts w:ascii="Arial" w:hAnsi="Arial" w:cs="Arial"/>
                <w:bCs/>
              </w:rPr>
              <w:t>42-202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91D86">
              <w:rPr>
                <w:rFonts w:ascii="Arial" w:hAnsi="Arial" w:cs="Arial"/>
                <w:bCs/>
              </w:rPr>
              <w:t>Częstochowa</w:t>
            </w:r>
          </w:p>
          <w:p w:rsidR="00E91D86" w:rsidRPr="00F245C5" w:rsidRDefault="00E91D86" w:rsidP="00655B8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E91D86">
              <w:rPr>
                <w:rFonts w:ascii="Arial" w:hAnsi="Arial" w:cs="Arial"/>
                <w:b/>
              </w:rPr>
              <w:t>11 992.50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E91D86" w:rsidRPr="00F245C5" w:rsidRDefault="00E91D86" w:rsidP="00655B8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E91D86" w:rsidRPr="00F245C5" w:rsidRDefault="00E91D86" w:rsidP="00655B8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91D86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- 95,20 pkt. Cena oferty mieści się w możliwościach finansowych Zamawiającego.</w:t>
            </w:r>
          </w:p>
        </w:tc>
      </w:tr>
      <w:tr w:rsidR="00E91D86" w:rsidTr="00E91D8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D86" w:rsidRPr="00F245C5" w:rsidRDefault="00E91D86" w:rsidP="00655B80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E91D86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E91D86">
              <w:rPr>
                <w:rFonts w:ascii="Arial" w:hAnsi="Arial" w:cs="Arial"/>
              </w:rPr>
              <w:t>Dostawa 3 szt. szaf metalowych do laboratorium dydaktycznego Katedry Maszyn Cieplnych</w:t>
            </w:r>
          </w:p>
          <w:p w:rsidR="00E91D86" w:rsidRPr="00F245C5" w:rsidRDefault="00E91D86" w:rsidP="00655B80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E91D86">
              <w:rPr>
                <w:rFonts w:ascii="Arial" w:hAnsi="Arial" w:cs="Arial"/>
                <w:b/>
              </w:rPr>
              <w:t>Estetika</w:t>
            </w:r>
            <w:proofErr w:type="spellEnd"/>
            <w:r w:rsidRPr="00E91D86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E91D86">
              <w:rPr>
                <w:rFonts w:ascii="Arial" w:hAnsi="Arial" w:cs="Arial"/>
                <w:b/>
              </w:rPr>
              <w:t>Group</w:t>
            </w:r>
            <w:proofErr w:type="spellEnd"/>
            <w:r w:rsidRPr="00E91D86">
              <w:rPr>
                <w:rFonts w:ascii="Arial" w:hAnsi="Arial" w:cs="Arial"/>
                <w:b/>
              </w:rPr>
              <w:t xml:space="preserve"> Marcin Markiewicz</w:t>
            </w:r>
          </w:p>
          <w:p w:rsidR="00E91D86" w:rsidRPr="00F245C5" w:rsidRDefault="00E91D86" w:rsidP="00655B8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91D86">
              <w:rPr>
                <w:rFonts w:ascii="Arial" w:hAnsi="Arial" w:cs="Arial"/>
                <w:bCs/>
              </w:rPr>
              <w:t>Węgierska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91D86">
              <w:rPr>
                <w:rFonts w:ascii="Arial" w:hAnsi="Arial" w:cs="Arial"/>
                <w:bCs/>
              </w:rPr>
              <w:t>188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E91D86" w:rsidRPr="00F245C5" w:rsidRDefault="00E91D86" w:rsidP="00655B80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E91D86">
              <w:rPr>
                <w:rFonts w:ascii="Arial" w:hAnsi="Arial" w:cs="Arial"/>
                <w:bCs/>
              </w:rPr>
              <w:t>33-300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91D86">
              <w:rPr>
                <w:rFonts w:ascii="Arial" w:hAnsi="Arial" w:cs="Arial"/>
                <w:bCs/>
              </w:rPr>
              <w:t>Nowy Sącz</w:t>
            </w:r>
          </w:p>
          <w:p w:rsidR="00E91D86" w:rsidRPr="00F245C5" w:rsidRDefault="00E91D86" w:rsidP="00655B8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E91D86">
              <w:rPr>
                <w:rFonts w:ascii="Arial" w:hAnsi="Arial" w:cs="Arial"/>
                <w:b/>
              </w:rPr>
              <w:t>5 535.00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E91D86" w:rsidRPr="00F245C5" w:rsidRDefault="00E91D86" w:rsidP="00655B8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E91D86" w:rsidRPr="00F245C5" w:rsidRDefault="00E91D86" w:rsidP="00655B8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91D86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E91D86" w:rsidTr="00E91D8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D86" w:rsidRPr="00F245C5" w:rsidRDefault="00E91D86" w:rsidP="00655B80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E91D86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E91D86">
              <w:rPr>
                <w:rFonts w:ascii="Arial" w:hAnsi="Arial" w:cs="Arial"/>
              </w:rPr>
              <w:t>Dostawa 5 szt. kontenerów mobilnych z 3 szufladami dla Katedry Maszyn Cieplnych.</w:t>
            </w:r>
          </w:p>
          <w:p w:rsidR="00E91D86" w:rsidRPr="00F245C5" w:rsidRDefault="00E91D86" w:rsidP="00655B80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E91D86">
              <w:rPr>
                <w:rFonts w:ascii="Arial" w:hAnsi="Arial" w:cs="Arial"/>
                <w:b/>
              </w:rPr>
              <w:t>Przedsiębiorstwo Handlowo-Usługowe "BOSTO" S.C.</w:t>
            </w:r>
          </w:p>
          <w:p w:rsidR="00E91D86" w:rsidRPr="00F245C5" w:rsidRDefault="00E91D86" w:rsidP="00655B8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91D86">
              <w:rPr>
                <w:rFonts w:ascii="Arial" w:hAnsi="Arial" w:cs="Arial"/>
                <w:bCs/>
              </w:rPr>
              <w:t>Białostocka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91D86">
              <w:rPr>
                <w:rFonts w:ascii="Arial" w:hAnsi="Arial" w:cs="Arial"/>
                <w:bCs/>
              </w:rPr>
              <w:t>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E91D86" w:rsidRPr="00F245C5" w:rsidRDefault="00E91D86" w:rsidP="00655B80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E91D86">
              <w:rPr>
                <w:rFonts w:ascii="Arial" w:hAnsi="Arial" w:cs="Arial"/>
                <w:bCs/>
              </w:rPr>
              <w:t>42-202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91D86">
              <w:rPr>
                <w:rFonts w:ascii="Arial" w:hAnsi="Arial" w:cs="Arial"/>
                <w:bCs/>
              </w:rPr>
              <w:t>Częstochowa</w:t>
            </w:r>
          </w:p>
          <w:p w:rsidR="00E91D86" w:rsidRPr="00F245C5" w:rsidRDefault="00E91D86" w:rsidP="00655B8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E91D86">
              <w:rPr>
                <w:rFonts w:ascii="Arial" w:hAnsi="Arial" w:cs="Arial"/>
                <w:b/>
              </w:rPr>
              <w:t>3 690.00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E91D86" w:rsidRPr="00F245C5" w:rsidRDefault="00E91D86" w:rsidP="00655B8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E91D86" w:rsidRPr="00F245C5" w:rsidRDefault="00E91D86" w:rsidP="00655B8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91D86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- 84,00 pkt. Cena oferty mieści się w możliwościach finansowych Zamawiającego.</w:t>
            </w:r>
          </w:p>
        </w:tc>
      </w:tr>
      <w:tr w:rsidR="00E91D86" w:rsidTr="00E91D8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D86" w:rsidRPr="00F245C5" w:rsidRDefault="00E91D86" w:rsidP="00655B80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E91D86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E91D86">
              <w:rPr>
                <w:rFonts w:ascii="Arial" w:hAnsi="Arial" w:cs="Arial"/>
              </w:rPr>
              <w:t>Dostawa 7 szt. stołów do prowadzenia badań dla Katedry Maszyn Cieplnych</w:t>
            </w:r>
          </w:p>
          <w:p w:rsidR="00E91D86" w:rsidRPr="00F245C5" w:rsidRDefault="00E91D86" w:rsidP="00655B80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E91D86">
              <w:rPr>
                <w:rFonts w:ascii="Arial" w:hAnsi="Arial" w:cs="Arial"/>
                <w:b/>
              </w:rPr>
              <w:t>Estetika</w:t>
            </w:r>
            <w:proofErr w:type="spellEnd"/>
            <w:r w:rsidRPr="00E91D86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E91D86">
              <w:rPr>
                <w:rFonts w:ascii="Arial" w:hAnsi="Arial" w:cs="Arial"/>
                <w:b/>
              </w:rPr>
              <w:t>Group</w:t>
            </w:r>
            <w:proofErr w:type="spellEnd"/>
            <w:r w:rsidRPr="00E91D86">
              <w:rPr>
                <w:rFonts w:ascii="Arial" w:hAnsi="Arial" w:cs="Arial"/>
                <w:b/>
              </w:rPr>
              <w:t xml:space="preserve"> Marcin Markiewicz</w:t>
            </w:r>
          </w:p>
          <w:p w:rsidR="00E91D86" w:rsidRPr="00F245C5" w:rsidRDefault="00E91D86" w:rsidP="00655B8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91D86">
              <w:rPr>
                <w:rFonts w:ascii="Arial" w:hAnsi="Arial" w:cs="Arial"/>
                <w:bCs/>
              </w:rPr>
              <w:t>Węgierska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91D86">
              <w:rPr>
                <w:rFonts w:ascii="Arial" w:hAnsi="Arial" w:cs="Arial"/>
                <w:bCs/>
              </w:rPr>
              <w:t>188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E91D86" w:rsidRPr="00F245C5" w:rsidRDefault="00E91D86" w:rsidP="00655B80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E91D86">
              <w:rPr>
                <w:rFonts w:ascii="Arial" w:hAnsi="Arial" w:cs="Arial"/>
                <w:bCs/>
              </w:rPr>
              <w:t>33-300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91D86">
              <w:rPr>
                <w:rFonts w:ascii="Arial" w:hAnsi="Arial" w:cs="Arial"/>
                <w:bCs/>
              </w:rPr>
              <w:t>Nowy Sącz</w:t>
            </w:r>
          </w:p>
          <w:p w:rsidR="00E91D86" w:rsidRPr="00F245C5" w:rsidRDefault="00E91D86" w:rsidP="00655B8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E91D86">
              <w:rPr>
                <w:rFonts w:ascii="Arial" w:hAnsi="Arial" w:cs="Arial"/>
                <w:b/>
              </w:rPr>
              <w:t>12 915.00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E91D86" w:rsidRPr="00F245C5" w:rsidRDefault="00E91D86" w:rsidP="00655B8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E91D86" w:rsidRPr="00F245C5" w:rsidRDefault="00E91D86" w:rsidP="00655B8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91D86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E91D86" w:rsidTr="00E91D8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D86" w:rsidRPr="00F245C5" w:rsidRDefault="00E91D86" w:rsidP="00655B80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E91D86">
              <w:rPr>
                <w:rFonts w:ascii="Arial" w:hAnsi="Arial" w:cs="Arial"/>
                <w:b/>
                <w:bCs/>
              </w:rPr>
              <w:t>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E91D86">
              <w:rPr>
                <w:rFonts w:ascii="Arial" w:hAnsi="Arial" w:cs="Arial"/>
              </w:rPr>
              <w:t>Dostawa 10 szt. krzeseł komputerowych dla Katedry Maszyn Cieplnych</w:t>
            </w:r>
          </w:p>
          <w:p w:rsidR="00E91D86" w:rsidRPr="00F245C5" w:rsidRDefault="00E91D86" w:rsidP="00655B80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E91D86">
              <w:rPr>
                <w:rFonts w:ascii="Arial" w:hAnsi="Arial" w:cs="Arial"/>
                <w:b/>
              </w:rPr>
              <w:t>Przedsiębiorstwo Handlowo-Usługowe "BOSTO" S.C.</w:t>
            </w:r>
          </w:p>
          <w:p w:rsidR="00E91D86" w:rsidRPr="00F245C5" w:rsidRDefault="00E91D86" w:rsidP="00655B8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91D86">
              <w:rPr>
                <w:rFonts w:ascii="Arial" w:hAnsi="Arial" w:cs="Arial"/>
                <w:bCs/>
              </w:rPr>
              <w:t>Białostocka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91D86">
              <w:rPr>
                <w:rFonts w:ascii="Arial" w:hAnsi="Arial" w:cs="Arial"/>
                <w:bCs/>
              </w:rPr>
              <w:t>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E91D86" w:rsidRPr="00F245C5" w:rsidRDefault="00E91D86" w:rsidP="00655B80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E91D86">
              <w:rPr>
                <w:rFonts w:ascii="Arial" w:hAnsi="Arial" w:cs="Arial"/>
                <w:bCs/>
              </w:rPr>
              <w:t>42-202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91D86">
              <w:rPr>
                <w:rFonts w:ascii="Arial" w:hAnsi="Arial" w:cs="Arial"/>
                <w:bCs/>
              </w:rPr>
              <w:t>Częstochowa</w:t>
            </w:r>
          </w:p>
          <w:p w:rsidR="00E91D86" w:rsidRPr="00F245C5" w:rsidRDefault="00E91D86" w:rsidP="00655B8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E91D86">
              <w:rPr>
                <w:rFonts w:ascii="Arial" w:hAnsi="Arial" w:cs="Arial"/>
                <w:b/>
              </w:rPr>
              <w:t>8 610.00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E91D86" w:rsidRPr="00F245C5" w:rsidRDefault="00E91D86" w:rsidP="00655B8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E91D86" w:rsidRPr="00F245C5" w:rsidRDefault="00E91D86" w:rsidP="00655B8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91D86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- 97,43 pkt. Cena oferty mieści się w możliwościach finansowych Zamawiającego.</w:t>
            </w:r>
          </w:p>
        </w:tc>
      </w:tr>
      <w:tr w:rsidR="00E91D86" w:rsidTr="00E91D8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D86" w:rsidRPr="00F245C5" w:rsidRDefault="00E91D86" w:rsidP="00655B80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E91D86">
              <w:rPr>
                <w:rFonts w:ascii="Arial" w:hAnsi="Arial" w:cs="Arial"/>
                <w:b/>
                <w:bCs/>
              </w:rPr>
              <w:t>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E91D86">
              <w:rPr>
                <w:rFonts w:ascii="Arial" w:hAnsi="Arial" w:cs="Arial"/>
              </w:rPr>
              <w:t>Dostawa 10 szt. krzeseł biurowych ISO dla Katedry Maszyn Cieplnych</w:t>
            </w:r>
          </w:p>
          <w:p w:rsidR="00E91D86" w:rsidRPr="00F245C5" w:rsidRDefault="00E91D86" w:rsidP="00655B80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E91D86">
              <w:rPr>
                <w:rFonts w:ascii="Arial" w:hAnsi="Arial" w:cs="Arial"/>
                <w:b/>
              </w:rPr>
              <w:t>Estetika</w:t>
            </w:r>
            <w:proofErr w:type="spellEnd"/>
            <w:r w:rsidRPr="00E91D86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E91D86">
              <w:rPr>
                <w:rFonts w:ascii="Arial" w:hAnsi="Arial" w:cs="Arial"/>
                <w:b/>
              </w:rPr>
              <w:t>Group</w:t>
            </w:r>
            <w:proofErr w:type="spellEnd"/>
            <w:r w:rsidRPr="00E91D86">
              <w:rPr>
                <w:rFonts w:ascii="Arial" w:hAnsi="Arial" w:cs="Arial"/>
                <w:b/>
              </w:rPr>
              <w:t xml:space="preserve"> Marcin Markiewicz</w:t>
            </w:r>
          </w:p>
          <w:p w:rsidR="00E91D86" w:rsidRPr="00F245C5" w:rsidRDefault="00E91D86" w:rsidP="00655B8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91D86">
              <w:rPr>
                <w:rFonts w:ascii="Arial" w:hAnsi="Arial" w:cs="Arial"/>
                <w:bCs/>
              </w:rPr>
              <w:t>Węgierska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91D86">
              <w:rPr>
                <w:rFonts w:ascii="Arial" w:hAnsi="Arial" w:cs="Arial"/>
                <w:bCs/>
              </w:rPr>
              <w:t>188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E91D86" w:rsidRPr="00F245C5" w:rsidRDefault="00E91D86" w:rsidP="00655B80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E91D86">
              <w:rPr>
                <w:rFonts w:ascii="Arial" w:hAnsi="Arial" w:cs="Arial"/>
                <w:bCs/>
              </w:rPr>
              <w:t>33-300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91D86">
              <w:rPr>
                <w:rFonts w:ascii="Arial" w:hAnsi="Arial" w:cs="Arial"/>
                <w:bCs/>
              </w:rPr>
              <w:t>Nowy Sącz</w:t>
            </w:r>
          </w:p>
          <w:p w:rsidR="00E91D86" w:rsidRPr="00F245C5" w:rsidRDefault="00E91D86" w:rsidP="00655B8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E91D86">
              <w:rPr>
                <w:rFonts w:ascii="Arial" w:hAnsi="Arial" w:cs="Arial"/>
                <w:b/>
              </w:rPr>
              <w:t>1 845.00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E91D86" w:rsidRPr="00F245C5" w:rsidRDefault="00E91D86" w:rsidP="00655B8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E91D86" w:rsidRPr="00F245C5" w:rsidRDefault="00E91D86" w:rsidP="00655B8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91D86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E91D86" w:rsidTr="00E91D8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D86" w:rsidRPr="00F245C5" w:rsidRDefault="00E91D86" w:rsidP="00655B80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E91D86">
              <w:rPr>
                <w:rFonts w:ascii="Arial" w:hAnsi="Arial" w:cs="Arial"/>
                <w:b/>
                <w:bCs/>
              </w:rPr>
              <w:t>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E91D86">
              <w:rPr>
                <w:rFonts w:ascii="Arial" w:hAnsi="Arial" w:cs="Arial"/>
              </w:rPr>
              <w:t>Dostawa mebli biurowych dla administracji Wydziału Zarządzania</w:t>
            </w:r>
          </w:p>
          <w:p w:rsidR="00E91D86" w:rsidRPr="00F245C5" w:rsidRDefault="00E91D86" w:rsidP="00655B80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E91D86">
              <w:rPr>
                <w:rFonts w:ascii="Arial" w:hAnsi="Arial" w:cs="Arial"/>
                <w:b/>
              </w:rPr>
              <w:t>Przedsiębiorstwo Handlowo-Usługowe "BOSTO" S.C.</w:t>
            </w:r>
          </w:p>
          <w:p w:rsidR="00E91D86" w:rsidRPr="00F245C5" w:rsidRDefault="00E91D86" w:rsidP="00655B8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91D86">
              <w:rPr>
                <w:rFonts w:ascii="Arial" w:hAnsi="Arial" w:cs="Arial"/>
                <w:bCs/>
              </w:rPr>
              <w:t>Białostocka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91D86">
              <w:rPr>
                <w:rFonts w:ascii="Arial" w:hAnsi="Arial" w:cs="Arial"/>
                <w:bCs/>
              </w:rPr>
              <w:t>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E91D86" w:rsidRPr="00F245C5" w:rsidRDefault="00E91D86" w:rsidP="00655B80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E91D86">
              <w:rPr>
                <w:rFonts w:ascii="Arial" w:hAnsi="Arial" w:cs="Arial"/>
                <w:bCs/>
              </w:rPr>
              <w:t>42-202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91D86">
              <w:rPr>
                <w:rFonts w:ascii="Arial" w:hAnsi="Arial" w:cs="Arial"/>
                <w:bCs/>
              </w:rPr>
              <w:t>Częstochowa</w:t>
            </w:r>
          </w:p>
          <w:p w:rsidR="00E91D86" w:rsidRPr="00F245C5" w:rsidRDefault="00E91D86" w:rsidP="00655B8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E91D86">
              <w:rPr>
                <w:rFonts w:ascii="Arial" w:hAnsi="Arial" w:cs="Arial"/>
                <w:b/>
              </w:rPr>
              <w:t>38 130.00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E91D86" w:rsidRPr="00F245C5" w:rsidRDefault="00E91D86" w:rsidP="00655B8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E91D86" w:rsidRPr="00F245C5" w:rsidRDefault="00E91D86" w:rsidP="00655B8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91D86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- 90,00 pkt. Cena oferty mieści się w możliwościach finansowych Zamawiającego.</w:t>
            </w:r>
          </w:p>
        </w:tc>
      </w:tr>
      <w:tr w:rsidR="00E91D86" w:rsidTr="00E91D8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D86" w:rsidRPr="00F245C5" w:rsidRDefault="00E91D86" w:rsidP="00655B80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E91D86">
              <w:rPr>
                <w:rFonts w:ascii="Arial" w:hAnsi="Arial" w:cs="Arial"/>
                <w:b/>
                <w:bCs/>
              </w:rPr>
              <w:t>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E91D86">
              <w:rPr>
                <w:rFonts w:ascii="Arial" w:hAnsi="Arial" w:cs="Arial"/>
              </w:rPr>
              <w:t>Dostawa mebli biurowych do laboratorium Wydziału Zarządzania</w:t>
            </w:r>
          </w:p>
          <w:p w:rsidR="00E91D86" w:rsidRPr="00F245C5" w:rsidRDefault="00E91D86" w:rsidP="00655B80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E91D86">
              <w:rPr>
                <w:rFonts w:ascii="Arial" w:hAnsi="Arial" w:cs="Arial"/>
                <w:b/>
              </w:rPr>
              <w:t>Przedsiębiorstwo Handlowo-Usługowe "BOSTO" S.C.</w:t>
            </w:r>
          </w:p>
          <w:p w:rsidR="00E91D86" w:rsidRPr="00F245C5" w:rsidRDefault="00E91D86" w:rsidP="00655B8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91D86">
              <w:rPr>
                <w:rFonts w:ascii="Arial" w:hAnsi="Arial" w:cs="Arial"/>
                <w:bCs/>
              </w:rPr>
              <w:t>Białostocka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91D86">
              <w:rPr>
                <w:rFonts w:ascii="Arial" w:hAnsi="Arial" w:cs="Arial"/>
                <w:bCs/>
              </w:rPr>
              <w:t>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E91D86" w:rsidRPr="00F245C5" w:rsidRDefault="00E91D86" w:rsidP="00655B80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E91D86">
              <w:rPr>
                <w:rFonts w:ascii="Arial" w:hAnsi="Arial" w:cs="Arial"/>
                <w:bCs/>
              </w:rPr>
              <w:t>42-202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91D86">
              <w:rPr>
                <w:rFonts w:ascii="Arial" w:hAnsi="Arial" w:cs="Arial"/>
                <w:bCs/>
              </w:rPr>
              <w:t>Częstochowa</w:t>
            </w:r>
          </w:p>
          <w:p w:rsidR="00E91D86" w:rsidRPr="00F245C5" w:rsidRDefault="00E91D86" w:rsidP="00655B8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E91D86">
              <w:rPr>
                <w:rFonts w:ascii="Arial" w:hAnsi="Arial" w:cs="Arial"/>
                <w:b/>
              </w:rPr>
              <w:t>15 375.00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E91D86" w:rsidRPr="00F245C5" w:rsidRDefault="00E91D86" w:rsidP="00655B8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E91D86" w:rsidRPr="00F245C5" w:rsidRDefault="00E91D86" w:rsidP="00655B8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91D86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- 80,03 pkt. Cena oferty mieści się w możliwościach finansowych Zamawiającego.</w:t>
            </w:r>
          </w:p>
        </w:tc>
      </w:tr>
      <w:tr w:rsidR="00E91D86" w:rsidTr="00E91D8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D86" w:rsidRPr="00F245C5" w:rsidRDefault="00E91D86" w:rsidP="00655B80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E91D86">
              <w:rPr>
                <w:rFonts w:ascii="Arial" w:hAnsi="Arial" w:cs="Arial"/>
                <w:b/>
                <w:bCs/>
              </w:rPr>
              <w:t>10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E91D86">
              <w:rPr>
                <w:rFonts w:ascii="Arial" w:hAnsi="Arial" w:cs="Arial"/>
              </w:rPr>
              <w:t>Dostawa 11 szt. foteli obrotowych dla Wydziału Zarządzania</w:t>
            </w:r>
          </w:p>
          <w:p w:rsidR="00E91D86" w:rsidRPr="00F245C5" w:rsidRDefault="00E91D86" w:rsidP="00655B80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E91D86">
              <w:rPr>
                <w:rFonts w:ascii="Arial" w:hAnsi="Arial" w:cs="Arial"/>
                <w:b/>
              </w:rPr>
              <w:t>Przedsiębiorstwo Handlowo-Usługowe "BOSTO" S.C.</w:t>
            </w:r>
          </w:p>
          <w:p w:rsidR="00E91D86" w:rsidRPr="00F245C5" w:rsidRDefault="00E91D86" w:rsidP="00655B8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91D86">
              <w:rPr>
                <w:rFonts w:ascii="Arial" w:hAnsi="Arial" w:cs="Arial"/>
                <w:bCs/>
              </w:rPr>
              <w:t>Białostocka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91D86">
              <w:rPr>
                <w:rFonts w:ascii="Arial" w:hAnsi="Arial" w:cs="Arial"/>
                <w:bCs/>
              </w:rPr>
              <w:t>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E91D86" w:rsidRPr="00F245C5" w:rsidRDefault="00E91D86" w:rsidP="00655B80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E91D86">
              <w:rPr>
                <w:rFonts w:ascii="Arial" w:hAnsi="Arial" w:cs="Arial"/>
                <w:bCs/>
              </w:rPr>
              <w:t>42-202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91D86">
              <w:rPr>
                <w:rFonts w:ascii="Arial" w:hAnsi="Arial" w:cs="Arial"/>
                <w:bCs/>
              </w:rPr>
              <w:t>Częstochowa</w:t>
            </w:r>
          </w:p>
          <w:p w:rsidR="00E91D86" w:rsidRPr="00F245C5" w:rsidRDefault="00E91D86" w:rsidP="00655B8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E91D86">
              <w:rPr>
                <w:rFonts w:ascii="Arial" w:hAnsi="Arial" w:cs="Arial"/>
                <w:b/>
              </w:rPr>
              <w:t>10 147.50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E91D86" w:rsidRPr="00F245C5" w:rsidRDefault="00E91D86" w:rsidP="00655B8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E91D86" w:rsidRPr="00F245C5" w:rsidRDefault="00E91D86" w:rsidP="00655B8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91D86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- 95,20 pkt. Cena oferty mieści się w możliwościach finansowych Zamawiającego.</w:t>
            </w:r>
          </w:p>
        </w:tc>
      </w:tr>
    </w:tbl>
    <w:p w:rsidR="00B36EDA" w:rsidRDefault="00B36EDA" w:rsidP="00655B80">
      <w:pPr>
        <w:spacing w:before="360" w:after="120" w:line="360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655B80" w:rsidTr="00E91D8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655B80" w:rsidRDefault="00B36EDA" w:rsidP="00655B80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655B80"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655B80" w:rsidRDefault="00B36EDA" w:rsidP="00655B80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 w:rsidRPr="00655B80"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655B80" w:rsidRDefault="00B36EDA" w:rsidP="00655B80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655B80"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655B80" w:rsidRDefault="00B36EDA" w:rsidP="00655B80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655B80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E91D86" w:rsidRPr="00655B80" w:rsidTr="00E91D8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1</w:t>
            </w:r>
            <w:r w:rsidRPr="00655B80">
              <w:rPr>
                <w:rFonts w:ascii="Arial" w:hAnsi="Arial" w:cs="Arial"/>
              </w:rPr>
              <w:t xml:space="preserve"> - </w:t>
            </w:r>
            <w:r w:rsidRPr="00655B80">
              <w:rPr>
                <w:rFonts w:ascii="Arial" w:hAnsi="Arial" w:cs="Arial"/>
              </w:rPr>
              <w:t>Dostawa 13 szt. foteli obrotowych dla Katedry Sztucznej Inteligencji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D86" w:rsidRPr="00655B80" w:rsidRDefault="00E91D86" w:rsidP="00655B8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55B80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E91D86" w:rsidRPr="00655B80" w:rsidRDefault="00E91D86" w:rsidP="00655B80">
            <w:pPr>
              <w:spacing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Białostocka</w:t>
            </w:r>
            <w:r w:rsidRPr="00655B80">
              <w:rPr>
                <w:rFonts w:ascii="Arial" w:hAnsi="Arial" w:cs="Arial"/>
              </w:rPr>
              <w:t xml:space="preserve"> </w:t>
            </w:r>
            <w:r w:rsidRPr="00655B80">
              <w:rPr>
                <w:rFonts w:ascii="Arial" w:hAnsi="Arial" w:cs="Arial"/>
              </w:rPr>
              <w:t>40</w:t>
            </w:r>
          </w:p>
          <w:p w:rsidR="00E91D86" w:rsidRPr="00655B80" w:rsidRDefault="00E91D86" w:rsidP="00655B8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42-202</w:t>
            </w:r>
            <w:r w:rsidRPr="00655B80">
              <w:rPr>
                <w:rFonts w:ascii="Arial" w:hAnsi="Arial" w:cs="Arial"/>
              </w:rPr>
              <w:t xml:space="preserve"> </w:t>
            </w:r>
            <w:r w:rsidRPr="00655B80">
              <w:rPr>
                <w:rFonts w:ascii="Arial" w:hAnsi="Arial" w:cs="Arial"/>
              </w:rPr>
              <w:t>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1 - Cena - 55.20</w:t>
            </w:r>
          </w:p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2 - Termin realizacji - 20.00</w:t>
            </w:r>
          </w:p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D86" w:rsidRPr="00655B80" w:rsidRDefault="00E91D86" w:rsidP="00655B8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 xml:space="preserve">  95,20</w:t>
            </w:r>
          </w:p>
        </w:tc>
      </w:tr>
      <w:tr w:rsidR="00E91D86" w:rsidRPr="00655B80" w:rsidTr="00E91D8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1</w:t>
            </w:r>
            <w:r w:rsidRPr="00655B80">
              <w:rPr>
                <w:rFonts w:ascii="Arial" w:hAnsi="Arial" w:cs="Arial"/>
              </w:rPr>
              <w:t xml:space="preserve"> - </w:t>
            </w:r>
            <w:r w:rsidRPr="00655B80">
              <w:rPr>
                <w:rFonts w:ascii="Arial" w:hAnsi="Arial" w:cs="Arial"/>
              </w:rPr>
              <w:t>Dostawa 13 szt. foteli obrotowych dla Katedry Sztucznej Inteligencji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D86" w:rsidRPr="00655B80" w:rsidRDefault="00E91D86" w:rsidP="00655B8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655B80">
              <w:rPr>
                <w:rFonts w:ascii="Arial" w:hAnsi="Arial" w:cs="Arial"/>
                <w:b/>
                <w:bCs/>
              </w:rPr>
              <w:t>Estetika</w:t>
            </w:r>
            <w:proofErr w:type="spellEnd"/>
            <w:r w:rsidRPr="00655B80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655B80">
              <w:rPr>
                <w:rFonts w:ascii="Arial" w:hAnsi="Arial" w:cs="Arial"/>
                <w:b/>
                <w:bCs/>
              </w:rPr>
              <w:t>Group</w:t>
            </w:r>
            <w:proofErr w:type="spellEnd"/>
            <w:r w:rsidRPr="00655B80">
              <w:rPr>
                <w:rFonts w:ascii="Arial" w:hAnsi="Arial" w:cs="Arial"/>
                <w:b/>
                <w:bCs/>
              </w:rPr>
              <w:t xml:space="preserve"> Marcin Markiewicz</w:t>
            </w:r>
          </w:p>
          <w:p w:rsidR="00E91D86" w:rsidRPr="00655B80" w:rsidRDefault="00E91D86" w:rsidP="00655B80">
            <w:pPr>
              <w:spacing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Węgierska</w:t>
            </w:r>
            <w:r w:rsidRPr="00655B80">
              <w:rPr>
                <w:rFonts w:ascii="Arial" w:hAnsi="Arial" w:cs="Arial"/>
              </w:rPr>
              <w:t xml:space="preserve"> </w:t>
            </w:r>
            <w:r w:rsidRPr="00655B80">
              <w:rPr>
                <w:rFonts w:ascii="Arial" w:hAnsi="Arial" w:cs="Arial"/>
              </w:rPr>
              <w:t>188</w:t>
            </w:r>
          </w:p>
          <w:p w:rsidR="00E91D86" w:rsidRPr="00655B80" w:rsidRDefault="00E91D86" w:rsidP="00655B8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33-300</w:t>
            </w:r>
            <w:r w:rsidRPr="00655B80">
              <w:rPr>
                <w:rFonts w:ascii="Arial" w:hAnsi="Arial" w:cs="Arial"/>
              </w:rPr>
              <w:t xml:space="preserve"> </w:t>
            </w:r>
            <w:r w:rsidRPr="00655B80">
              <w:rPr>
                <w:rFonts w:ascii="Arial" w:hAnsi="Arial" w:cs="Arial"/>
              </w:rPr>
              <w:t>Nowy Sącz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1 - Cena - 46.00</w:t>
            </w:r>
          </w:p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2 - Termin realizacji - 20.00</w:t>
            </w:r>
          </w:p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D86" w:rsidRPr="00655B80" w:rsidRDefault="00E91D86" w:rsidP="00655B8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 xml:space="preserve">  86,00</w:t>
            </w:r>
          </w:p>
        </w:tc>
      </w:tr>
      <w:tr w:rsidR="00E91D86" w:rsidRPr="00655B80" w:rsidTr="00E91D8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1</w:t>
            </w:r>
            <w:r w:rsidRPr="00655B80">
              <w:rPr>
                <w:rFonts w:ascii="Arial" w:hAnsi="Arial" w:cs="Arial"/>
              </w:rPr>
              <w:t xml:space="preserve"> - </w:t>
            </w:r>
            <w:r w:rsidRPr="00655B80">
              <w:rPr>
                <w:rFonts w:ascii="Arial" w:hAnsi="Arial" w:cs="Arial"/>
              </w:rPr>
              <w:t xml:space="preserve">Dostawa 13 szt. foteli obrotowych dla Katedry Sztucznej </w:t>
            </w:r>
            <w:r w:rsidRPr="00655B80">
              <w:rPr>
                <w:rFonts w:ascii="Arial" w:hAnsi="Arial" w:cs="Arial"/>
              </w:rPr>
              <w:lastRenderedPageBreak/>
              <w:t>Inteligencji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D86" w:rsidRPr="00655B80" w:rsidRDefault="00E91D86" w:rsidP="00655B8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55B80">
              <w:rPr>
                <w:rFonts w:ascii="Arial" w:hAnsi="Arial" w:cs="Arial"/>
                <w:b/>
                <w:bCs/>
              </w:rPr>
              <w:lastRenderedPageBreak/>
              <w:t>KJMK Meble Sp. z o.o.</w:t>
            </w:r>
          </w:p>
          <w:p w:rsidR="00E91D86" w:rsidRPr="00655B80" w:rsidRDefault="00E91D86" w:rsidP="00655B80">
            <w:pPr>
              <w:spacing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Gliwicka</w:t>
            </w:r>
            <w:r w:rsidRPr="00655B80">
              <w:rPr>
                <w:rFonts w:ascii="Arial" w:hAnsi="Arial" w:cs="Arial"/>
              </w:rPr>
              <w:t xml:space="preserve"> </w:t>
            </w:r>
            <w:r w:rsidRPr="00655B80">
              <w:rPr>
                <w:rFonts w:ascii="Arial" w:hAnsi="Arial" w:cs="Arial"/>
              </w:rPr>
              <w:t>189</w:t>
            </w:r>
          </w:p>
          <w:p w:rsidR="00E91D86" w:rsidRPr="00655B80" w:rsidRDefault="00E91D86" w:rsidP="00655B8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40-859</w:t>
            </w:r>
            <w:r w:rsidRPr="00655B80">
              <w:rPr>
                <w:rFonts w:ascii="Arial" w:hAnsi="Arial" w:cs="Arial"/>
              </w:rPr>
              <w:t xml:space="preserve"> </w:t>
            </w:r>
            <w:r w:rsidRPr="00655B80">
              <w:rPr>
                <w:rFonts w:ascii="Arial" w:hAnsi="Arial" w:cs="Arial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1 - Cena - 60.00</w:t>
            </w:r>
          </w:p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2 - Termin realizacji - 20.00</w:t>
            </w:r>
          </w:p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lastRenderedPageBreak/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D86" w:rsidRPr="00655B80" w:rsidRDefault="00E91D86" w:rsidP="00655B8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lastRenderedPageBreak/>
              <w:t xml:space="preserve">  80,00</w:t>
            </w:r>
          </w:p>
        </w:tc>
      </w:tr>
      <w:tr w:rsidR="00E91D86" w:rsidRPr="00655B80" w:rsidTr="00E91D8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2</w:t>
            </w:r>
            <w:r w:rsidRPr="00655B80">
              <w:rPr>
                <w:rFonts w:ascii="Arial" w:hAnsi="Arial" w:cs="Arial"/>
              </w:rPr>
              <w:t xml:space="preserve"> - </w:t>
            </w:r>
            <w:r w:rsidRPr="00655B80">
              <w:rPr>
                <w:rFonts w:ascii="Arial" w:hAnsi="Arial" w:cs="Arial"/>
              </w:rPr>
              <w:t>Dostawa 3 szt. szaf metalowych do laboratorium dydaktycznego Katedry Maszyn Cieplnych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D86" w:rsidRPr="00655B80" w:rsidRDefault="00E91D86" w:rsidP="00655B8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655B80">
              <w:rPr>
                <w:rFonts w:ascii="Arial" w:hAnsi="Arial" w:cs="Arial"/>
                <w:b/>
                <w:bCs/>
              </w:rPr>
              <w:t>Estetika</w:t>
            </w:r>
            <w:proofErr w:type="spellEnd"/>
            <w:r w:rsidRPr="00655B80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655B80">
              <w:rPr>
                <w:rFonts w:ascii="Arial" w:hAnsi="Arial" w:cs="Arial"/>
                <w:b/>
                <w:bCs/>
              </w:rPr>
              <w:t>Group</w:t>
            </w:r>
            <w:proofErr w:type="spellEnd"/>
            <w:r w:rsidRPr="00655B80">
              <w:rPr>
                <w:rFonts w:ascii="Arial" w:hAnsi="Arial" w:cs="Arial"/>
                <w:b/>
                <w:bCs/>
              </w:rPr>
              <w:t xml:space="preserve"> Marcin Markiewicz</w:t>
            </w:r>
          </w:p>
          <w:p w:rsidR="00E91D86" w:rsidRPr="00655B80" w:rsidRDefault="00E91D86" w:rsidP="00655B80">
            <w:pPr>
              <w:spacing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Węgierska</w:t>
            </w:r>
            <w:r w:rsidRPr="00655B80">
              <w:rPr>
                <w:rFonts w:ascii="Arial" w:hAnsi="Arial" w:cs="Arial"/>
              </w:rPr>
              <w:t xml:space="preserve"> </w:t>
            </w:r>
            <w:r w:rsidRPr="00655B80">
              <w:rPr>
                <w:rFonts w:ascii="Arial" w:hAnsi="Arial" w:cs="Arial"/>
              </w:rPr>
              <w:t>188</w:t>
            </w:r>
          </w:p>
          <w:p w:rsidR="00E91D86" w:rsidRPr="00655B80" w:rsidRDefault="00E91D86" w:rsidP="00655B8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33-300</w:t>
            </w:r>
            <w:r w:rsidRPr="00655B80">
              <w:rPr>
                <w:rFonts w:ascii="Arial" w:hAnsi="Arial" w:cs="Arial"/>
              </w:rPr>
              <w:t xml:space="preserve"> </w:t>
            </w:r>
            <w:r w:rsidRPr="00655B80">
              <w:rPr>
                <w:rFonts w:ascii="Arial" w:hAnsi="Arial" w:cs="Arial"/>
              </w:rPr>
              <w:t>Nowy Sącz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1 - Cena - 60.00</w:t>
            </w:r>
          </w:p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2 - Termin realizacji - 20.00</w:t>
            </w:r>
          </w:p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D86" w:rsidRPr="00655B80" w:rsidRDefault="00E91D86" w:rsidP="00655B8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 xml:space="preserve">  100,00</w:t>
            </w:r>
          </w:p>
        </w:tc>
      </w:tr>
      <w:tr w:rsidR="00E91D86" w:rsidRPr="00655B80" w:rsidTr="00E91D8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3</w:t>
            </w:r>
            <w:r w:rsidRPr="00655B80">
              <w:rPr>
                <w:rFonts w:ascii="Arial" w:hAnsi="Arial" w:cs="Arial"/>
              </w:rPr>
              <w:t xml:space="preserve"> - </w:t>
            </w:r>
            <w:r w:rsidRPr="00655B80">
              <w:rPr>
                <w:rFonts w:ascii="Arial" w:hAnsi="Arial" w:cs="Arial"/>
              </w:rPr>
              <w:t>Dostawa 5 szt. kontenerów mobilnych z 3 szufladami dla Katedry Maszyn Cieplnych.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D86" w:rsidRPr="00655B80" w:rsidRDefault="00E91D86" w:rsidP="00655B8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55B80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E91D86" w:rsidRPr="00655B80" w:rsidRDefault="00E91D86" w:rsidP="00655B80">
            <w:pPr>
              <w:spacing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Białostocka</w:t>
            </w:r>
            <w:r w:rsidRPr="00655B80">
              <w:rPr>
                <w:rFonts w:ascii="Arial" w:hAnsi="Arial" w:cs="Arial"/>
              </w:rPr>
              <w:t xml:space="preserve"> </w:t>
            </w:r>
            <w:r w:rsidRPr="00655B80">
              <w:rPr>
                <w:rFonts w:ascii="Arial" w:hAnsi="Arial" w:cs="Arial"/>
              </w:rPr>
              <w:t>40</w:t>
            </w:r>
          </w:p>
          <w:p w:rsidR="00E91D86" w:rsidRPr="00655B80" w:rsidRDefault="00E91D86" w:rsidP="00655B8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42-202</w:t>
            </w:r>
            <w:r w:rsidRPr="00655B80">
              <w:rPr>
                <w:rFonts w:ascii="Arial" w:hAnsi="Arial" w:cs="Arial"/>
              </w:rPr>
              <w:t xml:space="preserve"> </w:t>
            </w:r>
            <w:r w:rsidRPr="00655B80">
              <w:rPr>
                <w:rFonts w:ascii="Arial" w:hAnsi="Arial" w:cs="Arial"/>
              </w:rPr>
              <w:t>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1 - Cena - 44.00</w:t>
            </w:r>
          </w:p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2 - Termin realizacji - 20.00</w:t>
            </w:r>
          </w:p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D86" w:rsidRPr="00655B80" w:rsidRDefault="00E91D86" w:rsidP="00655B8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 xml:space="preserve">  84,00</w:t>
            </w:r>
          </w:p>
        </w:tc>
      </w:tr>
      <w:tr w:rsidR="00E91D86" w:rsidRPr="00655B80" w:rsidTr="00E91D8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3</w:t>
            </w:r>
            <w:r w:rsidRPr="00655B80">
              <w:rPr>
                <w:rFonts w:ascii="Arial" w:hAnsi="Arial" w:cs="Arial"/>
              </w:rPr>
              <w:t xml:space="preserve"> - </w:t>
            </w:r>
            <w:r w:rsidRPr="00655B80">
              <w:rPr>
                <w:rFonts w:ascii="Arial" w:hAnsi="Arial" w:cs="Arial"/>
              </w:rPr>
              <w:t>Dostawa 5 szt. kontenerów mobilnych z 3 szufladami dla Katedry Maszyn Cieplnych.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D86" w:rsidRPr="00655B80" w:rsidRDefault="00E91D86" w:rsidP="00655B8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655B80">
              <w:rPr>
                <w:rFonts w:ascii="Arial" w:hAnsi="Arial" w:cs="Arial"/>
                <w:b/>
                <w:bCs/>
              </w:rPr>
              <w:t>Estetika</w:t>
            </w:r>
            <w:proofErr w:type="spellEnd"/>
            <w:r w:rsidRPr="00655B80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655B80">
              <w:rPr>
                <w:rFonts w:ascii="Arial" w:hAnsi="Arial" w:cs="Arial"/>
                <w:b/>
                <w:bCs/>
              </w:rPr>
              <w:t>Group</w:t>
            </w:r>
            <w:proofErr w:type="spellEnd"/>
            <w:r w:rsidRPr="00655B80">
              <w:rPr>
                <w:rFonts w:ascii="Arial" w:hAnsi="Arial" w:cs="Arial"/>
                <w:b/>
                <w:bCs/>
              </w:rPr>
              <w:t xml:space="preserve"> Marcin Markiewicz</w:t>
            </w:r>
          </w:p>
          <w:p w:rsidR="00E91D86" w:rsidRPr="00655B80" w:rsidRDefault="00E91D86" w:rsidP="00655B80">
            <w:pPr>
              <w:spacing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Węgierska</w:t>
            </w:r>
            <w:r w:rsidRPr="00655B80">
              <w:rPr>
                <w:rFonts w:ascii="Arial" w:hAnsi="Arial" w:cs="Arial"/>
              </w:rPr>
              <w:t xml:space="preserve"> </w:t>
            </w:r>
            <w:r w:rsidRPr="00655B80">
              <w:rPr>
                <w:rFonts w:ascii="Arial" w:hAnsi="Arial" w:cs="Arial"/>
              </w:rPr>
              <w:t>188</w:t>
            </w:r>
          </w:p>
          <w:p w:rsidR="00E91D86" w:rsidRPr="00655B80" w:rsidRDefault="00E91D86" w:rsidP="00655B8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33-300</w:t>
            </w:r>
            <w:r w:rsidRPr="00655B80">
              <w:rPr>
                <w:rFonts w:ascii="Arial" w:hAnsi="Arial" w:cs="Arial"/>
              </w:rPr>
              <w:t xml:space="preserve"> </w:t>
            </w:r>
            <w:r w:rsidRPr="00655B80">
              <w:rPr>
                <w:rFonts w:ascii="Arial" w:hAnsi="Arial" w:cs="Arial"/>
              </w:rPr>
              <w:t>Nowy Sącz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1 - Cena - 29.33</w:t>
            </w:r>
          </w:p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2 - Termin realizacji - 20.00</w:t>
            </w:r>
          </w:p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D86" w:rsidRPr="00655B80" w:rsidRDefault="00E91D86" w:rsidP="00655B8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 xml:space="preserve">  69,33</w:t>
            </w:r>
          </w:p>
        </w:tc>
      </w:tr>
      <w:tr w:rsidR="00E91D86" w:rsidRPr="00655B80" w:rsidTr="00E91D8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3</w:t>
            </w:r>
            <w:r w:rsidRPr="00655B80">
              <w:rPr>
                <w:rFonts w:ascii="Arial" w:hAnsi="Arial" w:cs="Arial"/>
              </w:rPr>
              <w:t xml:space="preserve"> - </w:t>
            </w:r>
            <w:r w:rsidRPr="00655B80">
              <w:rPr>
                <w:rFonts w:ascii="Arial" w:hAnsi="Arial" w:cs="Arial"/>
              </w:rPr>
              <w:t>Dostawa 5 szt. kontenerów mobilnych z 3 szufladami dla Katedry Maszyn Cieplnych.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D86" w:rsidRPr="00655B80" w:rsidRDefault="00E91D86" w:rsidP="00655B8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55B80">
              <w:rPr>
                <w:rFonts w:ascii="Arial" w:hAnsi="Arial" w:cs="Arial"/>
                <w:b/>
                <w:bCs/>
              </w:rPr>
              <w:t>KJMK Meble Sp. z o.o.</w:t>
            </w:r>
          </w:p>
          <w:p w:rsidR="00E91D86" w:rsidRPr="00655B80" w:rsidRDefault="00E91D86" w:rsidP="00655B80">
            <w:pPr>
              <w:spacing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Gliwicka</w:t>
            </w:r>
            <w:r w:rsidRPr="00655B80">
              <w:rPr>
                <w:rFonts w:ascii="Arial" w:hAnsi="Arial" w:cs="Arial"/>
              </w:rPr>
              <w:t xml:space="preserve"> </w:t>
            </w:r>
            <w:r w:rsidRPr="00655B80">
              <w:rPr>
                <w:rFonts w:ascii="Arial" w:hAnsi="Arial" w:cs="Arial"/>
              </w:rPr>
              <w:t>189</w:t>
            </w:r>
          </w:p>
          <w:p w:rsidR="00E91D86" w:rsidRPr="00655B80" w:rsidRDefault="00E91D86" w:rsidP="00655B8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40-859</w:t>
            </w:r>
            <w:r w:rsidRPr="00655B80">
              <w:rPr>
                <w:rFonts w:ascii="Arial" w:hAnsi="Arial" w:cs="Arial"/>
              </w:rPr>
              <w:t xml:space="preserve"> </w:t>
            </w:r>
            <w:r w:rsidRPr="00655B80">
              <w:rPr>
                <w:rFonts w:ascii="Arial" w:hAnsi="Arial" w:cs="Arial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1 - Cena - 60.00</w:t>
            </w:r>
          </w:p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2 - Termin realizacji - 0.00</w:t>
            </w:r>
          </w:p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D86" w:rsidRPr="00655B80" w:rsidRDefault="00E91D86" w:rsidP="00655B8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 xml:space="preserve">  60,00</w:t>
            </w:r>
          </w:p>
        </w:tc>
      </w:tr>
      <w:tr w:rsidR="00E91D86" w:rsidRPr="00655B80" w:rsidTr="00E91D8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3</w:t>
            </w:r>
            <w:r w:rsidRPr="00655B80">
              <w:rPr>
                <w:rFonts w:ascii="Arial" w:hAnsi="Arial" w:cs="Arial"/>
              </w:rPr>
              <w:t xml:space="preserve"> - </w:t>
            </w:r>
            <w:r w:rsidRPr="00655B80">
              <w:rPr>
                <w:rFonts w:ascii="Arial" w:hAnsi="Arial" w:cs="Arial"/>
              </w:rPr>
              <w:t xml:space="preserve">Dostawa 5 szt. kontenerów mobilnych z 3 szufladami dla </w:t>
            </w:r>
            <w:r w:rsidRPr="00655B80">
              <w:rPr>
                <w:rFonts w:ascii="Arial" w:hAnsi="Arial" w:cs="Arial"/>
              </w:rPr>
              <w:lastRenderedPageBreak/>
              <w:t>Katedry Maszyn Cieplnych.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D86" w:rsidRPr="00655B80" w:rsidRDefault="00E91D86" w:rsidP="00655B8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55B80">
              <w:rPr>
                <w:rFonts w:ascii="Arial" w:hAnsi="Arial" w:cs="Arial"/>
                <w:b/>
                <w:bCs/>
              </w:rPr>
              <w:lastRenderedPageBreak/>
              <w:t>KAL-SPORT Wyposażenie Obiektów Elżbieta Pięta</w:t>
            </w:r>
          </w:p>
          <w:p w:rsidR="00E91D86" w:rsidRPr="00655B80" w:rsidRDefault="00E91D86" w:rsidP="00655B80">
            <w:pPr>
              <w:spacing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ul. Trembeckiego</w:t>
            </w:r>
            <w:r w:rsidRPr="00655B80">
              <w:rPr>
                <w:rFonts w:ascii="Arial" w:hAnsi="Arial" w:cs="Arial"/>
              </w:rPr>
              <w:t xml:space="preserve"> </w:t>
            </w:r>
            <w:r w:rsidRPr="00655B80">
              <w:rPr>
                <w:rFonts w:ascii="Arial" w:hAnsi="Arial" w:cs="Arial"/>
              </w:rPr>
              <w:t>11a</w:t>
            </w:r>
          </w:p>
          <w:p w:rsidR="00E91D86" w:rsidRPr="00655B80" w:rsidRDefault="00E91D86" w:rsidP="00655B8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lastRenderedPageBreak/>
              <w:t>35-234</w:t>
            </w:r>
            <w:r w:rsidRPr="00655B80">
              <w:rPr>
                <w:rFonts w:ascii="Arial" w:hAnsi="Arial" w:cs="Arial"/>
              </w:rPr>
              <w:t xml:space="preserve"> </w:t>
            </w:r>
            <w:r w:rsidRPr="00655B80">
              <w:rPr>
                <w:rFonts w:ascii="Arial" w:hAnsi="Arial" w:cs="Arial"/>
              </w:rPr>
              <w:t>Rzeszów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lastRenderedPageBreak/>
              <w:t>1 - Cena - 0.00</w:t>
            </w:r>
          </w:p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2 - Termin realizacji - 0.00</w:t>
            </w:r>
          </w:p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D86" w:rsidRPr="00655B80" w:rsidRDefault="00E91D86" w:rsidP="00655B8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 xml:space="preserve">  0,00</w:t>
            </w:r>
          </w:p>
        </w:tc>
      </w:tr>
      <w:tr w:rsidR="00E91D86" w:rsidRPr="00655B80" w:rsidTr="00E91D8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5</w:t>
            </w:r>
            <w:r w:rsidRPr="00655B80">
              <w:rPr>
                <w:rFonts w:ascii="Arial" w:hAnsi="Arial" w:cs="Arial"/>
              </w:rPr>
              <w:t xml:space="preserve"> - </w:t>
            </w:r>
            <w:r w:rsidRPr="00655B80">
              <w:rPr>
                <w:rFonts w:ascii="Arial" w:hAnsi="Arial" w:cs="Arial"/>
              </w:rPr>
              <w:t>Dostawa 7 szt. stołów do prowadzenia badań dla Katedry Maszyn Cieplnych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D86" w:rsidRPr="00655B80" w:rsidRDefault="00E91D86" w:rsidP="00655B8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655B80">
              <w:rPr>
                <w:rFonts w:ascii="Arial" w:hAnsi="Arial" w:cs="Arial"/>
                <w:b/>
                <w:bCs/>
              </w:rPr>
              <w:t>Estetika</w:t>
            </w:r>
            <w:proofErr w:type="spellEnd"/>
            <w:r w:rsidRPr="00655B80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655B80">
              <w:rPr>
                <w:rFonts w:ascii="Arial" w:hAnsi="Arial" w:cs="Arial"/>
                <w:b/>
                <w:bCs/>
              </w:rPr>
              <w:t>Group</w:t>
            </w:r>
            <w:proofErr w:type="spellEnd"/>
            <w:r w:rsidRPr="00655B80">
              <w:rPr>
                <w:rFonts w:ascii="Arial" w:hAnsi="Arial" w:cs="Arial"/>
                <w:b/>
                <w:bCs/>
              </w:rPr>
              <w:t xml:space="preserve"> Marcin Markiewicz</w:t>
            </w:r>
          </w:p>
          <w:p w:rsidR="00E91D86" w:rsidRPr="00655B80" w:rsidRDefault="00E91D86" w:rsidP="00655B80">
            <w:pPr>
              <w:spacing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Węgierska</w:t>
            </w:r>
            <w:r w:rsidRPr="00655B80">
              <w:rPr>
                <w:rFonts w:ascii="Arial" w:hAnsi="Arial" w:cs="Arial"/>
              </w:rPr>
              <w:t xml:space="preserve"> </w:t>
            </w:r>
            <w:r w:rsidRPr="00655B80">
              <w:rPr>
                <w:rFonts w:ascii="Arial" w:hAnsi="Arial" w:cs="Arial"/>
              </w:rPr>
              <w:t>188</w:t>
            </w:r>
          </w:p>
          <w:p w:rsidR="00E91D86" w:rsidRPr="00655B80" w:rsidRDefault="00E91D86" w:rsidP="00655B8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33-300</w:t>
            </w:r>
            <w:r w:rsidRPr="00655B80">
              <w:rPr>
                <w:rFonts w:ascii="Arial" w:hAnsi="Arial" w:cs="Arial"/>
              </w:rPr>
              <w:t xml:space="preserve"> </w:t>
            </w:r>
            <w:r w:rsidRPr="00655B80">
              <w:rPr>
                <w:rFonts w:ascii="Arial" w:hAnsi="Arial" w:cs="Arial"/>
              </w:rPr>
              <w:t>Nowy Sącz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1 - Cena - 60.00</w:t>
            </w:r>
          </w:p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2 - Termin realizacji - 20.00</w:t>
            </w:r>
          </w:p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D86" w:rsidRPr="00655B80" w:rsidRDefault="00E91D86" w:rsidP="00655B8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 xml:space="preserve">  100,00</w:t>
            </w:r>
          </w:p>
        </w:tc>
      </w:tr>
      <w:tr w:rsidR="00E91D86" w:rsidRPr="00655B80" w:rsidTr="00E91D8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6</w:t>
            </w:r>
            <w:r w:rsidRPr="00655B80">
              <w:rPr>
                <w:rFonts w:ascii="Arial" w:hAnsi="Arial" w:cs="Arial"/>
              </w:rPr>
              <w:t xml:space="preserve"> - </w:t>
            </w:r>
            <w:r w:rsidRPr="00655B80">
              <w:rPr>
                <w:rFonts w:ascii="Arial" w:hAnsi="Arial" w:cs="Arial"/>
              </w:rPr>
              <w:t>Dostawa 10 szt. krzeseł komputerowych dla Katedry Maszyn Cieplnych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D86" w:rsidRPr="00655B80" w:rsidRDefault="00E91D86" w:rsidP="00655B8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55B80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E91D86" w:rsidRPr="00655B80" w:rsidRDefault="00E91D86" w:rsidP="00655B80">
            <w:pPr>
              <w:spacing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Białostocka</w:t>
            </w:r>
            <w:r w:rsidRPr="00655B80">
              <w:rPr>
                <w:rFonts w:ascii="Arial" w:hAnsi="Arial" w:cs="Arial"/>
              </w:rPr>
              <w:t xml:space="preserve"> </w:t>
            </w:r>
            <w:r w:rsidRPr="00655B80">
              <w:rPr>
                <w:rFonts w:ascii="Arial" w:hAnsi="Arial" w:cs="Arial"/>
              </w:rPr>
              <w:t>40</w:t>
            </w:r>
          </w:p>
          <w:p w:rsidR="00E91D86" w:rsidRPr="00655B80" w:rsidRDefault="00E91D86" w:rsidP="00655B8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42-202</w:t>
            </w:r>
            <w:r w:rsidRPr="00655B80">
              <w:rPr>
                <w:rFonts w:ascii="Arial" w:hAnsi="Arial" w:cs="Arial"/>
              </w:rPr>
              <w:t xml:space="preserve"> </w:t>
            </w:r>
            <w:r w:rsidRPr="00655B80">
              <w:rPr>
                <w:rFonts w:ascii="Arial" w:hAnsi="Arial" w:cs="Arial"/>
              </w:rPr>
              <w:t>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1 - Cena - 57.43</w:t>
            </w:r>
          </w:p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2 - Termin realizacji - 20.00</w:t>
            </w:r>
          </w:p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D86" w:rsidRPr="00655B80" w:rsidRDefault="00E91D86" w:rsidP="00655B8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 xml:space="preserve">  97,43</w:t>
            </w:r>
          </w:p>
        </w:tc>
      </w:tr>
      <w:tr w:rsidR="00E91D86" w:rsidRPr="00655B80" w:rsidTr="00E91D8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6</w:t>
            </w:r>
            <w:r w:rsidRPr="00655B80">
              <w:rPr>
                <w:rFonts w:ascii="Arial" w:hAnsi="Arial" w:cs="Arial"/>
              </w:rPr>
              <w:t xml:space="preserve"> - </w:t>
            </w:r>
            <w:r w:rsidRPr="00655B80">
              <w:rPr>
                <w:rFonts w:ascii="Arial" w:hAnsi="Arial" w:cs="Arial"/>
              </w:rPr>
              <w:t>Dostawa 10 szt. krzeseł komputerowych dla Katedry Maszyn Cieplnych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D86" w:rsidRPr="00655B80" w:rsidRDefault="00E91D86" w:rsidP="00655B8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55B80">
              <w:rPr>
                <w:rFonts w:ascii="Arial" w:hAnsi="Arial" w:cs="Arial"/>
                <w:b/>
                <w:bCs/>
              </w:rPr>
              <w:t>KJMK Meble Sp. z o.o.</w:t>
            </w:r>
          </w:p>
          <w:p w:rsidR="00E91D86" w:rsidRPr="00655B80" w:rsidRDefault="00E91D86" w:rsidP="00655B80">
            <w:pPr>
              <w:spacing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Gliwicka</w:t>
            </w:r>
            <w:r w:rsidRPr="00655B80">
              <w:rPr>
                <w:rFonts w:ascii="Arial" w:hAnsi="Arial" w:cs="Arial"/>
              </w:rPr>
              <w:t xml:space="preserve"> </w:t>
            </w:r>
            <w:r w:rsidRPr="00655B80">
              <w:rPr>
                <w:rFonts w:ascii="Arial" w:hAnsi="Arial" w:cs="Arial"/>
              </w:rPr>
              <w:t>189</w:t>
            </w:r>
          </w:p>
          <w:p w:rsidR="00E91D86" w:rsidRPr="00655B80" w:rsidRDefault="00E91D86" w:rsidP="00655B8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40-859</w:t>
            </w:r>
            <w:r w:rsidRPr="00655B80">
              <w:rPr>
                <w:rFonts w:ascii="Arial" w:hAnsi="Arial" w:cs="Arial"/>
              </w:rPr>
              <w:t xml:space="preserve"> </w:t>
            </w:r>
            <w:r w:rsidRPr="00655B80">
              <w:rPr>
                <w:rFonts w:ascii="Arial" w:hAnsi="Arial" w:cs="Arial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1 - Cena - 60.00</w:t>
            </w:r>
          </w:p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2 - Termin realizacji - 20.00</w:t>
            </w:r>
          </w:p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D86" w:rsidRPr="00655B80" w:rsidRDefault="00E91D86" w:rsidP="00655B8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 xml:space="preserve">  80,00</w:t>
            </w:r>
          </w:p>
        </w:tc>
      </w:tr>
      <w:tr w:rsidR="00E91D86" w:rsidRPr="00655B80" w:rsidTr="00E91D8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6</w:t>
            </w:r>
            <w:r w:rsidRPr="00655B80">
              <w:rPr>
                <w:rFonts w:ascii="Arial" w:hAnsi="Arial" w:cs="Arial"/>
              </w:rPr>
              <w:t xml:space="preserve"> - </w:t>
            </w:r>
            <w:r w:rsidRPr="00655B80">
              <w:rPr>
                <w:rFonts w:ascii="Arial" w:hAnsi="Arial" w:cs="Arial"/>
              </w:rPr>
              <w:t>Dostawa 10 szt. krzeseł komputerowych dla Katedry Maszyn Cieplnych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D86" w:rsidRPr="00655B80" w:rsidRDefault="00E91D86" w:rsidP="00655B8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655B80">
              <w:rPr>
                <w:rFonts w:ascii="Arial" w:hAnsi="Arial" w:cs="Arial"/>
                <w:b/>
                <w:bCs/>
              </w:rPr>
              <w:t>Estetika</w:t>
            </w:r>
            <w:proofErr w:type="spellEnd"/>
            <w:r w:rsidRPr="00655B80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655B80">
              <w:rPr>
                <w:rFonts w:ascii="Arial" w:hAnsi="Arial" w:cs="Arial"/>
                <w:b/>
                <w:bCs/>
              </w:rPr>
              <w:t>Group</w:t>
            </w:r>
            <w:proofErr w:type="spellEnd"/>
            <w:r w:rsidRPr="00655B80">
              <w:rPr>
                <w:rFonts w:ascii="Arial" w:hAnsi="Arial" w:cs="Arial"/>
                <w:b/>
                <w:bCs/>
              </w:rPr>
              <w:t xml:space="preserve"> Marcin Markiewicz</w:t>
            </w:r>
          </w:p>
          <w:p w:rsidR="00E91D86" w:rsidRPr="00655B80" w:rsidRDefault="00E91D86" w:rsidP="00655B80">
            <w:pPr>
              <w:spacing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Węgierska</w:t>
            </w:r>
            <w:r w:rsidRPr="00655B80">
              <w:rPr>
                <w:rFonts w:ascii="Arial" w:hAnsi="Arial" w:cs="Arial"/>
              </w:rPr>
              <w:t xml:space="preserve"> </w:t>
            </w:r>
            <w:r w:rsidRPr="00655B80">
              <w:rPr>
                <w:rFonts w:ascii="Arial" w:hAnsi="Arial" w:cs="Arial"/>
              </w:rPr>
              <w:t>188</w:t>
            </w:r>
          </w:p>
          <w:p w:rsidR="00E91D86" w:rsidRPr="00655B80" w:rsidRDefault="00E91D86" w:rsidP="00655B8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33-300</w:t>
            </w:r>
            <w:r w:rsidRPr="00655B80">
              <w:rPr>
                <w:rFonts w:ascii="Arial" w:hAnsi="Arial" w:cs="Arial"/>
              </w:rPr>
              <w:t xml:space="preserve"> </w:t>
            </w:r>
            <w:r w:rsidRPr="00655B80">
              <w:rPr>
                <w:rFonts w:ascii="Arial" w:hAnsi="Arial" w:cs="Arial"/>
              </w:rPr>
              <w:t>Nowy Sącz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1 - Cena - 33.50</w:t>
            </w:r>
          </w:p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2 - Termin realizacji - 20.00</w:t>
            </w:r>
          </w:p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D86" w:rsidRPr="00655B80" w:rsidRDefault="00E91D86" w:rsidP="00655B8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 xml:space="preserve">  73,50</w:t>
            </w:r>
          </w:p>
        </w:tc>
      </w:tr>
      <w:tr w:rsidR="00E91D86" w:rsidRPr="00655B80" w:rsidTr="00E91D8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6</w:t>
            </w:r>
            <w:r w:rsidRPr="00655B80">
              <w:rPr>
                <w:rFonts w:ascii="Arial" w:hAnsi="Arial" w:cs="Arial"/>
              </w:rPr>
              <w:t xml:space="preserve"> - </w:t>
            </w:r>
            <w:r w:rsidRPr="00655B80">
              <w:rPr>
                <w:rFonts w:ascii="Arial" w:hAnsi="Arial" w:cs="Arial"/>
              </w:rPr>
              <w:t>Dostawa 10 szt. krzeseł komputerowych dla Katedry Maszyn Cieplnych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D86" w:rsidRPr="00655B80" w:rsidRDefault="00E91D86" w:rsidP="00655B8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55B80">
              <w:rPr>
                <w:rFonts w:ascii="Arial" w:hAnsi="Arial" w:cs="Arial"/>
                <w:b/>
                <w:bCs/>
              </w:rPr>
              <w:t>KAL-SPORT Wyposażenie Obiektów Elżbieta Pięta</w:t>
            </w:r>
          </w:p>
          <w:p w:rsidR="00E91D86" w:rsidRPr="00655B80" w:rsidRDefault="00E91D86" w:rsidP="00655B80">
            <w:pPr>
              <w:spacing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ul. Trembeckiego</w:t>
            </w:r>
            <w:r w:rsidRPr="00655B80">
              <w:rPr>
                <w:rFonts w:ascii="Arial" w:hAnsi="Arial" w:cs="Arial"/>
              </w:rPr>
              <w:t xml:space="preserve"> </w:t>
            </w:r>
            <w:r w:rsidRPr="00655B80">
              <w:rPr>
                <w:rFonts w:ascii="Arial" w:hAnsi="Arial" w:cs="Arial"/>
              </w:rPr>
              <w:t>11a</w:t>
            </w:r>
          </w:p>
          <w:p w:rsidR="00E91D86" w:rsidRPr="00655B80" w:rsidRDefault="00E91D86" w:rsidP="00655B8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35-234</w:t>
            </w:r>
            <w:r w:rsidRPr="00655B80">
              <w:rPr>
                <w:rFonts w:ascii="Arial" w:hAnsi="Arial" w:cs="Arial"/>
              </w:rPr>
              <w:t xml:space="preserve"> </w:t>
            </w:r>
            <w:r w:rsidRPr="00655B80">
              <w:rPr>
                <w:rFonts w:ascii="Arial" w:hAnsi="Arial" w:cs="Arial"/>
              </w:rPr>
              <w:t>Rzeszów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1 - Cena - 40.20</w:t>
            </w:r>
          </w:p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2 - Termin realizacji - 20.00</w:t>
            </w:r>
          </w:p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3 - Okres gwarancji - 6.67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D86" w:rsidRPr="00655B80" w:rsidRDefault="00E91D86" w:rsidP="00655B8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 xml:space="preserve">  66,87</w:t>
            </w:r>
          </w:p>
        </w:tc>
      </w:tr>
      <w:tr w:rsidR="00E91D86" w:rsidRPr="00655B80" w:rsidTr="00E91D8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7</w:t>
            </w:r>
            <w:r w:rsidRPr="00655B80">
              <w:rPr>
                <w:rFonts w:ascii="Arial" w:hAnsi="Arial" w:cs="Arial"/>
              </w:rPr>
              <w:t xml:space="preserve"> - </w:t>
            </w:r>
            <w:r w:rsidRPr="00655B80">
              <w:rPr>
                <w:rFonts w:ascii="Arial" w:hAnsi="Arial" w:cs="Arial"/>
              </w:rPr>
              <w:t xml:space="preserve">Dostawa 10 </w:t>
            </w:r>
            <w:r w:rsidRPr="00655B80">
              <w:rPr>
                <w:rFonts w:ascii="Arial" w:hAnsi="Arial" w:cs="Arial"/>
              </w:rPr>
              <w:lastRenderedPageBreak/>
              <w:t>szt. krzeseł biurowych ISO dla Katedry Maszyn Cieplnych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D86" w:rsidRPr="00655B80" w:rsidRDefault="00E91D86" w:rsidP="00655B8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655B80">
              <w:rPr>
                <w:rFonts w:ascii="Arial" w:hAnsi="Arial" w:cs="Arial"/>
                <w:b/>
                <w:bCs/>
              </w:rPr>
              <w:lastRenderedPageBreak/>
              <w:t>Estetika</w:t>
            </w:r>
            <w:proofErr w:type="spellEnd"/>
            <w:r w:rsidRPr="00655B80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655B80">
              <w:rPr>
                <w:rFonts w:ascii="Arial" w:hAnsi="Arial" w:cs="Arial"/>
                <w:b/>
                <w:bCs/>
              </w:rPr>
              <w:t>Group</w:t>
            </w:r>
            <w:proofErr w:type="spellEnd"/>
            <w:r w:rsidRPr="00655B80">
              <w:rPr>
                <w:rFonts w:ascii="Arial" w:hAnsi="Arial" w:cs="Arial"/>
                <w:b/>
                <w:bCs/>
              </w:rPr>
              <w:t xml:space="preserve"> Marcin </w:t>
            </w:r>
            <w:r w:rsidRPr="00655B80">
              <w:rPr>
                <w:rFonts w:ascii="Arial" w:hAnsi="Arial" w:cs="Arial"/>
                <w:b/>
                <w:bCs/>
              </w:rPr>
              <w:lastRenderedPageBreak/>
              <w:t>Markiewicz</w:t>
            </w:r>
          </w:p>
          <w:p w:rsidR="00E91D86" w:rsidRPr="00655B80" w:rsidRDefault="00E91D86" w:rsidP="00655B80">
            <w:pPr>
              <w:spacing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Węgierska</w:t>
            </w:r>
            <w:r w:rsidRPr="00655B80">
              <w:rPr>
                <w:rFonts w:ascii="Arial" w:hAnsi="Arial" w:cs="Arial"/>
              </w:rPr>
              <w:t xml:space="preserve"> </w:t>
            </w:r>
            <w:r w:rsidRPr="00655B80">
              <w:rPr>
                <w:rFonts w:ascii="Arial" w:hAnsi="Arial" w:cs="Arial"/>
              </w:rPr>
              <w:t>188</w:t>
            </w:r>
          </w:p>
          <w:p w:rsidR="00E91D86" w:rsidRPr="00655B80" w:rsidRDefault="00E91D86" w:rsidP="00655B8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33-300</w:t>
            </w:r>
            <w:r w:rsidRPr="00655B80">
              <w:rPr>
                <w:rFonts w:ascii="Arial" w:hAnsi="Arial" w:cs="Arial"/>
              </w:rPr>
              <w:t xml:space="preserve"> </w:t>
            </w:r>
            <w:r w:rsidRPr="00655B80">
              <w:rPr>
                <w:rFonts w:ascii="Arial" w:hAnsi="Arial" w:cs="Arial"/>
              </w:rPr>
              <w:t>Nowy Sącz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lastRenderedPageBreak/>
              <w:t>1 - Cena - 60.00</w:t>
            </w:r>
          </w:p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lastRenderedPageBreak/>
              <w:t>2 - Termin realizacji - 20.00</w:t>
            </w:r>
          </w:p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D86" w:rsidRPr="00655B80" w:rsidRDefault="00E91D86" w:rsidP="00655B8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lastRenderedPageBreak/>
              <w:t xml:space="preserve">  100,00</w:t>
            </w:r>
          </w:p>
        </w:tc>
      </w:tr>
      <w:tr w:rsidR="00E91D86" w:rsidRPr="00655B80" w:rsidTr="00E91D8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7</w:t>
            </w:r>
            <w:r w:rsidRPr="00655B80">
              <w:rPr>
                <w:rFonts w:ascii="Arial" w:hAnsi="Arial" w:cs="Arial"/>
              </w:rPr>
              <w:t xml:space="preserve"> - </w:t>
            </w:r>
            <w:r w:rsidRPr="00655B80">
              <w:rPr>
                <w:rFonts w:ascii="Arial" w:hAnsi="Arial" w:cs="Arial"/>
              </w:rPr>
              <w:t>Dostawa 10 szt. krzeseł biurowych ISO dla Katedry Maszyn Cieplnych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D86" w:rsidRPr="00655B80" w:rsidRDefault="00E91D86" w:rsidP="00655B8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55B80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E91D86" w:rsidRPr="00655B80" w:rsidRDefault="00E91D86" w:rsidP="00655B80">
            <w:pPr>
              <w:spacing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Białostocka</w:t>
            </w:r>
            <w:r w:rsidRPr="00655B80">
              <w:rPr>
                <w:rFonts w:ascii="Arial" w:hAnsi="Arial" w:cs="Arial"/>
              </w:rPr>
              <w:t xml:space="preserve"> </w:t>
            </w:r>
            <w:r w:rsidRPr="00655B80">
              <w:rPr>
                <w:rFonts w:ascii="Arial" w:hAnsi="Arial" w:cs="Arial"/>
              </w:rPr>
              <w:t>40</w:t>
            </w:r>
          </w:p>
          <w:p w:rsidR="00E91D86" w:rsidRPr="00655B80" w:rsidRDefault="00E91D86" w:rsidP="00655B8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42-202</w:t>
            </w:r>
            <w:r w:rsidRPr="00655B80">
              <w:rPr>
                <w:rFonts w:ascii="Arial" w:hAnsi="Arial" w:cs="Arial"/>
              </w:rPr>
              <w:t xml:space="preserve"> </w:t>
            </w:r>
            <w:r w:rsidRPr="00655B80">
              <w:rPr>
                <w:rFonts w:ascii="Arial" w:hAnsi="Arial" w:cs="Arial"/>
              </w:rPr>
              <w:t>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1 - Cena - 56.25</w:t>
            </w:r>
          </w:p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2 - Termin realizacji - 20.00</w:t>
            </w:r>
          </w:p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D86" w:rsidRPr="00655B80" w:rsidRDefault="00E91D86" w:rsidP="00655B8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 xml:space="preserve">  96,25</w:t>
            </w:r>
          </w:p>
        </w:tc>
      </w:tr>
      <w:tr w:rsidR="00E91D86" w:rsidRPr="00655B80" w:rsidTr="00E91D8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7</w:t>
            </w:r>
            <w:r w:rsidRPr="00655B80">
              <w:rPr>
                <w:rFonts w:ascii="Arial" w:hAnsi="Arial" w:cs="Arial"/>
              </w:rPr>
              <w:t xml:space="preserve"> - </w:t>
            </w:r>
            <w:r w:rsidRPr="00655B80">
              <w:rPr>
                <w:rFonts w:ascii="Arial" w:hAnsi="Arial" w:cs="Arial"/>
              </w:rPr>
              <w:t>Dostawa 10 szt. krzeseł biurowych ISO dla Katedry Maszyn Cieplnych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D86" w:rsidRPr="00655B80" w:rsidRDefault="00E91D86" w:rsidP="00655B8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55B80">
              <w:rPr>
                <w:rFonts w:ascii="Arial" w:hAnsi="Arial" w:cs="Arial"/>
                <w:b/>
                <w:bCs/>
              </w:rPr>
              <w:t>KAL-SPORT Wyposażenie Obiektów Elżbieta Pięta</w:t>
            </w:r>
          </w:p>
          <w:p w:rsidR="00E91D86" w:rsidRPr="00655B80" w:rsidRDefault="00E91D86" w:rsidP="00655B80">
            <w:pPr>
              <w:spacing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ul. Trembeckiego</w:t>
            </w:r>
            <w:r w:rsidRPr="00655B80">
              <w:rPr>
                <w:rFonts w:ascii="Arial" w:hAnsi="Arial" w:cs="Arial"/>
              </w:rPr>
              <w:t xml:space="preserve"> </w:t>
            </w:r>
            <w:r w:rsidRPr="00655B80">
              <w:rPr>
                <w:rFonts w:ascii="Arial" w:hAnsi="Arial" w:cs="Arial"/>
              </w:rPr>
              <w:t>11a</w:t>
            </w:r>
          </w:p>
          <w:p w:rsidR="00E91D86" w:rsidRPr="00655B80" w:rsidRDefault="00E91D86" w:rsidP="00655B8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35-234</w:t>
            </w:r>
            <w:r w:rsidRPr="00655B80">
              <w:rPr>
                <w:rFonts w:ascii="Arial" w:hAnsi="Arial" w:cs="Arial"/>
              </w:rPr>
              <w:t xml:space="preserve"> </w:t>
            </w:r>
            <w:r w:rsidRPr="00655B80">
              <w:rPr>
                <w:rFonts w:ascii="Arial" w:hAnsi="Arial" w:cs="Arial"/>
              </w:rPr>
              <w:t>Rzeszów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1 - Cena - 37.50</w:t>
            </w:r>
          </w:p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2 - Termin realizacji - 20.00</w:t>
            </w:r>
          </w:p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3 - Okres gwarancji - 6.67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D86" w:rsidRPr="00655B80" w:rsidRDefault="00E91D86" w:rsidP="00655B8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 xml:space="preserve">  64,17</w:t>
            </w:r>
          </w:p>
        </w:tc>
      </w:tr>
      <w:tr w:rsidR="00E91D86" w:rsidRPr="00655B80" w:rsidTr="00E91D8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8</w:t>
            </w:r>
            <w:r w:rsidRPr="00655B80">
              <w:rPr>
                <w:rFonts w:ascii="Arial" w:hAnsi="Arial" w:cs="Arial"/>
              </w:rPr>
              <w:t xml:space="preserve"> - </w:t>
            </w:r>
            <w:r w:rsidRPr="00655B80">
              <w:rPr>
                <w:rFonts w:ascii="Arial" w:hAnsi="Arial" w:cs="Arial"/>
              </w:rPr>
              <w:t>Dostawa mebli biurowych dla administracji Wydziału Zarządzania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D86" w:rsidRPr="00655B80" w:rsidRDefault="00E91D86" w:rsidP="00655B8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55B80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E91D86" w:rsidRPr="00655B80" w:rsidRDefault="00E91D86" w:rsidP="00655B80">
            <w:pPr>
              <w:spacing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Białostocka</w:t>
            </w:r>
            <w:r w:rsidRPr="00655B80">
              <w:rPr>
                <w:rFonts w:ascii="Arial" w:hAnsi="Arial" w:cs="Arial"/>
              </w:rPr>
              <w:t xml:space="preserve"> </w:t>
            </w:r>
            <w:r w:rsidRPr="00655B80">
              <w:rPr>
                <w:rFonts w:ascii="Arial" w:hAnsi="Arial" w:cs="Arial"/>
              </w:rPr>
              <w:t>40</w:t>
            </w:r>
          </w:p>
          <w:p w:rsidR="00E91D86" w:rsidRPr="00655B80" w:rsidRDefault="00E91D86" w:rsidP="00655B8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42-202</w:t>
            </w:r>
            <w:r w:rsidRPr="00655B80">
              <w:rPr>
                <w:rFonts w:ascii="Arial" w:hAnsi="Arial" w:cs="Arial"/>
              </w:rPr>
              <w:t xml:space="preserve"> </w:t>
            </w:r>
            <w:r w:rsidRPr="00655B80">
              <w:rPr>
                <w:rFonts w:ascii="Arial" w:hAnsi="Arial" w:cs="Arial"/>
              </w:rPr>
              <w:t>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1 - Cena - 60.00</w:t>
            </w:r>
          </w:p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2 - Termin realizacji - 10.00</w:t>
            </w:r>
          </w:p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D86" w:rsidRPr="00655B80" w:rsidRDefault="00E91D86" w:rsidP="00655B8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 xml:space="preserve">  90,00</w:t>
            </w:r>
          </w:p>
        </w:tc>
      </w:tr>
      <w:tr w:rsidR="00E91D86" w:rsidRPr="00655B80" w:rsidTr="00E91D8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8</w:t>
            </w:r>
            <w:r w:rsidRPr="00655B80">
              <w:rPr>
                <w:rFonts w:ascii="Arial" w:hAnsi="Arial" w:cs="Arial"/>
              </w:rPr>
              <w:t xml:space="preserve"> - </w:t>
            </w:r>
            <w:r w:rsidRPr="00655B80">
              <w:rPr>
                <w:rFonts w:ascii="Arial" w:hAnsi="Arial" w:cs="Arial"/>
              </w:rPr>
              <w:t>Dostawa mebli biurowych dla administracji Wydziału Zarządzania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D86" w:rsidRPr="00655B80" w:rsidRDefault="00E91D86" w:rsidP="00655B8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55B80">
              <w:rPr>
                <w:rFonts w:ascii="Arial" w:hAnsi="Arial" w:cs="Arial"/>
                <w:b/>
                <w:bCs/>
              </w:rPr>
              <w:t>KAL-SPORT Wyposażenie Obiektów Elżbieta Pięta</w:t>
            </w:r>
          </w:p>
          <w:p w:rsidR="00E91D86" w:rsidRPr="00655B80" w:rsidRDefault="00E91D86" w:rsidP="00655B80">
            <w:pPr>
              <w:spacing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ul. Trembeckiego</w:t>
            </w:r>
            <w:r w:rsidRPr="00655B80">
              <w:rPr>
                <w:rFonts w:ascii="Arial" w:hAnsi="Arial" w:cs="Arial"/>
              </w:rPr>
              <w:t xml:space="preserve"> </w:t>
            </w:r>
            <w:r w:rsidRPr="00655B80">
              <w:rPr>
                <w:rFonts w:ascii="Arial" w:hAnsi="Arial" w:cs="Arial"/>
              </w:rPr>
              <w:t>11a</w:t>
            </w:r>
          </w:p>
          <w:p w:rsidR="00E91D86" w:rsidRPr="00655B80" w:rsidRDefault="00E91D86" w:rsidP="00655B8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35-234</w:t>
            </w:r>
            <w:r w:rsidRPr="00655B80">
              <w:rPr>
                <w:rFonts w:ascii="Arial" w:hAnsi="Arial" w:cs="Arial"/>
              </w:rPr>
              <w:t xml:space="preserve"> </w:t>
            </w:r>
            <w:r w:rsidRPr="00655B80">
              <w:rPr>
                <w:rFonts w:ascii="Arial" w:hAnsi="Arial" w:cs="Arial"/>
              </w:rPr>
              <w:t>Rzeszów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1 - Cena - 0.00</w:t>
            </w:r>
          </w:p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2 - Termin realizacji - 0.00</w:t>
            </w:r>
          </w:p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D86" w:rsidRPr="00655B80" w:rsidRDefault="00E91D86" w:rsidP="00655B8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 xml:space="preserve">  0,00</w:t>
            </w:r>
          </w:p>
        </w:tc>
      </w:tr>
      <w:tr w:rsidR="00E91D86" w:rsidRPr="00655B80" w:rsidTr="00E91D8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9</w:t>
            </w:r>
            <w:r w:rsidRPr="00655B80">
              <w:rPr>
                <w:rFonts w:ascii="Arial" w:hAnsi="Arial" w:cs="Arial"/>
              </w:rPr>
              <w:t xml:space="preserve"> - </w:t>
            </w:r>
            <w:r w:rsidRPr="00655B80">
              <w:rPr>
                <w:rFonts w:ascii="Arial" w:hAnsi="Arial" w:cs="Arial"/>
              </w:rPr>
              <w:t>Dostawa mebli biurowych do laboratorium Wydziału Zarządzania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D86" w:rsidRPr="00655B80" w:rsidRDefault="00E91D86" w:rsidP="00655B8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55B80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E91D86" w:rsidRPr="00655B80" w:rsidRDefault="00E91D86" w:rsidP="00655B80">
            <w:pPr>
              <w:spacing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Białostocka</w:t>
            </w:r>
            <w:r w:rsidRPr="00655B80">
              <w:rPr>
                <w:rFonts w:ascii="Arial" w:hAnsi="Arial" w:cs="Arial"/>
              </w:rPr>
              <w:t xml:space="preserve"> </w:t>
            </w:r>
            <w:r w:rsidRPr="00655B80">
              <w:rPr>
                <w:rFonts w:ascii="Arial" w:hAnsi="Arial" w:cs="Arial"/>
              </w:rPr>
              <w:t>40</w:t>
            </w:r>
          </w:p>
          <w:p w:rsidR="00E91D86" w:rsidRPr="00655B80" w:rsidRDefault="00E91D86" w:rsidP="00655B8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42-202</w:t>
            </w:r>
            <w:r w:rsidRPr="00655B80">
              <w:rPr>
                <w:rFonts w:ascii="Arial" w:hAnsi="Arial" w:cs="Arial"/>
              </w:rPr>
              <w:t xml:space="preserve"> </w:t>
            </w:r>
            <w:r w:rsidRPr="00655B80">
              <w:rPr>
                <w:rFonts w:ascii="Arial" w:hAnsi="Arial" w:cs="Arial"/>
              </w:rPr>
              <w:t>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1 - Cena - 40.03</w:t>
            </w:r>
          </w:p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2 - Termin realizacji - 20.00</w:t>
            </w:r>
          </w:p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D86" w:rsidRPr="00655B80" w:rsidRDefault="00E91D86" w:rsidP="00655B8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 xml:space="preserve">  80,03</w:t>
            </w:r>
          </w:p>
        </w:tc>
      </w:tr>
      <w:tr w:rsidR="00E91D86" w:rsidRPr="00655B80" w:rsidTr="00E91D8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lastRenderedPageBreak/>
              <w:t>9</w:t>
            </w:r>
            <w:r w:rsidRPr="00655B80">
              <w:rPr>
                <w:rFonts w:ascii="Arial" w:hAnsi="Arial" w:cs="Arial"/>
              </w:rPr>
              <w:t xml:space="preserve"> - </w:t>
            </w:r>
            <w:r w:rsidRPr="00655B80">
              <w:rPr>
                <w:rFonts w:ascii="Arial" w:hAnsi="Arial" w:cs="Arial"/>
              </w:rPr>
              <w:t>Dostawa mebli biurowych do laboratorium Wydziału Zarządzania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D86" w:rsidRPr="00655B80" w:rsidRDefault="00E91D86" w:rsidP="00655B8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655B80">
              <w:rPr>
                <w:rFonts w:ascii="Arial" w:hAnsi="Arial" w:cs="Arial"/>
                <w:b/>
                <w:bCs/>
              </w:rPr>
              <w:t>Estetika</w:t>
            </w:r>
            <w:proofErr w:type="spellEnd"/>
            <w:r w:rsidRPr="00655B80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655B80">
              <w:rPr>
                <w:rFonts w:ascii="Arial" w:hAnsi="Arial" w:cs="Arial"/>
                <w:b/>
                <w:bCs/>
              </w:rPr>
              <w:t>Group</w:t>
            </w:r>
            <w:proofErr w:type="spellEnd"/>
            <w:r w:rsidRPr="00655B80">
              <w:rPr>
                <w:rFonts w:ascii="Arial" w:hAnsi="Arial" w:cs="Arial"/>
                <w:b/>
                <w:bCs/>
              </w:rPr>
              <w:t xml:space="preserve"> Marcin Markiewicz</w:t>
            </w:r>
          </w:p>
          <w:p w:rsidR="00E91D86" w:rsidRPr="00655B80" w:rsidRDefault="00E91D86" w:rsidP="00655B80">
            <w:pPr>
              <w:spacing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Węgierska</w:t>
            </w:r>
            <w:r w:rsidRPr="00655B80">
              <w:rPr>
                <w:rFonts w:ascii="Arial" w:hAnsi="Arial" w:cs="Arial"/>
              </w:rPr>
              <w:t xml:space="preserve"> </w:t>
            </w:r>
            <w:r w:rsidRPr="00655B80">
              <w:rPr>
                <w:rFonts w:ascii="Arial" w:hAnsi="Arial" w:cs="Arial"/>
              </w:rPr>
              <w:t>188</w:t>
            </w:r>
          </w:p>
          <w:p w:rsidR="00E91D86" w:rsidRPr="00655B80" w:rsidRDefault="00E91D86" w:rsidP="00655B8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33-300</w:t>
            </w:r>
            <w:r w:rsidRPr="00655B80">
              <w:rPr>
                <w:rFonts w:ascii="Arial" w:hAnsi="Arial" w:cs="Arial"/>
              </w:rPr>
              <w:t xml:space="preserve"> </w:t>
            </w:r>
            <w:r w:rsidRPr="00655B80">
              <w:rPr>
                <w:rFonts w:ascii="Arial" w:hAnsi="Arial" w:cs="Arial"/>
              </w:rPr>
              <w:t>Nowy Sącz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1 - Cena - 30.70</w:t>
            </w:r>
          </w:p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2 - Termin realizacji - 20.00</w:t>
            </w:r>
          </w:p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D86" w:rsidRPr="00655B80" w:rsidRDefault="00E91D86" w:rsidP="00655B8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 xml:space="preserve">  70,70</w:t>
            </w:r>
          </w:p>
        </w:tc>
      </w:tr>
      <w:tr w:rsidR="00E91D86" w:rsidRPr="00655B80" w:rsidTr="00E91D8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9</w:t>
            </w:r>
            <w:r w:rsidRPr="00655B80">
              <w:rPr>
                <w:rFonts w:ascii="Arial" w:hAnsi="Arial" w:cs="Arial"/>
              </w:rPr>
              <w:t xml:space="preserve"> - </w:t>
            </w:r>
            <w:r w:rsidRPr="00655B80">
              <w:rPr>
                <w:rFonts w:ascii="Arial" w:hAnsi="Arial" w:cs="Arial"/>
              </w:rPr>
              <w:t>Dostawa mebli biurowych do laboratorium Wydziału Zarządzania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D86" w:rsidRPr="00655B80" w:rsidRDefault="00E91D86" w:rsidP="00655B8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55B80">
              <w:rPr>
                <w:rFonts w:ascii="Arial" w:hAnsi="Arial" w:cs="Arial"/>
                <w:b/>
                <w:bCs/>
              </w:rPr>
              <w:t>KJMK Meble Sp. z o.o.</w:t>
            </w:r>
          </w:p>
          <w:p w:rsidR="00E91D86" w:rsidRPr="00655B80" w:rsidRDefault="00E91D86" w:rsidP="00655B80">
            <w:pPr>
              <w:spacing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Gliwicka</w:t>
            </w:r>
            <w:r w:rsidRPr="00655B80">
              <w:rPr>
                <w:rFonts w:ascii="Arial" w:hAnsi="Arial" w:cs="Arial"/>
              </w:rPr>
              <w:t xml:space="preserve"> </w:t>
            </w:r>
            <w:r w:rsidRPr="00655B80">
              <w:rPr>
                <w:rFonts w:ascii="Arial" w:hAnsi="Arial" w:cs="Arial"/>
              </w:rPr>
              <w:t>189</w:t>
            </w:r>
          </w:p>
          <w:p w:rsidR="00E91D86" w:rsidRPr="00655B80" w:rsidRDefault="00E91D86" w:rsidP="00655B8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40-859</w:t>
            </w:r>
            <w:r w:rsidRPr="00655B80">
              <w:rPr>
                <w:rFonts w:ascii="Arial" w:hAnsi="Arial" w:cs="Arial"/>
              </w:rPr>
              <w:t xml:space="preserve"> </w:t>
            </w:r>
            <w:r w:rsidRPr="00655B80">
              <w:rPr>
                <w:rFonts w:ascii="Arial" w:hAnsi="Arial" w:cs="Arial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1 - Cena - 60.00</w:t>
            </w:r>
          </w:p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2 - Termin realizacji - 0.00</w:t>
            </w:r>
          </w:p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D86" w:rsidRPr="00655B80" w:rsidRDefault="00E91D86" w:rsidP="00655B8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 xml:space="preserve">  60,00</w:t>
            </w:r>
          </w:p>
        </w:tc>
      </w:tr>
      <w:tr w:rsidR="00E91D86" w:rsidRPr="00655B80" w:rsidTr="00E91D8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10</w:t>
            </w:r>
            <w:r w:rsidRPr="00655B80">
              <w:rPr>
                <w:rFonts w:ascii="Arial" w:hAnsi="Arial" w:cs="Arial"/>
              </w:rPr>
              <w:t xml:space="preserve"> - </w:t>
            </w:r>
            <w:r w:rsidRPr="00655B80">
              <w:rPr>
                <w:rFonts w:ascii="Arial" w:hAnsi="Arial" w:cs="Arial"/>
              </w:rPr>
              <w:t>Dostawa 11 szt. foteli obrotowych dla Wydziału Zarządzania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D86" w:rsidRPr="00655B80" w:rsidRDefault="00E91D86" w:rsidP="00655B8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55B80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E91D86" w:rsidRPr="00655B80" w:rsidRDefault="00E91D86" w:rsidP="00655B80">
            <w:pPr>
              <w:spacing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Białostocka</w:t>
            </w:r>
            <w:r w:rsidRPr="00655B80">
              <w:rPr>
                <w:rFonts w:ascii="Arial" w:hAnsi="Arial" w:cs="Arial"/>
              </w:rPr>
              <w:t xml:space="preserve"> </w:t>
            </w:r>
            <w:r w:rsidRPr="00655B80">
              <w:rPr>
                <w:rFonts w:ascii="Arial" w:hAnsi="Arial" w:cs="Arial"/>
              </w:rPr>
              <w:t>40</w:t>
            </w:r>
          </w:p>
          <w:p w:rsidR="00E91D86" w:rsidRPr="00655B80" w:rsidRDefault="00E91D86" w:rsidP="00655B8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42-202</w:t>
            </w:r>
            <w:r w:rsidRPr="00655B80">
              <w:rPr>
                <w:rFonts w:ascii="Arial" w:hAnsi="Arial" w:cs="Arial"/>
              </w:rPr>
              <w:t xml:space="preserve"> </w:t>
            </w:r>
            <w:r w:rsidRPr="00655B80">
              <w:rPr>
                <w:rFonts w:ascii="Arial" w:hAnsi="Arial" w:cs="Arial"/>
              </w:rPr>
              <w:t>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1 - Cena - 55.20</w:t>
            </w:r>
          </w:p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2 - Termin realizacji - 20.00</w:t>
            </w:r>
          </w:p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D86" w:rsidRPr="00655B80" w:rsidRDefault="00E91D86" w:rsidP="00655B8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 xml:space="preserve">  95,20</w:t>
            </w:r>
          </w:p>
        </w:tc>
      </w:tr>
      <w:tr w:rsidR="00E91D86" w:rsidRPr="00655B80" w:rsidTr="00E91D8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10</w:t>
            </w:r>
            <w:r w:rsidRPr="00655B80">
              <w:rPr>
                <w:rFonts w:ascii="Arial" w:hAnsi="Arial" w:cs="Arial"/>
              </w:rPr>
              <w:t xml:space="preserve"> - </w:t>
            </w:r>
            <w:r w:rsidRPr="00655B80">
              <w:rPr>
                <w:rFonts w:ascii="Arial" w:hAnsi="Arial" w:cs="Arial"/>
              </w:rPr>
              <w:t>Dostawa 11 szt. foteli obrotowych dla Wydziału Zarządzania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D86" w:rsidRPr="00655B80" w:rsidRDefault="00E91D86" w:rsidP="00655B8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655B80">
              <w:rPr>
                <w:rFonts w:ascii="Arial" w:hAnsi="Arial" w:cs="Arial"/>
                <w:b/>
                <w:bCs/>
              </w:rPr>
              <w:t>Estetika</w:t>
            </w:r>
            <w:proofErr w:type="spellEnd"/>
            <w:r w:rsidRPr="00655B80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655B80">
              <w:rPr>
                <w:rFonts w:ascii="Arial" w:hAnsi="Arial" w:cs="Arial"/>
                <w:b/>
                <w:bCs/>
              </w:rPr>
              <w:t>Group</w:t>
            </w:r>
            <w:proofErr w:type="spellEnd"/>
            <w:r w:rsidRPr="00655B80">
              <w:rPr>
                <w:rFonts w:ascii="Arial" w:hAnsi="Arial" w:cs="Arial"/>
                <w:b/>
                <w:bCs/>
              </w:rPr>
              <w:t xml:space="preserve"> Marcin Markiewicz</w:t>
            </w:r>
          </w:p>
          <w:p w:rsidR="00E91D86" w:rsidRPr="00655B80" w:rsidRDefault="00E91D86" w:rsidP="00655B80">
            <w:pPr>
              <w:spacing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Węgierska</w:t>
            </w:r>
            <w:r w:rsidRPr="00655B80">
              <w:rPr>
                <w:rFonts w:ascii="Arial" w:hAnsi="Arial" w:cs="Arial"/>
              </w:rPr>
              <w:t xml:space="preserve"> </w:t>
            </w:r>
            <w:r w:rsidRPr="00655B80">
              <w:rPr>
                <w:rFonts w:ascii="Arial" w:hAnsi="Arial" w:cs="Arial"/>
              </w:rPr>
              <w:t>188</w:t>
            </w:r>
          </w:p>
          <w:p w:rsidR="00E91D86" w:rsidRPr="00655B80" w:rsidRDefault="00E91D86" w:rsidP="00655B8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33-300</w:t>
            </w:r>
            <w:r w:rsidRPr="00655B80">
              <w:rPr>
                <w:rFonts w:ascii="Arial" w:hAnsi="Arial" w:cs="Arial"/>
              </w:rPr>
              <w:t xml:space="preserve"> </w:t>
            </w:r>
            <w:r w:rsidRPr="00655B80">
              <w:rPr>
                <w:rFonts w:ascii="Arial" w:hAnsi="Arial" w:cs="Arial"/>
              </w:rPr>
              <w:t>Nowy Sącz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1 - Cena - 46.00</w:t>
            </w:r>
          </w:p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2 - Termin realizacji - 20.00</w:t>
            </w:r>
          </w:p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D86" w:rsidRPr="00655B80" w:rsidRDefault="00E91D86" w:rsidP="00655B8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 xml:space="preserve">  86,00</w:t>
            </w:r>
          </w:p>
        </w:tc>
      </w:tr>
      <w:tr w:rsidR="00E91D86" w:rsidRPr="00655B80" w:rsidTr="00E91D8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10</w:t>
            </w:r>
            <w:r w:rsidRPr="00655B80">
              <w:rPr>
                <w:rFonts w:ascii="Arial" w:hAnsi="Arial" w:cs="Arial"/>
              </w:rPr>
              <w:t xml:space="preserve"> - </w:t>
            </w:r>
            <w:r w:rsidRPr="00655B80">
              <w:rPr>
                <w:rFonts w:ascii="Arial" w:hAnsi="Arial" w:cs="Arial"/>
              </w:rPr>
              <w:t>Dostawa 11 szt. foteli obrotowych dla Wydziału Zarządzania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D86" w:rsidRPr="00655B80" w:rsidRDefault="00E91D86" w:rsidP="00655B8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55B80">
              <w:rPr>
                <w:rFonts w:ascii="Arial" w:hAnsi="Arial" w:cs="Arial"/>
                <w:b/>
                <w:bCs/>
              </w:rPr>
              <w:t>KJMK Meble Sp. z o.o.</w:t>
            </w:r>
          </w:p>
          <w:p w:rsidR="00E91D86" w:rsidRPr="00655B80" w:rsidRDefault="00E91D86" w:rsidP="00655B80">
            <w:pPr>
              <w:spacing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Gliwicka</w:t>
            </w:r>
            <w:r w:rsidRPr="00655B80">
              <w:rPr>
                <w:rFonts w:ascii="Arial" w:hAnsi="Arial" w:cs="Arial"/>
              </w:rPr>
              <w:t xml:space="preserve"> </w:t>
            </w:r>
            <w:r w:rsidRPr="00655B80">
              <w:rPr>
                <w:rFonts w:ascii="Arial" w:hAnsi="Arial" w:cs="Arial"/>
              </w:rPr>
              <w:t>189</w:t>
            </w:r>
          </w:p>
          <w:p w:rsidR="00E91D86" w:rsidRPr="00655B80" w:rsidRDefault="00E91D86" w:rsidP="00655B8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40-859</w:t>
            </w:r>
            <w:r w:rsidRPr="00655B80">
              <w:rPr>
                <w:rFonts w:ascii="Arial" w:hAnsi="Arial" w:cs="Arial"/>
              </w:rPr>
              <w:t xml:space="preserve"> </w:t>
            </w:r>
            <w:r w:rsidRPr="00655B80">
              <w:rPr>
                <w:rFonts w:ascii="Arial" w:hAnsi="Arial" w:cs="Arial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1 - Cena - 60.00</w:t>
            </w:r>
          </w:p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</w:rPr>
            </w:pPr>
            <w:r w:rsidRPr="00655B80">
              <w:rPr>
                <w:rFonts w:ascii="Arial" w:hAnsi="Arial" w:cs="Arial"/>
              </w:rPr>
              <w:t>2 - Termin realizacji - 20.00</w:t>
            </w:r>
          </w:p>
          <w:p w:rsidR="00E91D86" w:rsidRPr="00655B80" w:rsidRDefault="00E91D86" w:rsidP="00655B8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D86" w:rsidRPr="00655B80" w:rsidRDefault="00E91D86" w:rsidP="00655B8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55B80">
              <w:rPr>
                <w:rFonts w:ascii="Arial" w:hAnsi="Arial" w:cs="Arial"/>
              </w:rPr>
              <w:t xml:space="preserve">  80,00</w:t>
            </w:r>
          </w:p>
        </w:tc>
      </w:tr>
      <w:bookmarkEnd w:id="0"/>
    </w:tbl>
    <w:p w:rsidR="008642B3" w:rsidRPr="00655B80" w:rsidRDefault="008642B3" w:rsidP="00655B80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vertAlign w:val="superscript"/>
        </w:rPr>
      </w:pPr>
    </w:p>
    <w:sectPr w:rsidR="008642B3" w:rsidRPr="00655B80" w:rsidSect="00655B8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814" w:right="794" w:bottom="56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3160" w:rsidRDefault="00D43160">
      <w:r>
        <w:separator/>
      </w:r>
    </w:p>
  </w:endnote>
  <w:endnote w:type="continuationSeparator" w:id="0">
    <w:p w:rsidR="00D43160" w:rsidRDefault="00D431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5B80" w:rsidRPr="00655B80" w:rsidRDefault="00655B80" w:rsidP="00655B80">
    <w:pPr>
      <w:spacing w:line="276" w:lineRule="auto"/>
      <w:rPr>
        <w:rFonts w:ascii="Roboto" w:hAnsi="Roboto"/>
        <w:b/>
        <w:bCs/>
        <w:sz w:val="22"/>
        <w:szCs w:val="18"/>
      </w:rPr>
    </w:pPr>
    <w:r w:rsidRPr="00655B80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.6pt;margin-top:11pt;width:7.8pt;height:31.85pt;z-index:251664384">
          <v:imagedata r:id="rId1" o:title="PCz_logo_pol_poziom_mono" croptop="20613f" cropbottom="17221f" cropleft="25891f" cropright="37015f"/>
        </v:shape>
      </w:pict>
    </w:r>
    <w:r w:rsidRPr="00655B80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655B8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3360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655B80" w:rsidRPr="00655B80" w:rsidTr="00C6090C">
      <w:tc>
        <w:tcPr>
          <w:tcW w:w="0" w:type="auto"/>
          <w:shd w:val="clear" w:color="auto" w:fill="auto"/>
          <w:vAlign w:val="center"/>
        </w:tcPr>
        <w:p w:rsidR="00655B80" w:rsidRPr="00655B80" w:rsidRDefault="00655B80" w:rsidP="00655B80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55B80" w:rsidRPr="00655B80" w:rsidRDefault="00655B80" w:rsidP="00655B80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655B80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655B80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655B80" w:rsidRPr="00655B80" w:rsidRDefault="00655B80" w:rsidP="00655B80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655B80" w:rsidRPr="00655B80" w:rsidRDefault="00655B80" w:rsidP="00655B80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655B80" w:rsidRPr="00655B80" w:rsidRDefault="00655B80" w:rsidP="00655B80">
    <w:pPr>
      <w:spacing w:line="276" w:lineRule="auto"/>
      <w:rPr>
        <w:rFonts w:ascii="Roboto" w:hAnsi="Roboto"/>
        <w:b/>
        <w:bCs/>
        <w:sz w:val="22"/>
        <w:szCs w:val="22"/>
      </w:rPr>
    </w:pPr>
    <w:r w:rsidRPr="00655B80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655B80" w:rsidRPr="00655B80" w:rsidRDefault="00655B80" w:rsidP="00655B80">
    <w:pPr>
      <w:spacing w:line="276" w:lineRule="auto"/>
      <w:rPr>
        <w:rFonts w:ascii="Roboto" w:hAnsi="Roboto"/>
        <w:sz w:val="22"/>
        <w:szCs w:val="22"/>
      </w:rPr>
    </w:pPr>
    <w:r w:rsidRPr="00655B80">
      <w:rPr>
        <w:rFonts w:ascii="Roboto" w:hAnsi="Roboto"/>
        <w:noProof/>
        <w:sz w:val="22"/>
        <w:szCs w:val="22"/>
      </w:rPr>
      <w:pict>
        <v:shape id="_x0000_s2055" type="#_x0000_t75" style="position:absolute;margin-left:425.1pt;margin-top:13.65pt;width:7.8pt;height:31.85pt;z-index:251666432">
          <v:imagedata r:id="rId1" o:title="PCz_logo_pol_poziom_mono" croptop="20613f" cropbottom="17221f" cropleft="25891f" cropright="37015f"/>
        </v:shape>
      </w:pict>
    </w:r>
    <w:r w:rsidRPr="00655B80">
      <w:rPr>
        <w:rFonts w:ascii="Roboto" w:hAnsi="Roboto"/>
        <w:sz w:val="22"/>
        <w:szCs w:val="22"/>
      </w:rPr>
      <w:t>ul. Gen. J.H. Dąbrowskiego 69, 42-201 Częstochowa</w:t>
    </w:r>
  </w:p>
  <w:p w:rsidR="00655B80" w:rsidRPr="00655B80" w:rsidRDefault="00655B80" w:rsidP="00655B80">
    <w:pPr>
      <w:spacing w:line="276" w:lineRule="auto"/>
      <w:rPr>
        <w:rFonts w:ascii="Roboto" w:hAnsi="Roboto"/>
        <w:noProof/>
        <w:sz w:val="22"/>
        <w:szCs w:val="22"/>
      </w:rPr>
    </w:pPr>
    <w:r w:rsidRPr="00655B80">
      <w:rPr>
        <w:rFonts w:ascii="Roboto" w:hAnsi="Roboto"/>
        <w:sz w:val="22"/>
        <w:szCs w:val="22"/>
      </w:rPr>
      <w:t>tel. +48 34 325 02 56, e-mail: dyrektor.inwestycji@pcz.pl</w:t>
    </w:r>
  </w:p>
  <w:p w:rsidR="000C1E6F" w:rsidRDefault="00655B80" w:rsidP="00655B80">
    <w:pPr>
      <w:rPr>
        <w:rFonts w:ascii="Arial" w:hAnsi="Arial"/>
        <w:sz w:val="18"/>
        <w:szCs w:val="18"/>
      </w:rPr>
    </w:pPr>
    <w:r w:rsidRPr="00655B80">
      <w:rPr>
        <w:rFonts w:ascii="Roboto" w:hAnsi="Roboto"/>
        <w:b/>
        <w:sz w:val="22"/>
        <w:szCs w:val="22"/>
      </w:rPr>
      <w:t>www.pcz.pl</w:t>
    </w:r>
    <w:r w:rsidRPr="00655B80">
      <w:rPr>
        <w:rFonts w:ascii="Arial" w:hAnsi="Arial"/>
        <w:noProof/>
        <w:sz w:val="22"/>
        <w:szCs w:val="22"/>
      </w:rPr>
      <w:pict>
        <v:shape id="_x0000_s2051" type="#_x0000_t32" style="position:absolute;margin-left:84.9pt;margin-top:100.15pt;width:425.25pt;height:.05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3160" w:rsidRDefault="00D43160">
      <w:r>
        <w:separator/>
      </w:r>
    </w:p>
  </w:footnote>
  <w:footnote w:type="continuationSeparator" w:id="0">
    <w:p w:rsidR="00D43160" w:rsidRDefault="00D431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5B80" w:rsidRPr="00655B80" w:rsidRDefault="00655B80" w:rsidP="00655B80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 w:rsidRPr="00655B80"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.4pt;margin-top:-5.7pt;width:186.05pt;height:56.4pt;z-index:251660288">
          <v:imagedata r:id="rId1" o:title="PCz_logo_pol_poziom_mono" croptop="7263f" cropbottom="9219f" cropleft="2815f"/>
        </v:shape>
      </w:pict>
    </w:r>
    <w:r w:rsidRPr="00655B80"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_x0000_s2051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3160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5B80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43160"/>
    <w:rsid w:val="00D8427E"/>
    <w:rsid w:val="00E30B2D"/>
    <w:rsid w:val="00E62859"/>
    <w:rsid w:val="00E85D70"/>
    <w:rsid w:val="00E91D86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DA5AC46"/>
  <w15:chartTrackingRefBased/>
  <w15:docId w15:val="{92AF5150-5E70-46EA-907F-C2E4F694E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10</Pages>
  <Words>1681</Words>
  <Characters>9565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1601-01-01T00:00:00Z</cp:lastPrinted>
  <dcterms:created xsi:type="dcterms:W3CDTF">2025-11-07T13:08:00Z</dcterms:created>
  <dcterms:modified xsi:type="dcterms:W3CDTF">2025-11-07T13:08:00Z</dcterms:modified>
</cp:coreProperties>
</file>