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067EBF" w:rsidRDefault="00D62E6E" w:rsidP="00067EBF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7EB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0B0CF1" w:rsidRPr="00067EBF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067EB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67EBF" w:rsidTr="00D62E6E">
        <w:tc>
          <w:tcPr>
            <w:tcW w:w="2800" w:type="dxa"/>
            <w:shd w:val="clear" w:color="auto" w:fill="auto"/>
          </w:tcPr>
          <w:p w:rsidR="00D62E6E" w:rsidRPr="00067EBF" w:rsidRDefault="00D62E6E" w:rsidP="00067E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67EB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67EB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67EBF" w:rsidRDefault="00D62E6E" w:rsidP="00067EB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067EBF" w:rsidRDefault="00D62E6E" w:rsidP="00067EB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67EB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67EBF" w:rsidRDefault="00D62E6E" w:rsidP="00067EB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67E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67E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67E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  <w:bookmarkStart w:id="0" w:name="_GoBack"/>
        <w:bookmarkEnd w:id="0"/>
      </w:tr>
      <w:tr w:rsidR="00D62E6E" w:rsidRPr="00067EBF" w:rsidTr="00D62E6E">
        <w:tc>
          <w:tcPr>
            <w:tcW w:w="2800" w:type="dxa"/>
            <w:shd w:val="clear" w:color="auto" w:fill="auto"/>
          </w:tcPr>
          <w:p w:rsidR="00D62E6E" w:rsidRPr="00067EBF" w:rsidRDefault="00D62E6E" w:rsidP="00067EB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67EB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67EBF" w:rsidRDefault="00D62E6E" w:rsidP="00067EB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067EBF" w:rsidRDefault="00D62E6E" w:rsidP="00067EB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67EB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67EBF" w:rsidRDefault="00D62E6E" w:rsidP="00067EB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67E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67EB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67E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067EBF" w:rsidRDefault="00BC121E" w:rsidP="00067EBF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0CF1" w:rsidRPr="00067EBF" w:rsidTr="00625F4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B0CF1" w:rsidRPr="00067EBF" w:rsidRDefault="000B0CF1" w:rsidP="00067EBF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0B0CF1" w:rsidRPr="00067EBF" w:rsidRDefault="000B0CF1" w:rsidP="00067EBF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067E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067E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0B0CF1" w:rsidRPr="00067EBF" w:rsidRDefault="000B0CF1" w:rsidP="00067EBF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0B0CF1" w:rsidRPr="00067EBF" w:rsidRDefault="000B0CF1" w:rsidP="00067EBF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67EBF" w:rsidRDefault="000B0CF1" w:rsidP="00067EBF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67EB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067EBF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067EBF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67EBF" w:rsidTr="00D62E6E">
        <w:tc>
          <w:tcPr>
            <w:tcW w:w="2269" w:type="dxa"/>
            <w:shd w:val="clear" w:color="auto" w:fill="auto"/>
          </w:tcPr>
          <w:p w:rsidR="00D62E6E" w:rsidRPr="00067EBF" w:rsidRDefault="00D62E6E" w:rsidP="00067E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67EBF" w:rsidRDefault="000B0CF1" w:rsidP="00067E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Wydziału Inżynierii Produkcji i Technologii Materiałów Politechniki Częstochowskiej (5 zadań)</w:t>
            </w:r>
            <w:r w:rsidR="00D62E6E" w:rsidRPr="00067E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0CF1" w:rsidRPr="00067EBF" w:rsidTr="00625F4E">
        <w:tc>
          <w:tcPr>
            <w:tcW w:w="2269" w:type="dxa"/>
            <w:shd w:val="clear" w:color="auto" w:fill="auto"/>
          </w:tcPr>
          <w:p w:rsidR="000B0CF1" w:rsidRPr="00067EBF" w:rsidRDefault="000B0CF1" w:rsidP="00067E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0CF1" w:rsidRPr="00067EBF" w:rsidRDefault="000B0CF1" w:rsidP="00067E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RZ-DZP.261.54.2025.MM</w:t>
            </w:r>
          </w:p>
        </w:tc>
      </w:tr>
    </w:tbl>
    <w:p w:rsidR="00BC121E" w:rsidRPr="00067EBF" w:rsidRDefault="000B0CF1" w:rsidP="00067EBF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7EB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067EBF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67EBF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067EBF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067EBF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067EBF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067EBF" w:rsidRDefault="008E296F" w:rsidP="00067EBF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067EBF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67EBF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67EBF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067EBF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067EBF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067EBF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67EBF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067EBF" w:rsidRDefault="00BC121E" w:rsidP="00067EBF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67EBF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67EBF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67EBF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067EBF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067EBF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067EBF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067EBF" w:rsidRDefault="00BF69A4" w:rsidP="00067EBF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67EBF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67EB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67EBF" w:rsidRDefault="00BC121E" w:rsidP="00067EBF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67EBF" w:rsidRDefault="00BC121E" w:rsidP="00067EBF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67EBF" w:rsidRDefault="00BC121E" w:rsidP="00067EBF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67EB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67EBF" w:rsidRDefault="00BC121E" w:rsidP="00067EBF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67EBF" w:rsidRDefault="00BC121E" w:rsidP="00067EB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67EBF" w:rsidRDefault="00BC121E" w:rsidP="00067EB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067EB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67EBF" w:rsidRDefault="00BC121E" w:rsidP="00067EBF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67EBF" w:rsidRDefault="00BC121E" w:rsidP="00067EB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67EBF" w:rsidRDefault="00BC121E" w:rsidP="00067EB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67EBF" w:rsidRDefault="00BC121E" w:rsidP="00067EBF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67EBF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067EBF" w:rsidRDefault="00BC121E" w:rsidP="00067EBF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067EBF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EBF" w:rsidRDefault="00067B62" w:rsidP="00067EBF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067EBF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EB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EBF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067EBF" w:rsidRDefault="00067B62" w:rsidP="00067EBF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67EBF" w:rsidTr="00620E37">
        <w:tc>
          <w:tcPr>
            <w:tcW w:w="2660" w:type="dxa"/>
            <w:shd w:val="clear" w:color="auto" w:fill="auto"/>
          </w:tcPr>
          <w:p w:rsidR="00BC121E" w:rsidRPr="00067EBF" w:rsidRDefault="00BC121E" w:rsidP="00067EB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067EBF" w:rsidRDefault="00D62E6E" w:rsidP="00067EB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67EBF" w:rsidRDefault="00844A96" w:rsidP="00067EBF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067EB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067EB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67EBF" w:rsidRDefault="00BC121E" w:rsidP="00067EB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067EBF" w:rsidRDefault="00BC121E" w:rsidP="00067EB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67EBF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67EBF" w:rsidRDefault="00844A96" w:rsidP="00067EBF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67EB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0B0CF1" w:rsidRPr="00067EB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067EB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067EB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D1C" w:rsidRDefault="00553D1C">
      <w:r>
        <w:separator/>
      </w:r>
    </w:p>
  </w:endnote>
  <w:endnote w:type="continuationSeparator" w:id="0">
    <w:p w:rsidR="00553D1C" w:rsidRDefault="00553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E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E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CF1" w:rsidRDefault="000B0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D1C" w:rsidRDefault="00553D1C">
      <w:r>
        <w:separator/>
      </w:r>
    </w:p>
  </w:footnote>
  <w:footnote w:type="continuationSeparator" w:id="0">
    <w:p w:rsidR="00553D1C" w:rsidRDefault="00553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CF1" w:rsidRDefault="000B0C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CF1" w:rsidRDefault="000B0C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CF1" w:rsidRDefault="000B0C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D1C"/>
    <w:rsid w:val="0000184A"/>
    <w:rsid w:val="00007C1C"/>
    <w:rsid w:val="00012997"/>
    <w:rsid w:val="000621A2"/>
    <w:rsid w:val="00067B62"/>
    <w:rsid w:val="00067EBF"/>
    <w:rsid w:val="000719DC"/>
    <w:rsid w:val="00075CEC"/>
    <w:rsid w:val="000B0CF1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3D1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07CE6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402C76-C8E4-4675-A53F-393BF1441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67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67EBF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088EC-F8AD-4BC1-97AF-4012982DB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2025-11-07T09:25:00Z</cp:lastPrinted>
  <dcterms:created xsi:type="dcterms:W3CDTF">2025-11-07T09:25:00Z</dcterms:created>
  <dcterms:modified xsi:type="dcterms:W3CDTF">2025-11-07T09:25:00Z</dcterms:modified>
</cp:coreProperties>
</file>