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9C7D22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9C7D22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9C7D22">
        <w:rPr>
          <w:rFonts w:ascii="Arial" w:hAnsi="Arial" w:cs="Arial"/>
        </w:rPr>
        <w:t>2025-11-06</w:t>
      </w:r>
    </w:p>
    <w:p w:rsidR="00B36EDA" w:rsidRPr="00353FDC" w:rsidRDefault="009C7D22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9C7D22">
        <w:rPr>
          <w:rFonts w:ascii="Arial" w:hAnsi="Arial" w:cs="Arial"/>
          <w:b/>
          <w:bCs/>
        </w:rPr>
        <w:t>Politechnika Częstochowska</w:t>
      </w:r>
    </w:p>
    <w:p w:rsidR="00B36EDA" w:rsidRPr="00353FDC" w:rsidRDefault="009C7D22" w:rsidP="00B36EDA">
      <w:pPr>
        <w:spacing w:line="360" w:lineRule="auto"/>
        <w:ind w:right="3969"/>
        <w:rPr>
          <w:rFonts w:ascii="Arial" w:hAnsi="Arial" w:cs="Arial"/>
        </w:rPr>
      </w:pPr>
      <w:r w:rsidRPr="009C7D22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9C7D22">
        <w:rPr>
          <w:rFonts w:ascii="Arial" w:hAnsi="Arial" w:cs="Arial"/>
        </w:rPr>
        <w:t>69</w:t>
      </w:r>
    </w:p>
    <w:p w:rsidR="00B36EDA" w:rsidRPr="00353FDC" w:rsidRDefault="009C7D22" w:rsidP="00B36EDA">
      <w:pPr>
        <w:ind w:right="3969"/>
        <w:rPr>
          <w:rFonts w:ascii="Arial" w:hAnsi="Arial" w:cs="Arial"/>
        </w:rPr>
      </w:pPr>
      <w:r w:rsidRPr="009C7D22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9C7D22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480617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zadaniach nr 1, 3 i 4</w:t>
            </w:r>
            <w:bookmarkStart w:id="1" w:name="_GoBack"/>
            <w:bookmarkEnd w:id="1"/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9C7D2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C7D22">
              <w:rPr>
                <w:rFonts w:ascii="Arial" w:hAnsi="Arial" w:cs="Arial"/>
                <w:bCs/>
              </w:rPr>
              <w:t>Dostawa sprzętu komputerowego dla jednostek organizacyjnych Politechniki Częstochowskiej (4 zadania)</w:t>
            </w:r>
          </w:p>
        </w:tc>
      </w:tr>
      <w:tr w:rsidR="009C7D22" w:rsidRPr="00353FDC" w:rsidTr="00830D76">
        <w:tc>
          <w:tcPr>
            <w:tcW w:w="2269" w:type="dxa"/>
            <w:shd w:val="clear" w:color="auto" w:fill="auto"/>
          </w:tcPr>
          <w:p w:rsidR="009C7D22" w:rsidRPr="00353FDC" w:rsidRDefault="009C7D22" w:rsidP="00830D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9C7D22" w:rsidRPr="00353FDC" w:rsidRDefault="009C7D22" w:rsidP="00830D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C7D22">
              <w:rPr>
                <w:rFonts w:ascii="Arial" w:hAnsi="Arial" w:cs="Arial"/>
                <w:bCs/>
              </w:rPr>
              <w:t>RZ-DZP.261.19.2025.MM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9C7D22" w:rsidRPr="009C7D22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9C7D22" w:rsidRPr="009C7D22">
        <w:rPr>
          <w:rFonts w:ascii="Arial" w:hAnsi="Arial" w:cs="Arial"/>
        </w:rPr>
        <w:t>(</w:t>
      </w:r>
      <w:proofErr w:type="spellStart"/>
      <w:r w:rsidR="009C7D22" w:rsidRPr="009C7D22">
        <w:rPr>
          <w:rFonts w:ascii="Arial" w:hAnsi="Arial" w:cs="Arial"/>
        </w:rPr>
        <w:t>t.j</w:t>
      </w:r>
      <w:proofErr w:type="spellEnd"/>
      <w:r w:rsidR="009C7D22" w:rsidRPr="009C7D22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C7D22" w:rsidTr="009C7D2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D22" w:rsidRPr="00F245C5" w:rsidRDefault="009C7D22" w:rsidP="00BE0721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C7D22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C7D22">
              <w:rPr>
                <w:rFonts w:ascii="Arial" w:hAnsi="Arial" w:cs="Arial"/>
              </w:rPr>
              <w:t>Dostawa drukarki laserowej monochromatycznej A4 - 1 szt. dla Katedry Sztucznej Inteligencji</w:t>
            </w:r>
          </w:p>
          <w:p w:rsidR="009C7D22" w:rsidRPr="00F245C5" w:rsidRDefault="009C7D22" w:rsidP="00BE07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C7D22">
              <w:rPr>
                <w:rFonts w:ascii="Arial" w:hAnsi="Arial" w:cs="Arial"/>
                <w:b/>
              </w:rPr>
              <w:t>BIS S.C. KAROL KOWALSKI, ŁUKASZ KOWALSKI</w:t>
            </w:r>
          </w:p>
          <w:p w:rsidR="009C7D22" w:rsidRPr="00F245C5" w:rsidRDefault="00BE0721" w:rsidP="00BE07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</w:t>
            </w:r>
            <w:r w:rsidR="009C7D22" w:rsidRPr="009C7D22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Niepodległości 41</w:t>
            </w:r>
          </w:p>
          <w:p w:rsidR="009C7D22" w:rsidRPr="00F245C5" w:rsidRDefault="009C7D22" w:rsidP="00BE07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9C7D22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C7D22">
              <w:rPr>
                <w:rFonts w:ascii="Arial" w:hAnsi="Arial" w:cs="Arial"/>
                <w:bCs/>
              </w:rPr>
              <w:t>C</w:t>
            </w:r>
            <w:r w:rsidR="00BE0721">
              <w:rPr>
                <w:rFonts w:ascii="Arial" w:hAnsi="Arial" w:cs="Arial"/>
                <w:bCs/>
              </w:rPr>
              <w:t>zęstochowa</w:t>
            </w:r>
          </w:p>
          <w:p w:rsidR="009C7D22" w:rsidRPr="00F245C5" w:rsidRDefault="009C7D22" w:rsidP="00BE07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C7D22">
              <w:rPr>
                <w:rFonts w:ascii="Arial" w:hAnsi="Arial" w:cs="Arial"/>
                <w:b/>
              </w:rPr>
              <w:t>590.40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9C7D22" w:rsidRPr="00F245C5" w:rsidRDefault="009C7D22" w:rsidP="00BE072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9C7D22" w:rsidRPr="00F245C5" w:rsidRDefault="009C7D22" w:rsidP="00BE07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C7D22">
              <w:rPr>
                <w:rFonts w:ascii="Arial" w:hAnsi="Arial" w:cs="Arial"/>
              </w:rPr>
              <w:t>Wybrana oferta jest jedyną ofertą złożoną w przedmiotowych zadaniu.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9C7D22" w:rsidTr="009C7D2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D22" w:rsidRPr="00F245C5" w:rsidRDefault="009C7D22" w:rsidP="00BE0721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C7D22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C7D22">
              <w:rPr>
                <w:rFonts w:ascii="Arial" w:hAnsi="Arial" w:cs="Arial"/>
              </w:rPr>
              <w:t xml:space="preserve">Dostawa laptopa do prowadzenia zajęć dydaktycznych (1 szt.) oraz oprogramowania biurowego w wersji </w:t>
            </w:r>
            <w:proofErr w:type="spellStart"/>
            <w:r w:rsidRPr="009C7D22">
              <w:rPr>
                <w:rFonts w:ascii="Arial" w:hAnsi="Arial" w:cs="Arial"/>
              </w:rPr>
              <w:t>Std</w:t>
            </w:r>
            <w:proofErr w:type="spellEnd"/>
            <w:r w:rsidRPr="009C7D22">
              <w:rPr>
                <w:rFonts w:ascii="Arial" w:hAnsi="Arial" w:cs="Arial"/>
              </w:rPr>
              <w:t xml:space="preserve"> (2 szt.)</w:t>
            </w:r>
          </w:p>
          <w:p w:rsidR="00BE0721" w:rsidRPr="00F245C5" w:rsidRDefault="00BE0721" w:rsidP="00BE07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C7D22">
              <w:rPr>
                <w:rFonts w:ascii="Arial" w:hAnsi="Arial" w:cs="Arial"/>
                <w:b/>
              </w:rPr>
              <w:t>BIS S.C. KAROL KOWALSKI, ŁUKASZ KOWALSKI</w:t>
            </w:r>
          </w:p>
          <w:p w:rsidR="00BE0721" w:rsidRPr="00F245C5" w:rsidRDefault="00BE0721" w:rsidP="00BE07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</w:t>
            </w:r>
            <w:r w:rsidRPr="009C7D22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Niepodległości 41</w:t>
            </w:r>
          </w:p>
          <w:p w:rsidR="00BE0721" w:rsidRPr="00F245C5" w:rsidRDefault="00BE0721" w:rsidP="00BE07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9C7D22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C7D22"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zęstochowa</w:t>
            </w:r>
          </w:p>
          <w:p w:rsidR="009C7D22" w:rsidRPr="00F245C5" w:rsidRDefault="009C7D22" w:rsidP="00BE07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C7D22">
              <w:rPr>
                <w:rFonts w:ascii="Arial" w:hAnsi="Arial" w:cs="Arial"/>
                <w:b/>
              </w:rPr>
              <w:t>6 445.20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9C7D22" w:rsidRPr="00F245C5" w:rsidRDefault="009C7D22" w:rsidP="00BE072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9C7D22" w:rsidRPr="00F245C5" w:rsidRDefault="009C7D22" w:rsidP="00BE07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C7D2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9C7D22" w:rsidTr="009C7D2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D22" w:rsidRPr="00F245C5" w:rsidRDefault="009C7D22" w:rsidP="00BE0721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C7D22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C7D22">
              <w:rPr>
                <w:rFonts w:ascii="Arial" w:hAnsi="Arial" w:cs="Arial"/>
              </w:rPr>
              <w:t>Dostawa laptopa i monitora dla Wydziału Zarządzania</w:t>
            </w:r>
          </w:p>
          <w:p w:rsidR="009C7D22" w:rsidRPr="00F245C5" w:rsidRDefault="009C7D22" w:rsidP="00BE07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C7D22">
              <w:rPr>
                <w:rFonts w:ascii="Arial" w:hAnsi="Arial" w:cs="Arial"/>
                <w:b/>
              </w:rPr>
              <w:t>BIS S.C. KAROL KOWALSKI, ŁUKASZ KOWALSKI</w:t>
            </w:r>
          </w:p>
          <w:p w:rsidR="009C7D22" w:rsidRPr="00F245C5" w:rsidRDefault="009C7D22" w:rsidP="00BE07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C7D22">
              <w:rPr>
                <w:rFonts w:ascii="Arial" w:hAnsi="Arial" w:cs="Arial"/>
                <w:bCs/>
              </w:rPr>
              <w:t>AL. NIEPODLEGŁOŚCI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C7D22">
              <w:rPr>
                <w:rFonts w:ascii="Arial" w:hAnsi="Arial" w:cs="Arial"/>
                <w:bCs/>
              </w:rPr>
              <w:t>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9C7D22" w:rsidRPr="00F245C5" w:rsidRDefault="009C7D22" w:rsidP="00BE07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9C7D22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C7D22">
              <w:rPr>
                <w:rFonts w:ascii="Arial" w:hAnsi="Arial" w:cs="Arial"/>
                <w:bCs/>
              </w:rPr>
              <w:t>CZĘSTOCHOWA</w:t>
            </w:r>
          </w:p>
          <w:p w:rsidR="009C7D22" w:rsidRPr="00F245C5" w:rsidRDefault="009C7D22" w:rsidP="00BE07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C7D22">
              <w:rPr>
                <w:rFonts w:ascii="Arial" w:hAnsi="Arial" w:cs="Arial"/>
                <w:b/>
              </w:rPr>
              <w:t>12 054.00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9C7D22" w:rsidRPr="00F245C5" w:rsidRDefault="009C7D22" w:rsidP="00BE072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9C7D22" w:rsidRPr="00F245C5" w:rsidRDefault="009C7D22" w:rsidP="00BE07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C7D2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B36EDA" w:rsidRPr="00BE0721" w:rsidRDefault="00B36EDA" w:rsidP="00BE0721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BE0721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BE0721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3402"/>
        <w:gridCol w:w="1418"/>
        <w:gridCol w:w="992"/>
      </w:tblGrid>
      <w:tr w:rsidR="00B36EDA" w:rsidRPr="00BE0721" w:rsidTr="00BE072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E0721" w:rsidRDefault="00B36EDA" w:rsidP="00BE072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E0721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E0721" w:rsidRDefault="00B36EDA" w:rsidP="00BE072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BE0721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E0721" w:rsidRDefault="00B36EDA" w:rsidP="00BE072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E0721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E0721" w:rsidRDefault="00B36EDA" w:rsidP="00BE072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E0721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C7D22" w:rsidRPr="00BE0721" w:rsidTr="00BE072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D22" w:rsidRPr="00BE0721" w:rsidRDefault="009C7D22" w:rsidP="00BE07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>1 - Dostawa drukarki laserowej monochromatycznej A4 - 1 szt. dla Katedry Sztucznej Inteligencji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D22" w:rsidRPr="00BE0721" w:rsidRDefault="009C7D22" w:rsidP="00BE072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E0721">
              <w:rPr>
                <w:rFonts w:ascii="Arial" w:hAnsi="Arial" w:cs="Arial"/>
                <w:b/>
                <w:bCs/>
              </w:rPr>
              <w:t xml:space="preserve">BIS S.C. </w:t>
            </w:r>
            <w:r w:rsidR="00BE0721"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9C7D22" w:rsidRPr="00BE0721" w:rsidRDefault="00BE0721" w:rsidP="00BE072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="009C7D22" w:rsidRPr="00BE0721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9C7D22" w:rsidRPr="00BE0721" w:rsidRDefault="009C7D22" w:rsidP="00BE072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>42-216 C</w:t>
            </w:r>
            <w:r w:rsidR="00BE0721">
              <w:rPr>
                <w:rFonts w:ascii="Arial" w:hAnsi="Arial" w:cs="Arial"/>
              </w:rPr>
              <w:t>zęstochowa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D22" w:rsidRPr="00BE0721" w:rsidRDefault="009C7D22" w:rsidP="00BE07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D22" w:rsidRPr="00BE0721" w:rsidRDefault="009C7D22" w:rsidP="00BE072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 xml:space="preserve">  100,00</w:t>
            </w:r>
          </w:p>
        </w:tc>
      </w:tr>
      <w:tr w:rsidR="009C7D22" w:rsidRPr="00BE0721" w:rsidTr="00BE072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D22" w:rsidRPr="00BE0721" w:rsidRDefault="009C7D22" w:rsidP="00BE07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 xml:space="preserve">3 - Dostawa laptopa do prowadzenia zajęć dydaktycznych (1 szt.) oraz oprogramowania biurowego w wersji </w:t>
            </w:r>
            <w:proofErr w:type="spellStart"/>
            <w:r w:rsidRPr="00BE0721">
              <w:rPr>
                <w:rFonts w:ascii="Arial" w:hAnsi="Arial" w:cs="Arial"/>
              </w:rPr>
              <w:t>Std</w:t>
            </w:r>
            <w:proofErr w:type="spellEnd"/>
            <w:r w:rsidRPr="00BE0721">
              <w:rPr>
                <w:rFonts w:ascii="Arial" w:hAnsi="Arial" w:cs="Arial"/>
              </w:rPr>
              <w:t xml:space="preserve"> (2 szt.)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721" w:rsidRPr="00BE0721" w:rsidRDefault="00BE0721" w:rsidP="00BE072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E0721">
              <w:rPr>
                <w:rFonts w:ascii="Arial" w:hAnsi="Arial" w:cs="Arial"/>
                <w:b/>
                <w:bCs/>
              </w:rPr>
              <w:t xml:space="preserve">BIS S.C. </w:t>
            </w:r>
            <w:r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BE0721" w:rsidRPr="00BE0721" w:rsidRDefault="00BE0721" w:rsidP="00BE072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Pr="00BE0721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9C7D22" w:rsidRPr="00BE0721" w:rsidRDefault="00BE0721" w:rsidP="00BE072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D22" w:rsidRPr="00BE0721" w:rsidRDefault="009C7D22" w:rsidP="00BE07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D22" w:rsidRPr="00BE0721" w:rsidRDefault="009C7D22" w:rsidP="00BE072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 xml:space="preserve">  100,00</w:t>
            </w:r>
          </w:p>
        </w:tc>
      </w:tr>
      <w:tr w:rsidR="009C7D22" w:rsidRPr="00BE0721" w:rsidTr="00BE072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D22" w:rsidRPr="00BE0721" w:rsidRDefault="009C7D22" w:rsidP="00BE07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 xml:space="preserve">3 - Dostawa laptopa do prowadzenia zajęć dydaktycznych (1 szt.) oraz oprogramowania biurowego w wersji </w:t>
            </w:r>
            <w:proofErr w:type="spellStart"/>
            <w:r w:rsidRPr="00BE0721">
              <w:rPr>
                <w:rFonts w:ascii="Arial" w:hAnsi="Arial" w:cs="Arial"/>
              </w:rPr>
              <w:t>Std</w:t>
            </w:r>
            <w:proofErr w:type="spellEnd"/>
            <w:r w:rsidRPr="00BE0721">
              <w:rPr>
                <w:rFonts w:ascii="Arial" w:hAnsi="Arial" w:cs="Arial"/>
              </w:rPr>
              <w:t xml:space="preserve"> (2 szt.)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D22" w:rsidRPr="00BE0721" w:rsidRDefault="009C7D22" w:rsidP="00BE072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E0721">
              <w:rPr>
                <w:rFonts w:ascii="Arial" w:hAnsi="Arial" w:cs="Arial"/>
                <w:b/>
                <w:bCs/>
              </w:rPr>
              <w:t xml:space="preserve">NKK SYSTEM </w:t>
            </w:r>
            <w:r w:rsidR="00BE0721">
              <w:rPr>
                <w:rFonts w:ascii="Arial" w:hAnsi="Arial" w:cs="Arial"/>
                <w:b/>
                <w:bCs/>
              </w:rPr>
              <w:t>Sp. z o.o.</w:t>
            </w:r>
            <w:r w:rsidRPr="00BE0721">
              <w:rPr>
                <w:rFonts w:ascii="Arial" w:hAnsi="Arial" w:cs="Arial"/>
                <w:b/>
                <w:bCs/>
              </w:rPr>
              <w:t xml:space="preserve"> </w:t>
            </w:r>
          </w:p>
          <w:p w:rsidR="009C7D22" w:rsidRPr="00BE0721" w:rsidRDefault="009C7D22" w:rsidP="00BE0721">
            <w:pPr>
              <w:spacing w:line="360" w:lineRule="auto"/>
              <w:rPr>
                <w:rFonts w:ascii="Arial" w:hAnsi="Arial" w:cs="Arial"/>
              </w:rPr>
            </w:pPr>
            <w:r w:rsidRPr="00BE0721">
              <w:rPr>
                <w:rFonts w:ascii="Arial" w:hAnsi="Arial" w:cs="Arial"/>
              </w:rPr>
              <w:t>Tatarska 5</w:t>
            </w:r>
          </w:p>
          <w:p w:rsidR="009C7D22" w:rsidRPr="00BE0721" w:rsidRDefault="009C7D22" w:rsidP="00BE072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>30-103 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D22" w:rsidRPr="00BE0721" w:rsidRDefault="009C7D22" w:rsidP="00BE07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>1 - Cena - 63.52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D22" w:rsidRPr="00BE0721" w:rsidRDefault="009C7D22" w:rsidP="00BE072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 xml:space="preserve">  63,52</w:t>
            </w:r>
          </w:p>
        </w:tc>
      </w:tr>
      <w:tr w:rsidR="009C7D22" w:rsidRPr="00BE0721" w:rsidTr="00BE072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D22" w:rsidRPr="00BE0721" w:rsidRDefault="009C7D22" w:rsidP="00BE07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>4 - Dostawa laptopa i monitora dla Wydziału Zarządzania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721" w:rsidRPr="00BE0721" w:rsidRDefault="00BE0721" w:rsidP="00BE072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E0721">
              <w:rPr>
                <w:rFonts w:ascii="Arial" w:hAnsi="Arial" w:cs="Arial"/>
                <w:b/>
                <w:bCs/>
              </w:rPr>
              <w:t xml:space="preserve">BIS S.C. </w:t>
            </w:r>
            <w:r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BE0721" w:rsidRPr="00BE0721" w:rsidRDefault="00BE0721" w:rsidP="00BE072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Pr="00BE0721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9C7D22" w:rsidRPr="00BE0721" w:rsidRDefault="00BE0721" w:rsidP="00BE072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D22" w:rsidRPr="00BE0721" w:rsidRDefault="009C7D22" w:rsidP="00BE07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D22" w:rsidRPr="00BE0721" w:rsidRDefault="009C7D22" w:rsidP="00BE072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 xml:space="preserve">  100,00</w:t>
            </w:r>
          </w:p>
        </w:tc>
      </w:tr>
      <w:tr w:rsidR="009C7D22" w:rsidRPr="00BE0721" w:rsidTr="00BE072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D22" w:rsidRPr="00BE0721" w:rsidRDefault="009C7D22" w:rsidP="00BE07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>4 - Dostawa laptopa i monitora dla Wydziału Zarządzania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D22" w:rsidRPr="00BE0721" w:rsidRDefault="009C7D22" w:rsidP="00BE072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E0721">
              <w:rPr>
                <w:rFonts w:ascii="Arial" w:hAnsi="Arial" w:cs="Arial"/>
                <w:b/>
                <w:bCs/>
              </w:rPr>
              <w:t>NKK SYSTEM Sp</w:t>
            </w:r>
            <w:r w:rsidR="00BE0721"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9C7D22" w:rsidRPr="00BE0721" w:rsidRDefault="009C7D22" w:rsidP="00BE0721">
            <w:pPr>
              <w:spacing w:line="360" w:lineRule="auto"/>
              <w:rPr>
                <w:rFonts w:ascii="Arial" w:hAnsi="Arial" w:cs="Arial"/>
              </w:rPr>
            </w:pPr>
            <w:r w:rsidRPr="00BE0721">
              <w:rPr>
                <w:rFonts w:ascii="Arial" w:hAnsi="Arial" w:cs="Arial"/>
              </w:rPr>
              <w:t>Tatarska 5</w:t>
            </w:r>
          </w:p>
          <w:p w:rsidR="009C7D22" w:rsidRPr="00BE0721" w:rsidRDefault="009C7D22" w:rsidP="00BE072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>30-103 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D22" w:rsidRPr="00BE0721" w:rsidRDefault="009C7D22" w:rsidP="00BE07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>1 - Cena - 80.99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D22" w:rsidRPr="00BE0721" w:rsidRDefault="009C7D22" w:rsidP="00BE072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E0721">
              <w:rPr>
                <w:rFonts w:ascii="Arial" w:hAnsi="Arial" w:cs="Arial"/>
              </w:rPr>
              <w:t xml:space="preserve">  80,99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BE07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43B" w:rsidRDefault="00FF343B">
      <w:r>
        <w:separator/>
      </w:r>
    </w:p>
  </w:endnote>
  <w:endnote w:type="continuationSeparator" w:id="0">
    <w:p w:rsidR="00FF343B" w:rsidRDefault="00FF3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21" w:rsidRDefault="00480617" w:rsidP="00BE0721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BE0721" w:rsidRPr="009B2485" w:rsidTr="00830D76">
      <w:tc>
        <w:tcPr>
          <w:tcW w:w="0" w:type="auto"/>
          <w:vAlign w:val="center"/>
        </w:tcPr>
        <w:p w:rsidR="00BE0721" w:rsidRDefault="00BE0721" w:rsidP="00BE0721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BE0721" w:rsidRDefault="00BE0721" w:rsidP="00BE0721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BE0721" w:rsidRDefault="00BE0721" w:rsidP="00BE0721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BE0721" w:rsidRDefault="00BE0721" w:rsidP="00BE0721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BE0721" w:rsidRDefault="00BE0721" w:rsidP="00BE0721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BE0721" w:rsidRDefault="00480617" w:rsidP="00BE0721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 w:rsidR="00BE0721">
      <w:rPr>
        <w:rFonts w:ascii="Roboto" w:hAnsi="Roboto"/>
      </w:rPr>
      <w:t>ul. Gen. J.H. Dąbrowskiego 69, 42-201 Częstochowa</w:t>
    </w:r>
  </w:p>
  <w:p w:rsidR="00BE0721" w:rsidRDefault="00BE0721" w:rsidP="00BE0721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C1E6F" w:rsidRPr="00BE0721" w:rsidRDefault="00BE0721" w:rsidP="00BE0721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  <w:r w:rsidR="000C1E6F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43B" w:rsidRDefault="00FF343B">
      <w:r>
        <w:separator/>
      </w:r>
    </w:p>
  </w:footnote>
  <w:footnote w:type="continuationSeparator" w:id="0">
    <w:p w:rsidR="00FF343B" w:rsidRDefault="00FF3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21" w:rsidRPr="0062295F" w:rsidRDefault="00480617" w:rsidP="00BE072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343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0617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C7D22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E0721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9EE5F94"/>
  <w15:chartTrackingRefBased/>
  <w15:docId w15:val="{112B68F7-21E5-42A4-82A7-742DE94BF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BE072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496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2025-11-06T13:58:00Z</cp:lastPrinted>
  <dcterms:created xsi:type="dcterms:W3CDTF">2025-11-06T13:58:00Z</dcterms:created>
  <dcterms:modified xsi:type="dcterms:W3CDTF">2025-11-06T13:58:00Z</dcterms:modified>
</cp:coreProperties>
</file>