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</w:t>
      </w:r>
      <w:r w:rsidR="0083300B">
        <w:rPr>
          <w:rFonts w:ascii="Arial" w:hAnsi="Arial" w:cs="Arial"/>
          <w:b/>
          <w:sz w:val="24"/>
          <w:szCs w:val="24"/>
        </w:rPr>
        <w:t>.53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</w:t>
      </w:r>
      <w:bookmarkStart w:id="0" w:name="_GoBack"/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wszelkie inne atesty </w:t>
      </w:r>
      <w:bookmarkEnd w:id="0"/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3300B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E02B8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0749C3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2025-11-05T11:25:00Z</cp:lastPrinted>
  <dcterms:created xsi:type="dcterms:W3CDTF">2025-11-05T11:25:00Z</dcterms:created>
  <dcterms:modified xsi:type="dcterms:W3CDTF">2025-11-05T11:25:00Z</dcterms:modified>
</cp:coreProperties>
</file>